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  <w:bookmarkStart w:id="0" w:name="_GoBack"/>
      <w:bookmarkEnd w:id="0"/>
    </w:p>
    <w:p w:rsidR="00567394" w:rsidRDefault="00567394" w:rsidP="0068209B">
      <w:pPr>
        <w:ind w:right="284"/>
        <w:jc w:val="right"/>
        <w:rPr>
          <w:rFonts w:cs="Arial"/>
          <w:color w:val="777777"/>
          <w:sz w:val="90"/>
          <w:szCs w:val="90"/>
        </w:rPr>
      </w:pPr>
    </w:p>
    <w:p w:rsidR="0068209B" w:rsidRPr="00A81D99" w:rsidRDefault="0068209B" w:rsidP="0068209B">
      <w:pPr>
        <w:ind w:right="284"/>
        <w:jc w:val="right"/>
        <w:rPr>
          <w:rFonts w:cs="Arial"/>
          <w:color w:val="777777"/>
          <w:sz w:val="90"/>
          <w:szCs w:val="90"/>
        </w:rPr>
      </w:pPr>
      <w:r>
        <w:rPr>
          <w:rFonts w:cs="Arial"/>
          <w:color w:val="777777"/>
          <w:sz w:val="90"/>
          <w:szCs w:val="90"/>
        </w:rPr>
        <w:t>2019</w:t>
      </w:r>
    </w:p>
    <w:p w:rsidR="0068209B" w:rsidRDefault="0068209B" w:rsidP="0068209B">
      <w:pPr>
        <w:tabs>
          <w:tab w:val="left" w:pos="709"/>
        </w:tabs>
        <w:rPr>
          <w:rFonts w:cs="Arial"/>
          <w:color w:val="777777"/>
          <w:sz w:val="52"/>
          <w:szCs w:val="90"/>
        </w:rPr>
      </w:pPr>
      <w:r>
        <w:rPr>
          <w:rFonts w:cs="Arial"/>
          <w:color w:val="777777"/>
          <w:sz w:val="52"/>
          <w:szCs w:val="90"/>
        </w:rPr>
        <w:tab/>
      </w:r>
    </w:p>
    <w:p w:rsidR="0068209B" w:rsidRPr="001C3108" w:rsidRDefault="0068209B" w:rsidP="0068209B">
      <w:pPr>
        <w:tabs>
          <w:tab w:val="left" w:pos="1276"/>
        </w:tabs>
        <w:rPr>
          <w:rFonts w:cs="Arial"/>
          <w:color w:val="777777"/>
          <w:sz w:val="36"/>
          <w:szCs w:val="36"/>
        </w:rPr>
      </w:pPr>
      <w:r w:rsidRPr="001C3108">
        <w:rPr>
          <w:rFonts w:cs="Arial"/>
          <w:color w:val="777777"/>
          <w:sz w:val="36"/>
          <w:szCs w:val="36"/>
        </w:rPr>
        <w:t>1. 10. 2018 - 31. 3. 2019</w:t>
      </w: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  <w:r>
        <w:rPr>
          <w:b/>
          <w:noProof/>
          <w:color w:val="4D4D4D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7" name="Obrázek 7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  <w:r>
        <w:rPr>
          <w:b/>
          <w:noProof/>
          <w:color w:val="4D4D4D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6" name="Obrázek 6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Default="0068209B" w:rsidP="0068209B">
      <w:pPr>
        <w:rPr>
          <w:rFonts w:cs="Arial"/>
          <w:color w:val="4D4D4D"/>
          <w:sz w:val="90"/>
          <w:szCs w:val="90"/>
        </w:rPr>
      </w:pPr>
    </w:p>
    <w:p w:rsidR="0068209B" w:rsidRPr="002401B4" w:rsidRDefault="0068209B" w:rsidP="0068209B">
      <w:pPr>
        <w:rPr>
          <w:rFonts w:cs="Arial"/>
          <w:color w:val="4D4D4D"/>
          <w:sz w:val="90"/>
          <w:szCs w:val="90"/>
        </w:rPr>
      </w:pPr>
      <w:r>
        <w:rPr>
          <w:rFonts w:cs="Arial"/>
          <w:noProof/>
          <w:color w:val="4D4D4D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3655" t="35560" r="33020" b="32385"/>
                <wp:wrapNone/>
                <wp:docPr id="5" name="Přímá spojnice se šipko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415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-16.1pt;margin-top:9.55pt;width:0;height:27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" strokecolor="#7f7f7f" strokeweight="5pt"/>
            </w:pict>
          </mc:Fallback>
        </mc:AlternateContent>
      </w:r>
      <w:r w:rsidRPr="002401B4">
        <w:rPr>
          <w:rFonts w:cs="Arial"/>
          <w:color w:val="4D4D4D"/>
          <w:sz w:val="90"/>
          <w:szCs w:val="90"/>
        </w:rPr>
        <w:t>MEDIA</w:t>
      </w:r>
    </w:p>
    <w:p w:rsidR="0068209B" w:rsidRPr="002401B4" w:rsidRDefault="0068209B" w:rsidP="0068209B">
      <w:pPr>
        <w:rPr>
          <w:rFonts w:cs="Arial"/>
          <w:color w:val="4D4D4D"/>
          <w:sz w:val="90"/>
          <w:szCs w:val="90"/>
        </w:rPr>
      </w:pPr>
      <w:r w:rsidRPr="002401B4">
        <w:rPr>
          <w:rFonts w:cs="Arial"/>
          <w:color w:val="4D4D4D"/>
          <w:sz w:val="90"/>
          <w:szCs w:val="90"/>
        </w:rPr>
        <w:t>PROJEKT</w:t>
      </w:r>
    </w:p>
    <w:p w:rsidR="0068209B" w:rsidRDefault="0068209B" w:rsidP="0068209B"/>
    <w:p w:rsidR="0068209B" w:rsidRPr="00C333E4" w:rsidRDefault="0068209B" w:rsidP="0068209B">
      <w:pPr>
        <w:rPr>
          <w:b/>
          <w:color w:val="4D4D4D"/>
          <w:sz w:val="32"/>
          <w:szCs w:val="34"/>
        </w:rPr>
      </w:pPr>
      <w:r w:rsidRPr="00C333E4">
        <w:rPr>
          <w:b/>
          <w:color w:val="4D4D4D"/>
          <w:sz w:val="32"/>
          <w:szCs w:val="34"/>
        </w:rPr>
        <w:t>UNIE VYDAVATELŮ</w:t>
      </w:r>
    </w:p>
    <w:p w:rsidR="0068209B" w:rsidRPr="00C333E4" w:rsidRDefault="0068209B" w:rsidP="0068209B">
      <w:pPr>
        <w:rPr>
          <w:b/>
          <w:color w:val="4D4D4D"/>
          <w:sz w:val="24"/>
          <w:szCs w:val="34"/>
        </w:rPr>
      </w:pPr>
    </w:p>
    <w:p w:rsidR="0068209B" w:rsidRPr="00C333E4" w:rsidRDefault="0068209B" w:rsidP="0068209B">
      <w:pPr>
        <w:rPr>
          <w:b/>
          <w:color w:val="4D4D4D"/>
          <w:sz w:val="32"/>
          <w:szCs w:val="34"/>
        </w:rPr>
      </w:pPr>
      <w:r w:rsidRPr="00C333E4">
        <w:rPr>
          <w:b/>
          <w:color w:val="4D4D4D"/>
          <w:sz w:val="32"/>
          <w:szCs w:val="34"/>
        </w:rPr>
        <w:t>AS</w:t>
      </w:r>
      <w:r>
        <w:rPr>
          <w:b/>
          <w:color w:val="4D4D4D"/>
          <w:sz w:val="32"/>
          <w:szCs w:val="34"/>
        </w:rPr>
        <w:t>MEA</w:t>
      </w:r>
    </w:p>
    <w:p w:rsidR="0068209B" w:rsidRPr="00C333E4" w:rsidRDefault="0068209B" w:rsidP="0068209B">
      <w:pPr>
        <w:rPr>
          <w:b/>
          <w:color w:val="4D4D4D"/>
          <w:sz w:val="24"/>
          <w:szCs w:val="34"/>
        </w:rPr>
      </w:pPr>
    </w:p>
    <w:p w:rsidR="0068209B" w:rsidRPr="00C333E4" w:rsidRDefault="0068209B" w:rsidP="0068209B">
      <w:pPr>
        <w:rPr>
          <w:b/>
          <w:color w:val="4D4D4D"/>
          <w:sz w:val="32"/>
          <w:szCs w:val="34"/>
        </w:rPr>
      </w:pPr>
      <w:r w:rsidRPr="00C333E4">
        <w:rPr>
          <w:b/>
          <w:color w:val="4D4D4D"/>
          <w:sz w:val="32"/>
          <w:szCs w:val="34"/>
        </w:rPr>
        <w:t>SKMO</w:t>
      </w: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567394" w:rsidRDefault="00567394" w:rsidP="0068209B">
      <w:pPr>
        <w:rPr>
          <w:b/>
          <w:color w:val="4D4D4D"/>
          <w:sz w:val="24"/>
        </w:rPr>
      </w:pPr>
    </w:p>
    <w:p w:rsidR="00567394" w:rsidRDefault="00567394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4" name="Obrázek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9B" w:rsidRDefault="0068209B" w:rsidP="0068209B">
      <w:pPr>
        <w:rPr>
          <w:b/>
          <w:color w:val="4D4D4D"/>
          <w:sz w:val="24"/>
        </w:rPr>
      </w:pPr>
    </w:p>
    <w:p w:rsidR="00567394" w:rsidRDefault="00567394" w:rsidP="0068209B">
      <w:pPr>
        <w:rPr>
          <w:b/>
          <w:color w:val="4D4D4D"/>
          <w:sz w:val="24"/>
        </w:rPr>
      </w:pPr>
    </w:p>
    <w:p w:rsidR="00567394" w:rsidRPr="00B27D57" w:rsidRDefault="00567394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  <w:r>
        <w:rPr>
          <w:b/>
          <w:noProof/>
          <w:color w:val="4D4D4D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3" name="Obrázek 3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B27D57" w:rsidRDefault="0068209B" w:rsidP="0068209B">
      <w:pPr>
        <w:rPr>
          <w:b/>
          <w:color w:val="4D4D4D"/>
          <w:sz w:val="24"/>
        </w:rPr>
      </w:pPr>
    </w:p>
    <w:p w:rsidR="0068209B" w:rsidRPr="00567394" w:rsidRDefault="0068209B" w:rsidP="00567394">
      <w:pPr>
        <w:rPr>
          <w:color w:val="808080"/>
          <w:sz w:val="24"/>
          <w:szCs w:val="24"/>
        </w:rPr>
      </w:pPr>
      <w:r w:rsidRPr="00567394">
        <w:rPr>
          <w:b/>
          <w:color w:val="808080"/>
          <w:sz w:val="24"/>
          <w:szCs w:val="24"/>
        </w:rPr>
        <w:t>MEDIA PROJEKT</w:t>
      </w:r>
      <w:r w:rsidRPr="00567394">
        <w:rPr>
          <w:color w:val="808080"/>
          <w:sz w:val="24"/>
          <w:szCs w:val="24"/>
        </w:rPr>
        <w:t xml:space="preserve"> je realizován</w:t>
      </w:r>
    </w:p>
    <w:p w:rsidR="0068209B" w:rsidRPr="00567394" w:rsidRDefault="0068209B" w:rsidP="00567394">
      <w:pPr>
        <w:rPr>
          <w:color w:val="808080"/>
          <w:sz w:val="24"/>
          <w:szCs w:val="24"/>
        </w:rPr>
      </w:pPr>
      <w:r w:rsidRPr="00567394">
        <w:rPr>
          <w:color w:val="808080"/>
          <w:sz w:val="24"/>
          <w:szCs w:val="24"/>
        </w:rPr>
        <w:t xml:space="preserve">společnostmi </w:t>
      </w:r>
      <w:r w:rsidRPr="00567394">
        <w:rPr>
          <w:b/>
          <w:color w:val="808080"/>
          <w:sz w:val="24"/>
          <w:szCs w:val="24"/>
        </w:rPr>
        <w:t>MEDIAN</w:t>
      </w:r>
      <w:r w:rsidRPr="00567394">
        <w:rPr>
          <w:color w:val="808080"/>
          <w:sz w:val="24"/>
          <w:szCs w:val="24"/>
        </w:rPr>
        <w:t xml:space="preserve"> </w:t>
      </w:r>
      <w:r w:rsidRPr="00567394">
        <w:rPr>
          <w:color w:val="808080"/>
          <w:sz w:val="24"/>
          <w:szCs w:val="24"/>
        </w:rPr>
        <w:br/>
        <w:t xml:space="preserve">a </w:t>
      </w:r>
      <w:r w:rsidRPr="00567394">
        <w:rPr>
          <w:b/>
          <w:color w:val="808080"/>
          <w:sz w:val="24"/>
          <w:szCs w:val="24"/>
        </w:rPr>
        <w:t>STEM/MARK</w:t>
      </w:r>
      <w:r w:rsidRPr="00567394">
        <w:rPr>
          <w:color w:val="808080"/>
          <w:sz w:val="24"/>
          <w:szCs w:val="24"/>
        </w:rPr>
        <w:t>.</w:t>
      </w:r>
    </w:p>
    <w:p w:rsidR="0068209B" w:rsidRPr="00567394" w:rsidRDefault="0068209B" w:rsidP="00567394">
      <w:pPr>
        <w:rPr>
          <w:b/>
          <w:color w:val="808080"/>
          <w:sz w:val="24"/>
          <w:szCs w:val="24"/>
        </w:rPr>
      </w:pPr>
      <w:r w:rsidRPr="00567394">
        <w:rPr>
          <w:color w:val="808080"/>
          <w:sz w:val="24"/>
          <w:szCs w:val="24"/>
        </w:rPr>
        <w:t>V období od 1. 10. 2018 - 31. 3. 2019 bylo dotazováno celkem 12 690 náhodně vybraných respondentů z celé České republiky</w:t>
      </w:r>
      <w:r w:rsidRPr="00567394">
        <w:rPr>
          <w:b/>
          <w:color w:val="808080"/>
          <w:sz w:val="24"/>
          <w:szCs w:val="24"/>
        </w:rPr>
        <w:t>.</w:t>
      </w:r>
    </w:p>
    <w:p w:rsidR="0068209B" w:rsidRDefault="0068209B" w:rsidP="00567394">
      <w:pPr>
        <w:jc w:val="right"/>
        <w:sectPr w:rsidR="0068209B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p w:rsidR="006F27A2" w:rsidRDefault="006F27A2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8209B" w:rsidRDefault="0068209B" w:rsidP="00426E09">
      <w:pPr>
        <w:jc w:val="center"/>
      </w:pPr>
    </w:p>
    <w:p w:rsidR="006F27A2" w:rsidRDefault="006F27A2" w:rsidP="00426E09">
      <w:pPr>
        <w:jc w:val="center"/>
      </w:pPr>
    </w:p>
    <w:p w:rsidR="001747A3" w:rsidRPr="006565E9" w:rsidRDefault="001747A3" w:rsidP="00426E09">
      <w:pPr>
        <w:tabs>
          <w:tab w:val="left" w:pos="4082"/>
        </w:tabs>
      </w:pPr>
    </w:p>
    <w:p w:rsidR="00617FE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bookmarkStart w:id="1" w:name="OLE_LINK1"/>
      <w:bookmarkStart w:id="2" w:name="OLE_LINK2"/>
      <w:r>
        <w:rPr>
          <w:b/>
          <w:spacing w:val="20"/>
          <w:sz w:val="36"/>
          <w:szCs w:val="36"/>
        </w:rPr>
        <w:tab/>
      </w:r>
    </w:p>
    <w:p w:rsidR="00617FEC" w:rsidRDefault="006F27A2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17299" wp14:editId="28963D30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9A556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rewIAAPw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" fillcolor="#5f5f5f" stroked="f"/>
            </w:pict>
          </mc:Fallback>
        </mc:AlternateContent>
      </w:r>
      <w:r w:rsidR="00617FEC">
        <w:rPr>
          <w:spacing w:val="20"/>
          <w:sz w:val="24"/>
          <w:szCs w:val="24"/>
        </w:rPr>
        <w:tab/>
      </w:r>
      <w:r w:rsidR="00617FEC" w:rsidRPr="00AB384B">
        <w:rPr>
          <w:rFonts w:cs="Arial"/>
          <w:spacing w:val="20"/>
          <w:sz w:val="24"/>
          <w:szCs w:val="24"/>
        </w:rPr>
        <w:t>Tisk</w:t>
      </w:r>
      <w:r w:rsidR="00617FEC">
        <w:rPr>
          <w:rFonts w:cs="Arial"/>
          <w:spacing w:val="20"/>
          <w:sz w:val="24"/>
          <w:szCs w:val="24"/>
        </w:rPr>
        <w:t>ová zpráva Unie vydavatelů</w:t>
      </w:r>
    </w:p>
    <w:p w:rsidR="00617FE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r>
        <w:rPr>
          <w:spacing w:val="20"/>
          <w:sz w:val="24"/>
          <w:szCs w:val="24"/>
        </w:rPr>
        <w:tab/>
      </w:r>
      <w:r w:rsidR="00C67150">
        <w:rPr>
          <w:rFonts w:cs="Arial"/>
          <w:spacing w:val="20"/>
          <w:sz w:val="24"/>
          <w:szCs w:val="24"/>
        </w:rPr>
        <w:t>14</w:t>
      </w:r>
      <w:r>
        <w:rPr>
          <w:rFonts w:cs="Arial"/>
          <w:spacing w:val="20"/>
          <w:sz w:val="24"/>
          <w:szCs w:val="24"/>
        </w:rPr>
        <w:t>.</w:t>
      </w:r>
      <w:r w:rsidR="00846718">
        <w:rPr>
          <w:rFonts w:cs="Arial"/>
          <w:spacing w:val="20"/>
          <w:sz w:val="24"/>
          <w:szCs w:val="24"/>
        </w:rPr>
        <w:t xml:space="preserve"> </w:t>
      </w:r>
      <w:r w:rsidR="00C67150">
        <w:rPr>
          <w:rFonts w:cs="Arial"/>
          <w:spacing w:val="20"/>
          <w:sz w:val="24"/>
          <w:szCs w:val="24"/>
        </w:rPr>
        <w:t>květn</w:t>
      </w:r>
      <w:r w:rsidR="00FD4516">
        <w:rPr>
          <w:rFonts w:cs="Arial"/>
          <w:spacing w:val="20"/>
          <w:sz w:val="24"/>
          <w:szCs w:val="24"/>
        </w:rPr>
        <w:t>a</w:t>
      </w:r>
      <w:r>
        <w:rPr>
          <w:rFonts w:cs="Arial"/>
          <w:spacing w:val="20"/>
          <w:sz w:val="24"/>
          <w:szCs w:val="24"/>
        </w:rPr>
        <w:t xml:space="preserve"> 201</w:t>
      </w:r>
      <w:r w:rsidR="00846718">
        <w:rPr>
          <w:rFonts w:cs="Arial"/>
          <w:spacing w:val="20"/>
          <w:sz w:val="24"/>
          <w:szCs w:val="24"/>
        </w:rPr>
        <w:t>9</w:t>
      </w:r>
    </w:p>
    <w:p w:rsidR="00617FE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</w:p>
    <w:p w:rsidR="00617FE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</w:rPr>
      </w:pPr>
    </w:p>
    <w:p w:rsidR="00617FEC" w:rsidRDefault="00617FEC" w:rsidP="00617FEC">
      <w:pPr>
        <w:suppressAutoHyphens/>
        <w:jc w:val="both"/>
        <w:rPr>
          <w:sz w:val="24"/>
          <w:highlight w:val="red"/>
        </w:rPr>
      </w:pPr>
    </w:p>
    <w:p w:rsidR="00617FEC" w:rsidRDefault="00617FEC" w:rsidP="00617FEC">
      <w:pPr>
        <w:suppressAutoHyphens/>
        <w:jc w:val="both"/>
        <w:rPr>
          <w:sz w:val="24"/>
        </w:rPr>
      </w:pPr>
    </w:p>
    <w:p w:rsidR="00652581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697367">
        <w:rPr>
          <w:rFonts w:cs="Arial"/>
          <w:sz w:val="24"/>
          <w:szCs w:val="24"/>
        </w:rPr>
        <w:t xml:space="preserve">Nejnovější data z výzkumu </w:t>
      </w:r>
      <w:r w:rsidRPr="00B6322E">
        <w:rPr>
          <w:rFonts w:cs="Arial"/>
          <w:sz w:val="24"/>
          <w:szCs w:val="24"/>
        </w:rPr>
        <w:t xml:space="preserve">MEDIA PROJEKT za </w:t>
      </w:r>
      <w:r w:rsidR="00C67150">
        <w:rPr>
          <w:rFonts w:cs="Arial"/>
          <w:sz w:val="24"/>
          <w:szCs w:val="24"/>
        </w:rPr>
        <w:t>4</w:t>
      </w:r>
      <w:r w:rsidRPr="00B6322E">
        <w:rPr>
          <w:rFonts w:cs="Arial"/>
          <w:sz w:val="24"/>
          <w:szCs w:val="24"/>
        </w:rPr>
        <w:t>. čtvrtletí 201</w:t>
      </w:r>
      <w:r>
        <w:rPr>
          <w:rFonts w:cs="Arial"/>
          <w:sz w:val="24"/>
          <w:szCs w:val="24"/>
        </w:rPr>
        <w:t>8</w:t>
      </w:r>
      <w:r w:rsidRPr="00B6322E">
        <w:rPr>
          <w:rFonts w:cs="Arial"/>
          <w:sz w:val="24"/>
          <w:szCs w:val="24"/>
        </w:rPr>
        <w:t xml:space="preserve"> a </w:t>
      </w:r>
      <w:r w:rsidR="00C67150">
        <w:rPr>
          <w:rFonts w:cs="Arial"/>
          <w:sz w:val="24"/>
          <w:szCs w:val="24"/>
        </w:rPr>
        <w:t>1</w:t>
      </w:r>
      <w:r w:rsidRPr="00B6322E">
        <w:rPr>
          <w:rFonts w:cs="Arial"/>
          <w:sz w:val="24"/>
          <w:szCs w:val="24"/>
        </w:rPr>
        <w:t>. čtvrtletí 201</w:t>
      </w:r>
      <w:r w:rsidR="00C67150">
        <w:rPr>
          <w:rFonts w:cs="Arial"/>
          <w:sz w:val="24"/>
          <w:szCs w:val="24"/>
        </w:rPr>
        <w:t>9</w:t>
      </w:r>
      <w:r w:rsidRPr="00B6322E">
        <w:rPr>
          <w:rFonts w:cs="Arial"/>
          <w:sz w:val="24"/>
          <w:szCs w:val="24"/>
        </w:rPr>
        <w:t xml:space="preserve">, zveřejněná v </w:t>
      </w:r>
      <w:r w:rsidR="00C67150">
        <w:rPr>
          <w:rFonts w:cs="Arial"/>
          <w:sz w:val="24"/>
          <w:szCs w:val="24"/>
        </w:rPr>
        <w:t>úterý</w:t>
      </w:r>
      <w:r w:rsidRPr="00B6322E">
        <w:rPr>
          <w:rFonts w:cs="Arial"/>
          <w:sz w:val="24"/>
          <w:szCs w:val="24"/>
        </w:rPr>
        <w:t xml:space="preserve"> </w:t>
      </w:r>
      <w:r w:rsidR="00C67150">
        <w:rPr>
          <w:rFonts w:cs="Arial"/>
          <w:sz w:val="24"/>
          <w:szCs w:val="24"/>
        </w:rPr>
        <w:t>14</w:t>
      </w:r>
      <w:r w:rsidRPr="00B6322E">
        <w:rPr>
          <w:rFonts w:cs="Arial"/>
          <w:spacing w:val="20"/>
          <w:sz w:val="24"/>
          <w:szCs w:val="24"/>
        </w:rPr>
        <w:t xml:space="preserve">. </w:t>
      </w:r>
      <w:r w:rsidR="00C67150">
        <w:rPr>
          <w:rFonts w:cs="Arial"/>
          <w:spacing w:val="20"/>
          <w:sz w:val="24"/>
          <w:szCs w:val="24"/>
        </w:rPr>
        <w:t>květn</w:t>
      </w:r>
      <w:r w:rsidR="00846718">
        <w:rPr>
          <w:rFonts w:cs="Arial"/>
          <w:spacing w:val="20"/>
          <w:sz w:val="24"/>
          <w:szCs w:val="24"/>
        </w:rPr>
        <w:t>a</w:t>
      </w:r>
      <w:r w:rsidRPr="00B6322E">
        <w:rPr>
          <w:rFonts w:cs="Arial"/>
          <w:spacing w:val="20"/>
          <w:sz w:val="24"/>
          <w:szCs w:val="24"/>
        </w:rPr>
        <w:t xml:space="preserve"> 201</w:t>
      </w:r>
      <w:r w:rsidR="00846718">
        <w:rPr>
          <w:rFonts w:cs="Arial"/>
          <w:spacing w:val="20"/>
          <w:sz w:val="24"/>
          <w:szCs w:val="24"/>
        </w:rPr>
        <w:t>9</w:t>
      </w:r>
      <w:r>
        <w:rPr>
          <w:rFonts w:cs="Arial"/>
          <w:spacing w:val="20"/>
          <w:sz w:val="24"/>
          <w:szCs w:val="24"/>
        </w:rPr>
        <w:t xml:space="preserve"> </w:t>
      </w:r>
      <w:r w:rsidRPr="00B6322E">
        <w:rPr>
          <w:rFonts w:cs="Arial"/>
          <w:sz w:val="24"/>
          <w:szCs w:val="24"/>
        </w:rPr>
        <w:t xml:space="preserve">ukázala, že </w:t>
      </w:r>
      <w:r w:rsidRPr="00C61B3F">
        <w:rPr>
          <w:rFonts w:cs="Arial"/>
          <w:sz w:val="24"/>
          <w:szCs w:val="24"/>
        </w:rPr>
        <w:t>tiskové tituly oslovují většinu populace v ČR. Tiskov</w:t>
      </w:r>
      <w:r w:rsidRPr="00C61B3F">
        <w:rPr>
          <w:rFonts w:cs="Arial" w:hint="eastAsia"/>
          <w:sz w:val="24"/>
          <w:szCs w:val="24"/>
        </w:rPr>
        <w:t>é</w:t>
      </w:r>
      <w:r w:rsidRPr="00C61B3F">
        <w:rPr>
          <w:rFonts w:cs="Arial"/>
          <w:sz w:val="24"/>
          <w:szCs w:val="24"/>
        </w:rPr>
        <w:t xml:space="preserve"> tituly ne</w:t>
      </w:r>
      <w:r w:rsidRPr="00C61B3F">
        <w:rPr>
          <w:rFonts w:cs="Arial" w:hint="eastAsia"/>
          <w:sz w:val="24"/>
          <w:szCs w:val="24"/>
        </w:rPr>
        <w:t>č</w:t>
      </w:r>
      <w:r w:rsidRPr="00C61B3F">
        <w:rPr>
          <w:rFonts w:cs="Arial"/>
          <w:sz w:val="24"/>
          <w:szCs w:val="24"/>
        </w:rPr>
        <w:t xml:space="preserve">te pouze jeden z </w:t>
      </w:r>
      <w:r w:rsidRPr="00C61B3F">
        <w:rPr>
          <w:sz w:val="24"/>
        </w:rPr>
        <w:t>10</w:t>
      </w:r>
      <w:r w:rsidRPr="00C61B3F">
        <w:rPr>
          <w:rFonts w:cs="Arial"/>
          <w:sz w:val="24"/>
          <w:szCs w:val="24"/>
        </w:rPr>
        <w:t xml:space="preserve"> obyvatel </w:t>
      </w:r>
      <w:r w:rsidRPr="00C61B3F">
        <w:rPr>
          <w:rFonts w:cs="Arial" w:hint="eastAsia"/>
          <w:sz w:val="24"/>
          <w:szCs w:val="24"/>
        </w:rPr>
        <w:t>Č</w:t>
      </w:r>
      <w:r w:rsidRPr="00C61B3F">
        <w:rPr>
          <w:rFonts w:cs="Arial"/>
          <w:sz w:val="24"/>
          <w:szCs w:val="24"/>
        </w:rPr>
        <w:t xml:space="preserve">R mezi 12 </w:t>
      </w:r>
      <w:r w:rsidRPr="00C61B3F">
        <w:rPr>
          <w:rFonts w:cs="Arial" w:hint="eastAsia"/>
          <w:sz w:val="24"/>
          <w:szCs w:val="24"/>
        </w:rPr>
        <w:t>–</w:t>
      </w:r>
      <w:r w:rsidRPr="00C61B3F">
        <w:rPr>
          <w:rFonts w:cs="Arial"/>
          <w:sz w:val="24"/>
          <w:szCs w:val="24"/>
        </w:rPr>
        <w:t xml:space="preserve"> 79 lety.</w:t>
      </w: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6322E">
        <w:rPr>
          <w:rFonts w:cs="Arial"/>
          <w:sz w:val="24"/>
          <w:szCs w:val="24"/>
        </w:rPr>
        <w:t xml:space="preserve">Celkový zásah </w:t>
      </w:r>
      <w:r w:rsidRPr="00502B76">
        <w:rPr>
          <w:rFonts w:cs="Arial"/>
          <w:sz w:val="24"/>
          <w:szCs w:val="24"/>
        </w:rPr>
        <w:t xml:space="preserve">tisku </w:t>
      </w:r>
      <w:r w:rsidRPr="001A36A8">
        <w:rPr>
          <w:rFonts w:cs="Arial"/>
          <w:sz w:val="24"/>
          <w:szCs w:val="24"/>
        </w:rPr>
        <w:t xml:space="preserve">je </w:t>
      </w:r>
      <w:r w:rsidR="00C67150">
        <w:rPr>
          <w:rFonts w:cs="Arial"/>
          <w:sz w:val="24"/>
          <w:szCs w:val="24"/>
        </w:rPr>
        <w:t xml:space="preserve">téměř </w:t>
      </w:r>
      <w:r>
        <w:rPr>
          <w:rFonts w:cs="Arial"/>
          <w:sz w:val="24"/>
          <w:szCs w:val="24"/>
        </w:rPr>
        <w:t>8</w:t>
      </w:r>
      <w:r w:rsidR="00846718">
        <w:rPr>
          <w:rFonts w:cs="Arial"/>
          <w:sz w:val="24"/>
          <w:szCs w:val="24"/>
        </w:rPr>
        <w:t>7</w:t>
      </w:r>
      <w:r w:rsidRPr="001A36A8">
        <w:rPr>
          <w:rFonts w:cs="Arial"/>
          <w:sz w:val="24"/>
          <w:szCs w:val="24"/>
        </w:rPr>
        <w:t> % populace</w:t>
      </w:r>
      <w:r w:rsidRPr="00B6322E">
        <w:rPr>
          <w:rFonts w:cs="Arial"/>
          <w:sz w:val="24"/>
          <w:szCs w:val="24"/>
        </w:rPr>
        <w:t>.</w:t>
      </w: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E3657A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6322E">
        <w:rPr>
          <w:rFonts w:cs="Arial"/>
          <w:sz w:val="24"/>
          <w:szCs w:val="24"/>
        </w:rPr>
        <w:t xml:space="preserve">Deníky a jejich přílohy oslovily celkem </w:t>
      </w:r>
      <w:r>
        <w:rPr>
          <w:rFonts w:cs="Arial"/>
          <w:sz w:val="24"/>
          <w:szCs w:val="24"/>
        </w:rPr>
        <w:t>67</w:t>
      </w:r>
      <w:r w:rsidRPr="00E3657A">
        <w:rPr>
          <w:rFonts w:cs="Arial"/>
          <w:sz w:val="24"/>
          <w:szCs w:val="24"/>
        </w:rPr>
        <w:t> % populace.</w:t>
      </w: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530804">
        <w:rPr>
          <w:rFonts w:cs="Arial"/>
          <w:sz w:val="24"/>
          <w:szCs w:val="24"/>
        </w:rPr>
        <w:t xml:space="preserve">Čtenářem alespoň jednoho časopisu </w:t>
      </w:r>
      <w:r w:rsidRPr="00EE7A06">
        <w:rPr>
          <w:rFonts w:cs="Arial"/>
          <w:sz w:val="24"/>
          <w:szCs w:val="24"/>
        </w:rPr>
        <w:t>vydávaného na tiskovém trhu v ČR je 8</w:t>
      </w:r>
      <w:r w:rsidR="00C67150">
        <w:rPr>
          <w:rFonts w:cs="Arial"/>
          <w:sz w:val="24"/>
          <w:szCs w:val="24"/>
        </w:rPr>
        <w:t>0</w:t>
      </w:r>
      <w:r w:rsidRPr="00EE7A06">
        <w:rPr>
          <w:rFonts w:cs="Arial"/>
          <w:sz w:val="24"/>
          <w:szCs w:val="24"/>
        </w:rPr>
        <w:t> % občanů ČR ve věku 12 – 79 let, tj. absolutně</w:t>
      </w:r>
      <w:r>
        <w:rPr>
          <w:rFonts w:cs="Arial"/>
          <w:sz w:val="24"/>
          <w:szCs w:val="24"/>
        </w:rPr>
        <w:t xml:space="preserve"> </w:t>
      </w:r>
      <w:r w:rsidRPr="00EE7A06">
        <w:rPr>
          <w:rFonts w:cs="Arial"/>
          <w:sz w:val="24"/>
          <w:szCs w:val="24"/>
        </w:rPr>
        <w:t>7 mil. osob.</w:t>
      </w:r>
    </w:p>
    <w:p w:rsidR="00617FEC" w:rsidRPr="00B6322E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CB3D77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B20213">
        <w:rPr>
          <w:rFonts w:cs="Arial"/>
          <w:sz w:val="24"/>
          <w:szCs w:val="24"/>
        </w:rPr>
        <w:t xml:space="preserve">Celková čtenost všech tiskových titulů na vydání dosahuje </w:t>
      </w:r>
      <w:r>
        <w:rPr>
          <w:rFonts w:cs="Arial"/>
          <w:sz w:val="24"/>
          <w:szCs w:val="24"/>
        </w:rPr>
        <w:t xml:space="preserve">téměř </w:t>
      </w:r>
      <w:r w:rsidRPr="00B20213">
        <w:rPr>
          <w:rFonts w:cs="Arial"/>
          <w:sz w:val="24"/>
          <w:szCs w:val="24"/>
        </w:rPr>
        <w:t>7</w:t>
      </w:r>
      <w:r w:rsidR="00C67150">
        <w:rPr>
          <w:rFonts w:cs="Arial"/>
          <w:sz w:val="24"/>
          <w:szCs w:val="24"/>
        </w:rPr>
        <w:t>3</w:t>
      </w:r>
      <w:r w:rsidRPr="00DB26DC">
        <w:rPr>
          <w:rFonts w:cs="Arial"/>
          <w:sz w:val="24"/>
          <w:szCs w:val="24"/>
        </w:rPr>
        <w:t xml:space="preserve"> % populace 12 – 79 let, čtenost na </w:t>
      </w:r>
      <w:r w:rsidRPr="003F6CE9">
        <w:rPr>
          <w:rFonts w:cs="Arial"/>
          <w:sz w:val="24"/>
          <w:szCs w:val="24"/>
        </w:rPr>
        <w:t xml:space="preserve">vydání deníků a </w:t>
      </w:r>
      <w:r w:rsidRPr="00F047DC">
        <w:rPr>
          <w:rFonts w:cs="Arial"/>
          <w:sz w:val="24"/>
          <w:szCs w:val="24"/>
        </w:rPr>
        <w:t xml:space="preserve">jejich příloh je </w:t>
      </w:r>
      <w:r>
        <w:rPr>
          <w:rFonts w:cs="Arial"/>
          <w:sz w:val="24"/>
          <w:szCs w:val="24"/>
        </w:rPr>
        <w:t>téměř 4</w:t>
      </w:r>
      <w:r w:rsidR="00C67150">
        <w:rPr>
          <w:rFonts w:cs="Arial"/>
          <w:sz w:val="24"/>
          <w:szCs w:val="24"/>
        </w:rPr>
        <w:t>7</w:t>
      </w:r>
      <w:r w:rsidRPr="00F047DC">
        <w:rPr>
          <w:rFonts w:cs="Arial"/>
          <w:sz w:val="24"/>
          <w:szCs w:val="24"/>
        </w:rPr>
        <w:t xml:space="preserve"> %, čtenost časopisů </w:t>
      </w:r>
      <w:r w:rsidRPr="00F047DC">
        <w:rPr>
          <w:rFonts w:cs="Arial"/>
          <w:sz w:val="24"/>
          <w:szCs w:val="24"/>
        </w:rPr>
        <w:br/>
        <w:t xml:space="preserve">na vydání je </w:t>
      </w:r>
      <w:r w:rsidR="00846718">
        <w:rPr>
          <w:rFonts w:cs="Arial"/>
          <w:sz w:val="24"/>
          <w:szCs w:val="24"/>
        </w:rPr>
        <w:t>bezmála</w:t>
      </w:r>
      <w:r>
        <w:rPr>
          <w:rFonts w:cs="Arial"/>
          <w:sz w:val="24"/>
          <w:szCs w:val="24"/>
        </w:rPr>
        <w:t xml:space="preserve"> </w:t>
      </w:r>
      <w:r w:rsidRPr="00F047DC">
        <w:rPr>
          <w:rFonts w:cs="Arial"/>
          <w:sz w:val="24"/>
          <w:szCs w:val="24"/>
        </w:rPr>
        <w:t>6</w:t>
      </w:r>
      <w:r w:rsidR="00C67150">
        <w:rPr>
          <w:rFonts w:cs="Arial"/>
          <w:sz w:val="24"/>
          <w:szCs w:val="24"/>
        </w:rPr>
        <w:t>3</w:t>
      </w:r>
      <w:r w:rsidRPr="00F047DC">
        <w:rPr>
          <w:rFonts w:cs="Arial"/>
          <w:sz w:val="24"/>
          <w:szCs w:val="24"/>
        </w:rPr>
        <w:t> %.</w:t>
      </w:r>
    </w:p>
    <w:p w:rsidR="00617FEC" w:rsidRPr="00CB3D77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DA45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8144D1">
        <w:rPr>
          <w:rFonts w:cs="Arial"/>
          <w:sz w:val="24"/>
          <w:szCs w:val="24"/>
        </w:rPr>
        <w:t xml:space="preserve">Skupina </w:t>
      </w:r>
      <w:r w:rsidRPr="007468D8">
        <w:rPr>
          <w:rFonts w:cs="Arial"/>
          <w:sz w:val="24"/>
          <w:szCs w:val="24"/>
        </w:rPr>
        <w:t>de</w:t>
      </w:r>
      <w:r w:rsidRPr="009A0477">
        <w:rPr>
          <w:rFonts w:cs="Arial"/>
          <w:sz w:val="24"/>
          <w:szCs w:val="24"/>
        </w:rPr>
        <w:t xml:space="preserve">nního tisku zůstává nadále stabilní a pořadí titulů se dlouhodobě nemění. Nejčtenějším </w:t>
      </w:r>
      <w:r w:rsidRPr="00DA45B6">
        <w:rPr>
          <w:rFonts w:cs="Arial"/>
          <w:sz w:val="24"/>
          <w:szCs w:val="24"/>
        </w:rPr>
        <w:t>celostátním deníkem je Blesk (9</w:t>
      </w:r>
      <w:r w:rsidR="00C67150">
        <w:rPr>
          <w:rFonts w:cs="Arial"/>
          <w:sz w:val="24"/>
          <w:szCs w:val="24"/>
        </w:rPr>
        <w:t>10</w:t>
      </w:r>
      <w:r w:rsidRPr="00DA45B6">
        <w:rPr>
          <w:rFonts w:cs="Arial"/>
          <w:sz w:val="24"/>
          <w:szCs w:val="24"/>
        </w:rPr>
        <w:t xml:space="preserve"> tis. čtenářů na vydání) následovaný MF DNES (5</w:t>
      </w:r>
      <w:r>
        <w:rPr>
          <w:rFonts w:cs="Arial"/>
          <w:sz w:val="24"/>
          <w:szCs w:val="24"/>
        </w:rPr>
        <w:t>4</w:t>
      </w:r>
      <w:r w:rsidR="00C67150">
        <w:rPr>
          <w:rFonts w:cs="Arial"/>
          <w:sz w:val="24"/>
          <w:szCs w:val="24"/>
        </w:rPr>
        <w:t>8</w:t>
      </w:r>
      <w:r w:rsidRPr="00DA45B6">
        <w:rPr>
          <w:rFonts w:cs="Arial"/>
          <w:sz w:val="24"/>
          <w:szCs w:val="24"/>
        </w:rPr>
        <w:t xml:space="preserve"> tis. čtenářů) a Právem (2</w:t>
      </w:r>
      <w:r w:rsidR="00846718">
        <w:rPr>
          <w:rFonts w:cs="Arial"/>
          <w:sz w:val="24"/>
          <w:szCs w:val="24"/>
        </w:rPr>
        <w:t>3</w:t>
      </w:r>
      <w:r w:rsidR="00C67150">
        <w:rPr>
          <w:rFonts w:cs="Arial"/>
          <w:sz w:val="24"/>
          <w:szCs w:val="24"/>
        </w:rPr>
        <w:t>7</w:t>
      </w:r>
      <w:r w:rsidRPr="00DA45B6">
        <w:rPr>
          <w:rFonts w:cs="Arial"/>
          <w:sz w:val="24"/>
          <w:szCs w:val="24"/>
        </w:rPr>
        <w:t xml:space="preserve"> tis. čtenářů).</w:t>
      </w:r>
    </w:p>
    <w:p w:rsidR="00617FEC" w:rsidRPr="009A0477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DA45B6">
        <w:rPr>
          <w:rFonts w:cs="Arial"/>
          <w:sz w:val="24"/>
          <w:szCs w:val="24"/>
        </w:rPr>
        <w:t>Celkem 5</w:t>
      </w:r>
      <w:r w:rsidR="00846718">
        <w:rPr>
          <w:rFonts w:cs="Arial"/>
          <w:sz w:val="24"/>
          <w:szCs w:val="24"/>
        </w:rPr>
        <w:t>1</w:t>
      </w:r>
      <w:r w:rsidR="00C67150">
        <w:rPr>
          <w:rFonts w:cs="Arial"/>
          <w:sz w:val="24"/>
          <w:szCs w:val="24"/>
        </w:rPr>
        <w:t>7</w:t>
      </w:r>
      <w:r w:rsidRPr="00DA45B6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9A0477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9A0477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3F7CAE">
        <w:rPr>
          <w:rFonts w:cs="Arial"/>
          <w:sz w:val="24"/>
          <w:szCs w:val="24"/>
        </w:rPr>
        <w:t xml:space="preserve">Mezi přílohami deníků je nejčtenější </w:t>
      </w:r>
      <w:r w:rsidRPr="005A0345">
        <w:rPr>
          <w:rFonts w:cs="Arial"/>
          <w:sz w:val="24"/>
          <w:szCs w:val="24"/>
        </w:rPr>
        <w:t>Blesk magazín TV (aktuálně 1,</w:t>
      </w:r>
      <w:r>
        <w:rPr>
          <w:rFonts w:cs="Arial"/>
          <w:sz w:val="24"/>
          <w:szCs w:val="24"/>
        </w:rPr>
        <w:t>1</w:t>
      </w:r>
      <w:r w:rsidR="00C67150">
        <w:rPr>
          <w:rFonts w:cs="Arial"/>
          <w:sz w:val="24"/>
          <w:szCs w:val="24"/>
        </w:rPr>
        <w:t>24</w:t>
      </w:r>
      <w:r w:rsidRPr="005A0345">
        <w:rPr>
          <w:rFonts w:cs="Arial"/>
          <w:sz w:val="24"/>
          <w:szCs w:val="24"/>
        </w:rPr>
        <w:t xml:space="preserve"> mil. čtenářů) a druhý nejčtenější TV magazín s </w:t>
      </w:r>
      <w:r w:rsidR="00846718">
        <w:rPr>
          <w:rFonts w:cs="Arial"/>
          <w:sz w:val="24"/>
          <w:szCs w:val="24"/>
        </w:rPr>
        <w:t>8</w:t>
      </w:r>
      <w:r w:rsidR="00C67150">
        <w:rPr>
          <w:rFonts w:cs="Arial"/>
          <w:sz w:val="24"/>
          <w:szCs w:val="24"/>
        </w:rPr>
        <w:t>29</w:t>
      </w:r>
      <w:r w:rsidRPr="005A0345">
        <w:rPr>
          <w:rFonts w:cs="Arial"/>
          <w:sz w:val="24"/>
          <w:szCs w:val="24"/>
        </w:rPr>
        <w:t xml:space="preserve"> tis. čtenářů.</w:t>
      </w:r>
    </w:p>
    <w:p w:rsidR="00617FEC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326F6A" w:rsidRDefault="00326F6A" w:rsidP="00326F6A">
      <w:pPr>
        <w:suppressAutoHyphens/>
        <w:jc w:val="both"/>
        <w:rPr>
          <w:rFonts w:cs="Arial"/>
          <w:sz w:val="24"/>
          <w:szCs w:val="24"/>
        </w:rPr>
      </w:pPr>
      <w:r w:rsidRPr="00EF6FCC">
        <w:rPr>
          <w:rFonts w:cs="Arial"/>
          <w:sz w:val="24"/>
          <w:szCs w:val="24"/>
        </w:rPr>
        <w:t>V </w:t>
      </w:r>
      <w:r w:rsidR="00FB0101" w:rsidRPr="00EF6FCC">
        <w:rPr>
          <w:rFonts w:cs="Arial"/>
          <w:sz w:val="24"/>
          <w:szCs w:val="24"/>
        </w:rPr>
        <w:t xml:space="preserve">porovnání s daty za </w:t>
      </w:r>
      <w:r w:rsidR="00C67150" w:rsidRPr="00EF6FCC">
        <w:rPr>
          <w:rFonts w:cs="Arial"/>
          <w:sz w:val="24"/>
          <w:szCs w:val="24"/>
        </w:rPr>
        <w:t>3</w:t>
      </w:r>
      <w:r w:rsidRPr="00EF6FCC">
        <w:rPr>
          <w:rFonts w:cs="Arial"/>
          <w:sz w:val="24"/>
          <w:szCs w:val="24"/>
        </w:rPr>
        <w:t>. čtvrtletí 2018</w:t>
      </w:r>
      <w:r w:rsidR="00FB0101" w:rsidRPr="00EF6FCC">
        <w:rPr>
          <w:rFonts w:cs="Arial"/>
          <w:sz w:val="24"/>
          <w:szCs w:val="24"/>
        </w:rPr>
        <w:t xml:space="preserve"> a </w:t>
      </w:r>
      <w:r w:rsidR="00C67150" w:rsidRPr="00EF6FCC">
        <w:rPr>
          <w:rFonts w:cs="Arial"/>
          <w:sz w:val="24"/>
          <w:szCs w:val="24"/>
        </w:rPr>
        <w:t>4</w:t>
      </w:r>
      <w:r w:rsidRPr="00EF6FCC">
        <w:rPr>
          <w:rFonts w:cs="Arial"/>
          <w:sz w:val="24"/>
          <w:szCs w:val="24"/>
        </w:rPr>
        <w:t xml:space="preserve">. čtvrtletí 2018 </w:t>
      </w:r>
      <w:r w:rsidR="00EF6FCC" w:rsidRPr="00EF6FCC">
        <w:rPr>
          <w:rFonts w:cs="Arial"/>
          <w:sz w:val="24"/>
          <w:szCs w:val="24"/>
        </w:rPr>
        <w:t xml:space="preserve">nejvíce </w:t>
      </w:r>
      <w:r w:rsidRPr="00EF6FCC">
        <w:rPr>
          <w:rFonts w:cs="Arial"/>
          <w:sz w:val="24"/>
          <w:szCs w:val="24"/>
        </w:rPr>
        <w:t xml:space="preserve">vzrostla </w:t>
      </w:r>
      <w:r w:rsidR="00EF6FCC" w:rsidRPr="00EF6FCC">
        <w:rPr>
          <w:rFonts w:cs="Arial"/>
          <w:sz w:val="24"/>
          <w:szCs w:val="24"/>
        </w:rPr>
        <w:t>čtenost ICT titulů, časopisů o bydlení a auto-moto časopisů, všechny skupiny rostly o více než 10 %. Rostly i další skupiny časopisů.</w:t>
      </w: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52581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>
        <w:rPr>
          <w:rFonts w:cs="Arial"/>
          <w:spacing w:val="20"/>
          <w:sz w:val="18"/>
          <w:szCs w:val="24"/>
        </w:rPr>
        <w:t>D</w:t>
      </w:r>
      <w:r w:rsidR="00617FEC" w:rsidRPr="001D2A3C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A31BA3">
        <w:t>kancelář</w:t>
      </w:r>
      <w:r w:rsidR="00617FEC" w:rsidRPr="00A31BA3">
        <w:rPr>
          <w:rFonts w:cs="Arial"/>
          <w:spacing w:val="20"/>
          <w:sz w:val="18"/>
          <w:szCs w:val="24"/>
        </w:rPr>
        <w:t xml:space="preserve"> </w:t>
      </w:r>
      <w:r w:rsidR="00617FEC" w:rsidRPr="001D2A3C">
        <w:rPr>
          <w:rFonts w:cs="Arial"/>
          <w:spacing w:val="20"/>
          <w:sz w:val="18"/>
          <w:szCs w:val="24"/>
        </w:rPr>
        <w:t>Unie vydavatelů, tel: 22</w:t>
      </w:r>
      <w:r w:rsidR="00617FEC">
        <w:rPr>
          <w:rFonts w:cs="Arial"/>
          <w:spacing w:val="20"/>
          <w:sz w:val="18"/>
          <w:szCs w:val="24"/>
        </w:rPr>
        <w:t>2</w:t>
      </w:r>
      <w:r w:rsidR="00617FEC" w:rsidRPr="001D2A3C">
        <w:rPr>
          <w:rFonts w:cs="Arial"/>
          <w:spacing w:val="20"/>
          <w:sz w:val="18"/>
          <w:szCs w:val="24"/>
        </w:rPr>
        <w:t> </w:t>
      </w:r>
      <w:r w:rsidR="00617FEC">
        <w:rPr>
          <w:rFonts w:cs="Arial"/>
          <w:spacing w:val="20"/>
          <w:sz w:val="18"/>
          <w:szCs w:val="24"/>
        </w:rPr>
        <w:t>329 730</w:t>
      </w:r>
      <w:r w:rsidR="00617FEC" w:rsidRPr="001D2A3C">
        <w:rPr>
          <w:rFonts w:cs="Arial"/>
          <w:spacing w:val="20"/>
          <w:sz w:val="18"/>
          <w:szCs w:val="24"/>
        </w:rPr>
        <w:t>,</w:t>
      </w:r>
    </w:p>
    <w:p w:rsidR="00617FEC" w:rsidRPr="001D2A3C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6565E9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>
        <w:rPr>
          <w:b/>
          <w:sz w:val="36"/>
        </w:rPr>
        <w:tab/>
      </w:r>
      <w:r w:rsidR="00050027" w:rsidRPr="006565E9">
        <w:rPr>
          <w:b/>
          <w:sz w:val="36"/>
        </w:rPr>
        <w:t xml:space="preserve">І </w:t>
      </w:r>
      <w:r w:rsidR="00050027" w:rsidRPr="006565E9">
        <w:t>Celostátní deníky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6565E9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6565E9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6565E9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6565E9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6565E9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6565E9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Blesk (bez Nedělního Blesku)</w:t>
                  </w:r>
                </w:p>
              </w:tc>
              <w:tc>
                <w:tcPr>
                  <w:tcW w:w="1390" w:type="pct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910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199 732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548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113 635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237</w:t>
                  </w:r>
                  <w:r>
                    <w:rPr>
                      <w:rFonts w:cs="Arial"/>
                    </w:rPr>
                    <w:t xml:space="preserve"> 000 </w:t>
                  </w:r>
                </w:p>
              </w:tc>
              <w:tc>
                <w:tcPr>
                  <w:tcW w:w="1366" w:type="pct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67 807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222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32 677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Aha! (bez Nedělního Aha!)</w:t>
                  </w:r>
                </w:p>
              </w:tc>
              <w:tc>
                <w:tcPr>
                  <w:tcW w:w="1390" w:type="pct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217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43 637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209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33 551</w:t>
                  </w:r>
                </w:p>
              </w:tc>
            </w:tr>
            <w:tr w:rsidR="00EE421C" w:rsidRPr="006565E9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EE421C" w:rsidRPr="00EE421C" w:rsidRDefault="00EE421C">
                  <w:pPr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EE421C" w:rsidRPr="00EE421C" w:rsidRDefault="00EE421C">
                  <w:pPr>
                    <w:jc w:val="right"/>
                    <w:rPr>
                      <w:rFonts w:cs="Arial"/>
                    </w:rPr>
                  </w:pPr>
                  <w:r w:rsidRPr="00EE421C">
                    <w:rPr>
                      <w:rFonts w:cs="Arial"/>
                    </w:rPr>
                    <w:t>150</w:t>
                  </w:r>
                  <w:r>
                    <w:rPr>
                      <w:rFonts w:cs="Arial"/>
                    </w:rPr>
                    <w:t xml:space="preserve">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EE421C" w:rsidRPr="007A71ED" w:rsidRDefault="00C42253" w:rsidP="00C42253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33 554</w:t>
                  </w:r>
                </w:p>
              </w:tc>
            </w:tr>
          </w:tbl>
          <w:p w:rsidR="001747A3" w:rsidRPr="006565E9" w:rsidRDefault="001747A3" w:rsidP="00426E09"/>
        </w:tc>
      </w:tr>
    </w:tbl>
    <w:p w:rsidR="001747A3" w:rsidRPr="006565E9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6565E9">
        <w:rPr>
          <w:b w:val="0"/>
          <w:bCs w:val="0"/>
          <w:sz w:val="20"/>
          <w:szCs w:val="20"/>
        </w:rPr>
        <w:tab/>
      </w:r>
    </w:p>
    <w:p w:rsidR="001747A3" w:rsidRPr="006565E9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6565E9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6565E9">
        <w:rPr>
          <w:b/>
          <w:sz w:val="36"/>
        </w:rPr>
        <w:t xml:space="preserve">І </w:t>
      </w:r>
      <w:r w:rsidR="00AC2CB9" w:rsidRPr="006565E9">
        <w:t>Regionální deníky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492DDB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F12E2A" w:rsidRPr="00F12E2A" w:rsidRDefault="00F12E2A" w:rsidP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východní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86 000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- Moravskoslezský kraj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86 000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západní Čechy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65 000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severní Čechy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63 000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12E2A" w:rsidRPr="00F12E2A" w:rsidRDefault="00F12E2A" w:rsidP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- Jihomoravský kraj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59 000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8026B3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střední Čechy + Pražský deník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58 000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262C19">
        <w:trPr>
          <w:trHeight w:val="369"/>
          <w:jc w:val="center"/>
        </w:trPr>
        <w:tc>
          <w:tcPr>
            <w:tcW w:w="4148" w:type="dxa"/>
            <w:tcBorders>
              <w:top w:val="nil"/>
            </w:tcBorders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- Jihočeský kraj</w:t>
            </w:r>
          </w:p>
        </w:tc>
        <w:tc>
          <w:tcPr>
            <w:tcW w:w="2493" w:type="dxa"/>
            <w:tcBorders>
              <w:top w:val="nil"/>
            </w:tcBorders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43 000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262C19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střední a východní Morava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40 000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F12E2A" w:rsidRPr="006565E9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8F8F8"/>
            <w:vAlign w:val="center"/>
          </w:tcPr>
          <w:p w:rsidR="00F12E2A" w:rsidRPr="00F12E2A" w:rsidRDefault="00F12E2A">
            <w:pPr>
              <w:rPr>
                <w:rFonts w:cs="Arial"/>
              </w:rPr>
            </w:pPr>
            <w:r w:rsidRPr="00F12E2A">
              <w:rPr>
                <w:rFonts w:cs="Arial"/>
              </w:rPr>
              <w:t>Deník - kraj Vysočina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8F8F8"/>
            <w:vAlign w:val="center"/>
          </w:tcPr>
          <w:p w:rsidR="00F12E2A" w:rsidRPr="005F1ECB" w:rsidRDefault="00F12E2A">
            <w:pPr>
              <w:jc w:val="right"/>
              <w:rPr>
                <w:rFonts w:cs="Arial"/>
              </w:rPr>
            </w:pPr>
            <w:r w:rsidRPr="005F1ECB">
              <w:rPr>
                <w:rFonts w:cs="Arial"/>
              </w:rPr>
              <w:t>27 000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F12E2A" w:rsidRPr="007A1298" w:rsidRDefault="00F12E2A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7A129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F17F18" w:rsidTr="007A2547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12E2A" w:rsidRDefault="00A63736" w:rsidP="00426E09">
            <w:pPr>
              <w:rPr>
                <w:rFonts w:cs="Arial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566914" w:rsidRDefault="00A63736" w:rsidP="00426E09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17F18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F17F18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34174B" w:rsidTr="007A2547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34174B" w:rsidRDefault="00A63736" w:rsidP="00426E09">
            <w:pPr>
              <w:rPr>
                <w:rFonts w:cs="Arial"/>
                <w:color w:val="000000"/>
              </w:rPr>
            </w:pPr>
            <w:r w:rsidRPr="0034174B">
              <w:rPr>
                <w:rFonts w:cs="Arial"/>
                <w:color w:val="000000"/>
              </w:rPr>
              <w:t>Deník ČR</w:t>
            </w:r>
          </w:p>
        </w:tc>
        <w:tc>
          <w:tcPr>
            <w:tcW w:w="2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34174B" w:rsidRDefault="005200E3" w:rsidP="00426E09">
            <w:pPr>
              <w:jc w:val="right"/>
            </w:pPr>
            <w:r>
              <w:t>517 000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34174B" w:rsidRDefault="005200E3" w:rsidP="005200E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105 246</w:t>
            </w:r>
          </w:p>
        </w:tc>
      </w:tr>
    </w:tbl>
    <w:p w:rsidR="001747A3" w:rsidRPr="006565E9" w:rsidRDefault="00493ED5" w:rsidP="00426E09">
      <w:pPr>
        <w:rPr>
          <w:rFonts w:cs="Arial"/>
        </w:rPr>
      </w:pPr>
      <w:r w:rsidRPr="006565E9">
        <w:rPr>
          <w:rFonts w:cs="Arial"/>
        </w:rPr>
        <w:t xml:space="preserve">* </w:t>
      </w:r>
      <w:r w:rsidR="00A85A0C" w:rsidRPr="006565E9">
        <w:rPr>
          <w:rFonts w:cs="Arial"/>
        </w:rPr>
        <w:t>ABC ČR zveřejňuje pouze údaje za Deník (regionální deníky VLP – SOUHRN)</w:t>
      </w:r>
    </w:p>
    <w:p w:rsidR="001747A3" w:rsidRPr="006565E9" w:rsidRDefault="001747A3" w:rsidP="00426E09"/>
    <w:p w:rsidR="001747A3" w:rsidRPr="006565E9" w:rsidRDefault="001747A3" w:rsidP="00426E09">
      <w:pPr>
        <w:pStyle w:val="StylStylStyl214b18b"/>
        <w:rPr>
          <w:b w:val="0"/>
          <w:bCs w:val="0"/>
          <w:sz w:val="28"/>
        </w:rPr>
      </w:pPr>
      <w:r w:rsidRPr="006565E9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6565E9">
        <w:t>І</w:t>
      </w:r>
      <w:r w:rsidR="00722378">
        <w:t xml:space="preserve"> </w:t>
      </w:r>
      <w:r w:rsidR="00A517FC" w:rsidRPr="006565E9">
        <w:rPr>
          <w:b w:val="0"/>
          <w:sz w:val="28"/>
          <w:szCs w:val="28"/>
        </w:rPr>
        <w:t>Deníky zdarma</w:t>
      </w:r>
    </w:p>
    <w:p w:rsidR="001747A3" w:rsidRPr="006565E9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BF7698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TN</w:t>
            </w:r>
            <w:r w:rsidR="000571BB" w:rsidRPr="006565E9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6565E9" w:rsidTr="00E6317A">
        <w:trPr>
          <w:trHeight w:val="369"/>
          <w:jc w:val="center"/>
        </w:trPr>
        <w:tc>
          <w:tcPr>
            <w:tcW w:w="4148" w:type="dxa"/>
            <w:vAlign w:val="center"/>
          </w:tcPr>
          <w:p w:rsidR="00891BC0" w:rsidRPr="00E77909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E77909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vAlign w:val="center"/>
          </w:tcPr>
          <w:p w:rsidR="00891BC0" w:rsidRPr="00891BC0" w:rsidRDefault="00AA7544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514</w:t>
            </w:r>
            <w:r w:rsidR="00891BC0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891BC0" w:rsidRPr="007A71ED" w:rsidRDefault="004D58B9" w:rsidP="004D58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280 456</w:t>
            </w:r>
          </w:p>
        </w:tc>
      </w:tr>
      <w:tr w:rsidR="00891BC0" w:rsidRPr="006565E9" w:rsidTr="00E6317A">
        <w:trPr>
          <w:trHeight w:val="369"/>
          <w:jc w:val="center"/>
        </w:trPr>
        <w:tc>
          <w:tcPr>
            <w:tcW w:w="4148" w:type="dxa"/>
            <w:tcBorders>
              <w:bottom w:val="single" w:sz="8" w:space="0" w:color="999999"/>
            </w:tcBorders>
            <w:shd w:val="clear" w:color="auto" w:fill="CCCCCC"/>
            <w:vAlign w:val="center"/>
          </w:tcPr>
          <w:p w:rsidR="00891BC0" w:rsidRPr="00E77909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E77909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tcBorders>
              <w:bottom w:val="single" w:sz="8" w:space="0" w:color="999999"/>
            </w:tcBorders>
            <w:shd w:val="clear" w:color="auto" w:fill="CCCCCC"/>
            <w:vAlign w:val="center"/>
          </w:tcPr>
          <w:p w:rsidR="00891BC0" w:rsidRPr="00891BC0" w:rsidRDefault="00AA7544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</w:t>
            </w:r>
            <w:r w:rsidR="0020177E">
              <w:rPr>
                <w:rFonts w:cs="Arial"/>
                <w:color w:val="000000"/>
                <w:szCs w:val="16"/>
              </w:rPr>
              <w:t>6</w:t>
            </w:r>
            <w:r w:rsidR="00891BC0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8" w:space="0" w:color="999999"/>
            </w:tcBorders>
            <w:shd w:val="clear" w:color="auto" w:fill="CCCCCC"/>
            <w:vAlign w:val="center"/>
          </w:tcPr>
          <w:p w:rsidR="00891BC0" w:rsidRPr="007A71ED" w:rsidRDefault="004D58B9" w:rsidP="004D58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25 069</w:t>
            </w:r>
          </w:p>
        </w:tc>
      </w:tr>
    </w:tbl>
    <w:p w:rsidR="00DD334C" w:rsidRPr="006565E9" w:rsidRDefault="00DD334C" w:rsidP="00426E09">
      <w:r w:rsidRPr="006565E9">
        <w:t>* Ověřuje se tištěný náklad (TN)</w:t>
      </w:r>
    </w:p>
    <w:p w:rsidR="001747A3" w:rsidRPr="006565E9" w:rsidRDefault="001747A3" w:rsidP="00426E09"/>
    <w:p w:rsidR="00266793" w:rsidRPr="006565E9" w:rsidRDefault="00266793" w:rsidP="00426E09"/>
    <w:p w:rsidR="00366F47" w:rsidRPr="006565E9" w:rsidRDefault="00366F47" w:rsidP="00426E09"/>
    <w:p w:rsidR="00617DC4" w:rsidRPr="006565E9" w:rsidRDefault="00617DC4" w:rsidP="00426E09"/>
    <w:p w:rsidR="00266793" w:rsidRPr="006565E9" w:rsidRDefault="00266793" w:rsidP="00426E09"/>
    <w:p w:rsidR="00042B27" w:rsidRPr="006565E9" w:rsidRDefault="001747A3" w:rsidP="00426E09">
      <w:pPr>
        <w:pStyle w:val="StylStylStylStyl214bnenTun"/>
        <w:spacing w:after="60"/>
      </w:pPr>
      <w:r w:rsidRPr="006565E9">
        <w:rPr>
          <w:b/>
          <w:bCs/>
        </w:rPr>
        <w:tab/>
      </w:r>
      <w:r w:rsidR="00042B27" w:rsidRPr="006565E9">
        <w:rPr>
          <w:b/>
          <w:sz w:val="36"/>
        </w:rPr>
        <w:t xml:space="preserve">І </w:t>
      </w:r>
      <w:r w:rsidR="00042B27" w:rsidRPr="006565E9">
        <w:t>Celostátní suplementy</w:t>
      </w:r>
    </w:p>
    <w:p w:rsidR="006B0DBA" w:rsidRPr="008B126A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0B5FF6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VN*</w:t>
            </w:r>
          </w:p>
        </w:tc>
      </w:tr>
      <w:tr w:rsidR="00E17694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E17694">
              <w:rPr>
                <w:rFonts w:cs="Arial"/>
                <w:color w:val="000000"/>
                <w:szCs w:val="16"/>
              </w:rPr>
              <w:t>124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337 589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829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322B53" w:rsidP="00322B5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312 956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589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233 013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411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129 379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390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141 042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353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44 687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344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91 956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336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322B53" w:rsidP="00322B53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113 692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329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17694" w:rsidRPr="00A92C81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290 879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272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109 568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269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61 907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239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129 436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207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107 087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187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108 446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86 432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140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92 926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Ego! magazín Hospodářských novin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38 545</w:t>
            </w:r>
          </w:p>
        </w:tc>
      </w:tr>
      <w:tr w:rsidR="00E17694" w:rsidRPr="00E81EC2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E17694" w:rsidRPr="00E17694" w:rsidRDefault="00E17694">
            <w:pPr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E17694" w:rsidRPr="00E17694" w:rsidRDefault="00E17694">
            <w:pPr>
              <w:jc w:val="right"/>
              <w:rPr>
                <w:rFonts w:cs="Arial"/>
                <w:color w:val="000000"/>
                <w:szCs w:val="16"/>
              </w:rPr>
            </w:pPr>
            <w:r w:rsidRPr="00E17694">
              <w:rPr>
                <w:rFonts w:cs="Arial"/>
                <w:color w:val="000000"/>
                <w:szCs w:val="16"/>
              </w:rPr>
              <w:t>100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E17694" w:rsidRPr="007A71ED" w:rsidRDefault="00A92C81" w:rsidP="00A92C8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85 445</w:t>
            </w:r>
          </w:p>
        </w:tc>
      </w:tr>
    </w:tbl>
    <w:p w:rsidR="001747A3" w:rsidRPr="006565E9" w:rsidRDefault="00B05B2E" w:rsidP="00426E09">
      <w:pPr>
        <w:spacing w:before="40"/>
        <w:rPr>
          <w:rFonts w:cs="Arial"/>
        </w:rPr>
      </w:pPr>
      <w:r w:rsidRPr="00E81EC2">
        <w:rPr>
          <w:rFonts w:cs="Arial"/>
        </w:rPr>
        <w:t xml:space="preserve">* ABC ČR </w:t>
      </w:r>
      <w:r w:rsidR="00AA701E" w:rsidRPr="00E81EC2">
        <w:rPr>
          <w:rFonts w:cs="Arial"/>
        </w:rPr>
        <w:t>poskytuje</w:t>
      </w:r>
      <w:r w:rsidRPr="00E81EC2">
        <w:rPr>
          <w:rFonts w:cs="Arial"/>
        </w:rPr>
        <w:t xml:space="preserve"> u suplementů pouze vkládaný náklad (VN)</w:t>
      </w:r>
    </w:p>
    <w:p w:rsidR="00B05B2E" w:rsidRPr="006565E9" w:rsidRDefault="00B05B2E" w:rsidP="00426E09">
      <w:pPr>
        <w:rPr>
          <w:rFonts w:cs="Arial"/>
        </w:rPr>
      </w:pPr>
      <w:r w:rsidRPr="00B756AE">
        <w:rPr>
          <w:rFonts w:cs="Arial"/>
        </w:rPr>
        <w:t xml:space="preserve">** nezapočten samostatně prodávaný TV magazín </w:t>
      </w:r>
      <w:r w:rsidR="00322B53">
        <w:rPr>
          <w:rFonts w:cs="Arial"/>
          <w:color w:val="000000"/>
        </w:rPr>
        <w:t>97 </w:t>
      </w:r>
      <w:r w:rsidR="00DF5D44">
        <w:rPr>
          <w:rFonts w:cs="Arial"/>
          <w:color w:val="000000"/>
        </w:rPr>
        <w:t>429</w:t>
      </w:r>
      <w:r w:rsidR="00322B53" w:rsidRPr="006565E9">
        <w:rPr>
          <w:rFonts w:cs="Arial"/>
        </w:rPr>
        <w:t xml:space="preserve"> </w:t>
      </w:r>
      <w:r w:rsidRPr="006565E9">
        <w:rPr>
          <w:rFonts w:cs="Arial"/>
        </w:rPr>
        <w:t>(PN</w:t>
      </w:r>
      <w:r w:rsidR="00363D7E">
        <w:rPr>
          <w:rFonts w:cs="Arial"/>
        </w:rPr>
        <w:t xml:space="preserve"> </w:t>
      </w:r>
      <w:r w:rsidRPr="006565E9">
        <w:rPr>
          <w:rFonts w:cs="Arial"/>
        </w:rPr>
        <w:t>ks)</w:t>
      </w:r>
    </w:p>
    <w:p w:rsidR="00B05B2E" w:rsidRDefault="00B05B2E" w:rsidP="00426E09">
      <w:pPr>
        <w:rPr>
          <w:rFonts w:cs="Arial"/>
        </w:rPr>
      </w:pPr>
      <w:r w:rsidRPr="00F940C8">
        <w:rPr>
          <w:rFonts w:cs="Arial"/>
        </w:rPr>
        <w:t xml:space="preserve">*** </w:t>
      </w:r>
      <w:r w:rsidR="00745D43" w:rsidRPr="00F940C8">
        <w:rPr>
          <w:rFonts w:cs="Arial"/>
        </w:rPr>
        <w:t>ne</w:t>
      </w:r>
      <w:r w:rsidRPr="00F940C8">
        <w:rPr>
          <w:rFonts w:cs="Arial"/>
        </w:rPr>
        <w:t>započtena</w:t>
      </w:r>
      <w:r w:rsidR="00395673" w:rsidRPr="00F940C8">
        <w:rPr>
          <w:rFonts w:cs="Arial"/>
        </w:rPr>
        <w:t xml:space="preserve"> samostatně prodávaná TV pohoda </w:t>
      </w:r>
      <w:r w:rsidR="00322B53">
        <w:rPr>
          <w:rFonts w:cs="Arial"/>
          <w:color w:val="000000"/>
        </w:rPr>
        <w:t>39 653</w:t>
      </w:r>
      <w:r w:rsidR="00322B53" w:rsidRPr="006565E9">
        <w:rPr>
          <w:rFonts w:cs="Arial"/>
        </w:rPr>
        <w:t xml:space="preserve"> </w:t>
      </w:r>
      <w:r w:rsidRPr="006565E9">
        <w:rPr>
          <w:rFonts w:cs="Arial"/>
        </w:rPr>
        <w:t>(PN ks)</w:t>
      </w:r>
    </w:p>
    <w:p w:rsidR="003F35B6" w:rsidRPr="006565E9" w:rsidRDefault="003F35B6" w:rsidP="00426E09">
      <w:pPr>
        <w:rPr>
          <w:rFonts w:cs="Arial"/>
        </w:rPr>
      </w:pPr>
    </w:p>
    <w:p w:rsidR="006230F8" w:rsidRPr="006565E9" w:rsidRDefault="001747A3" w:rsidP="00426E09">
      <w:pPr>
        <w:pStyle w:val="StylStylStylStyl214bnenTun"/>
        <w:spacing w:before="240" w:after="60"/>
      </w:pPr>
      <w:r w:rsidRPr="006565E9">
        <w:rPr>
          <w:rStyle w:val="StylStylStylStyl214bnenTunChar"/>
          <w:rFonts w:ascii="Arial" w:hAnsi="Arial"/>
        </w:rPr>
        <w:tab/>
      </w:r>
      <w:r w:rsidR="006230F8" w:rsidRPr="006565E9">
        <w:rPr>
          <w:b/>
          <w:sz w:val="36"/>
        </w:rPr>
        <w:t xml:space="preserve">І </w:t>
      </w:r>
      <w:r w:rsidR="006230F8" w:rsidRPr="006565E9">
        <w:t>Časopisy – bydlení,</w:t>
      </w:r>
    </w:p>
    <w:p w:rsidR="006230F8" w:rsidRDefault="006230F8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bytová kultura</w:t>
      </w:r>
    </w:p>
    <w:p w:rsidR="00E86FAB" w:rsidRPr="008B126A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129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C2030D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9 792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109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8 408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91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9 445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60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13 89</w:t>
            </w:r>
            <w:r w:rsidR="00DF5D44">
              <w:rPr>
                <w:rFonts w:cs="Arial"/>
                <w:color w:val="000000"/>
              </w:rPr>
              <w:t>5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58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1 215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Marianne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56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12 768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9 180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Magazín Pěkné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48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6 548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48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6 962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Rodinný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8 038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Tina Bydlíme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45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15 373</w:t>
            </w:r>
          </w:p>
        </w:tc>
      </w:tr>
      <w:tr w:rsidR="00C2030D" w:rsidRPr="006565E9" w:rsidTr="00C5031B">
        <w:trPr>
          <w:trHeight w:val="354"/>
          <w:jc w:val="center"/>
        </w:trPr>
        <w:tc>
          <w:tcPr>
            <w:tcW w:w="4396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C2030D" w:rsidRPr="00C2030D" w:rsidRDefault="00C2030D">
            <w:pPr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C2030D" w:rsidRPr="00C2030D" w:rsidRDefault="00C2030D">
            <w:pPr>
              <w:jc w:val="right"/>
              <w:rPr>
                <w:rFonts w:cs="Arial"/>
                <w:color w:val="000000"/>
                <w:szCs w:val="16"/>
              </w:rPr>
            </w:pPr>
            <w:r w:rsidRPr="00C2030D">
              <w:rPr>
                <w:rFonts w:cs="Arial"/>
                <w:color w:val="000000"/>
                <w:szCs w:val="16"/>
              </w:rPr>
              <w:t>44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C2030D" w:rsidRPr="009740D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3 693</w:t>
            </w:r>
          </w:p>
        </w:tc>
      </w:tr>
    </w:tbl>
    <w:p w:rsidR="00FD1798" w:rsidRPr="006565E9" w:rsidRDefault="001747A3" w:rsidP="00426E09">
      <w:pPr>
        <w:pStyle w:val="StylStylStylStyl214bnenTun"/>
        <w:spacing w:before="240" w:after="60"/>
      </w:pPr>
      <w:r w:rsidRPr="006565E9">
        <w:rPr>
          <w:szCs w:val="24"/>
        </w:rPr>
        <w:tab/>
      </w:r>
      <w:r w:rsidR="00FD1798" w:rsidRPr="006565E9">
        <w:rPr>
          <w:b/>
          <w:sz w:val="36"/>
        </w:rPr>
        <w:t xml:space="preserve">І </w:t>
      </w:r>
      <w:r w:rsidR="00FD1798" w:rsidRPr="006565E9">
        <w:t>Časopisy – zahrada, hobby</w:t>
      </w:r>
    </w:p>
    <w:p w:rsidR="001747A3" w:rsidRPr="0070235B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F23919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F23919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4B08B5" w:rsidRDefault="00DA2404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276</w:t>
            </w:r>
            <w:r w:rsidR="004B08B5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73 1</w:t>
            </w:r>
            <w:r w:rsidR="00DF5D44">
              <w:rPr>
                <w:rFonts w:cs="Arial"/>
                <w:color w:val="000000"/>
              </w:rPr>
              <w:t>76</w:t>
            </w:r>
          </w:p>
        </w:tc>
      </w:tr>
      <w:tr w:rsidR="004B08B5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F23919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F23919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4B08B5" w:rsidRDefault="004B08B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4B08B5">
              <w:rPr>
                <w:rFonts w:cs="Arial"/>
                <w:color w:val="000000"/>
                <w:szCs w:val="16"/>
              </w:rPr>
              <w:t>1</w:t>
            </w:r>
            <w:r w:rsidR="00DA2404">
              <w:rPr>
                <w:rFonts w:cs="Arial"/>
                <w:color w:val="000000"/>
                <w:szCs w:val="16"/>
              </w:rPr>
              <w:t>41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CCCCCC"/>
            <w:vAlign w:val="center"/>
          </w:tcPr>
          <w:p w:rsidR="004B08B5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36 177</w:t>
            </w:r>
          </w:p>
        </w:tc>
      </w:tr>
      <w:bookmarkEnd w:id="3"/>
    </w:tbl>
    <w:p w:rsidR="00C5031B" w:rsidRPr="00C5031B" w:rsidRDefault="00C5031B" w:rsidP="00C5031B">
      <w:pPr>
        <w:rPr>
          <w:sz w:val="14"/>
        </w:rPr>
      </w:pPr>
    </w:p>
    <w:p w:rsidR="00984908" w:rsidRPr="006565E9" w:rsidRDefault="00E52B6B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Pr="006565E9">
        <w:rPr>
          <w:b/>
          <w:sz w:val="36"/>
        </w:rPr>
        <w:t xml:space="preserve">І </w:t>
      </w:r>
      <w:r w:rsidR="00984908" w:rsidRPr="006565E9">
        <w:t>Časopisy o vědě, technice,</w:t>
      </w:r>
    </w:p>
    <w:p w:rsidR="00984908" w:rsidRDefault="00984908" w:rsidP="00426E09">
      <w:pPr>
        <w:pStyle w:val="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zajímavostech a cestování</w:t>
      </w:r>
      <w:r w:rsidRPr="006565E9">
        <w:tab/>
      </w:r>
    </w:p>
    <w:p w:rsidR="00984908" w:rsidRPr="00426E09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6565E9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6565E9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287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23 216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202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12 293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National Geographic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191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21 376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167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17 007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10 551</w:t>
            </w:r>
          </w:p>
        </w:tc>
      </w:tr>
      <w:tr w:rsidR="00DA2404" w:rsidRPr="006565E9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Týden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DA2404" w:rsidRDefault="00DA2404">
            <w:pPr>
              <w:jc w:val="right"/>
              <w:rPr>
                <w:rFonts w:cs="Arial"/>
                <w:color w:val="000000"/>
                <w:szCs w:val="16"/>
              </w:rPr>
            </w:pPr>
            <w:r w:rsidRPr="00DA2404">
              <w:rPr>
                <w:rFonts w:cs="Arial"/>
                <w:color w:val="000000"/>
                <w:szCs w:val="16"/>
              </w:rPr>
              <w:t>108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DA2404" w:rsidRPr="00A03110" w:rsidRDefault="006258CB" w:rsidP="006258CB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6 6</w:t>
            </w:r>
            <w:r w:rsidR="00DF5D44">
              <w:rPr>
                <w:rFonts w:cs="Arial"/>
                <w:color w:val="000000"/>
              </w:rPr>
              <w:t>41</w:t>
            </w:r>
          </w:p>
        </w:tc>
      </w:tr>
    </w:tbl>
    <w:p w:rsidR="00C5031B" w:rsidRPr="00C5031B" w:rsidRDefault="00C5031B" w:rsidP="00C5031B">
      <w:pPr>
        <w:rPr>
          <w:sz w:val="14"/>
        </w:rPr>
      </w:pPr>
    </w:p>
    <w:p w:rsidR="00EA7252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Pr="006565E9">
        <w:rPr>
          <w:b/>
          <w:bCs/>
        </w:rPr>
        <w:tab/>
      </w:r>
      <w:r w:rsidR="00EA7252" w:rsidRPr="006565E9">
        <w:rPr>
          <w:b/>
          <w:sz w:val="36"/>
        </w:rPr>
        <w:t xml:space="preserve">І </w:t>
      </w:r>
      <w:r w:rsidR="00EA7252" w:rsidRPr="006565E9">
        <w:t>Časopisy – informační</w:t>
      </w:r>
    </w:p>
    <w:p w:rsidR="00EA7252" w:rsidRPr="006565E9" w:rsidRDefault="00EA7252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a komunikační technologie</w:t>
      </w:r>
    </w:p>
    <w:p w:rsidR="001747A3" w:rsidRPr="00426E09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C00937" w:rsidRDefault="004544FA" w:rsidP="00426E09">
            <w:pPr>
              <w:jc w:val="right"/>
              <w:rPr>
                <w:color w:val="FFFFFF"/>
              </w:rPr>
            </w:pPr>
            <w:r w:rsidRPr="00C00937">
              <w:rPr>
                <w:rFonts w:cs="Arial"/>
                <w:b/>
                <w:color w:val="FFFFFF"/>
              </w:rPr>
              <w:t>PN</w:t>
            </w:r>
          </w:p>
        </w:tc>
      </w:tr>
      <w:tr w:rsidR="00B64AEA" w:rsidRPr="00203924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64AEA" w:rsidRPr="003254BD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3254BD">
              <w:rPr>
                <w:rFonts w:cs="Arial"/>
                <w:color w:val="000000"/>
                <w:szCs w:val="16"/>
              </w:rPr>
              <w:t>Computer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64AEA" w:rsidRPr="00B64AEA" w:rsidRDefault="00E1442C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</w:t>
            </w:r>
            <w:r w:rsidR="000F5035">
              <w:rPr>
                <w:rFonts w:cs="Arial"/>
                <w:color w:val="000000"/>
                <w:szCs w:val="16"/>
              </w:rPr>
              <w:t>2</w:t>
            </w:r>
            <w:r w:rsidR="00B64AE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64AEA" w:rsidRPr="00AF4B61" w:rsidRDefault="001364ED" w:rsidP="001364E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10 026</w:t>
            </w:r>
          </w:p>
        </w:tc>
      </w:tr>
      <w:tr w:rsidR="00B64AEA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3254BD" w:rsidRDefault="00B64AEA" w:rsidP="00426E09">
            <w:pPr>
              <w:rPr>
                <w:rFonts w:cs="Arial"/>
                <w:color w:val="000000"/>
                <w:szCs w:val="16"/>
              </w:rPr>
            </w:pPr>
            <w:r w:rsidRPr="003254BD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B64AEA" w:rsidRDefault="000F503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84</w:t>
            </w:r>
            <w:r w:rsidR="00B64AE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B64AEA" w:rsidRPr="00AF4B61" w:rsidRDefault="001364ED" w:rsidP="001364E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15 563</w:t>
            </w:r>
          </w:p>
        </w:tc>
      </w:tr>
    </w:tbl>
    <w:p w:rsidR="00C5031B" w:rsidRPr="00C5031B" w:rsidRDefault="00C5031B" w:rsidP="00C5031B">
      <w:pPr>
        <w:rPr>
          <w:sz w:val="14"/>
        </w:rPr>
      </w:pPr>
    </w:p>
    <w:p w:rsidR="00FD1398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FD1398" w:rsidRPr="006565E9">
        <w:rPr>
          <w:b/>
          <w:sz w:val="36"/>
        </w:rPr>
        <w:t xml:space="preserve">І </w:t>
      </w:r>
      <w:r w:rsidR="00FD1398" w:rsidRPr="006565E9">
        <w:t>Časopisy – péče o zdraví</w:t>
      </w:r>
    </w:p>
    <w:p w:rsidR="001747A3" w:rsidRPr="00426E09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6565E9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C00937" w:rsidRDefault="004544FA" w:rsidP="00426E09">
            <w:pPr>
              <w:jc w:val="right"/>
              <w:rPr>
                <w:color w:val="FFFFFF"/>
              </w:rPr>
            </w:pPr>
            <w:r w:rsidRPr="00C00937">
              <w:rPr>
                <w:rFonts w:cs="Arial"/>
                <w:b/>
                <w:color w:val="FFFFFF"/>
              </w:rPr>
              <w:t>PN</w:t>
            </w:r>
          </w:p>
        </w:tc>
      </w:tr>
      <w:tr w:rsidR="00B62BB9" w:rsidRPr="006565E9" w:rsidTr="00C5031B">
        <w:trPr>
          <w:trHeight w:val="352"/>
          <w:jc w:val="center"/>
        </w:trPr>
        <w:tc>
          <w:tcPr>
            <w:tcW w:w="4211" w:type="dxa"/>
            <w:vAlign w:val="center"/>
          </w:tcPr>
          <w:p w:rsidR="00B62BB9" w:rsidRPr="00B55B25" w:rsidRDefault="00B62BB9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62BB9" w:rsidRPr="00B62BB9" w:rsidRDefault="00D029AD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122</w:t>
            </w:r>
            <w:r w:rsidR="00B62BB9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vAlign w:val="center"/>
          </w:tcPr>
          <w:p w:rsidR="00B62BB9" w:rsidRPr="00AB4644" w:rsidRDefault="001364ED" w:rsidP="001364E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29 327</w:t>
            </w:r>
          </w:p>
        </w:tc>
      </w:tr>
      <w:tr w:rsidR="00B62BB9" w:rsidRPr="006565E9" w:rsidTr="00C5031B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B62BB9" w:rsidRPr="00B55B25" w:rsidRDefault="00B62BB9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B62BB9" w:rsidRPr="00B62BB9" w:rsidRDefault="00D029AD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83</w:t>
            </w:r>
            <w:r w:rsidR="00B62BB9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B62BB9" w:rsidRPr="00AB4644" w:rsidRDefault="001364ED" w:rsidP="001364E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33 834</w:t>
            </w:r>
          </w:p>
        </w:tc>
      </w:tr>
      <w:tr w:rsidR="00B62BB9" w:rsidRPr="006565E9" w:rsidTr="00C5031B">
        <w:trPr>
          <w:trHeight w:val="352"/>
          <w:jc w:val="center"/>
        </w:trPr>
        <w:tc>
          <w:tcPr>
            <w:tcW w:w="421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62BB9" w:rsidRPr="00B55B25" w:rsidRDefault="00B62BB9" w:rsidP="00426E09">
            <w:pPr>
              <w:rPr>
                <w:rFonts w:cs="Arial"/>
                <w:color w:val="000000"/>
                <w:szCs w:val="16"/>
              </w:rPr>
            </w:pPr>
            <w:r w:rsidRPr="00B55B25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62BB9" w:rsidRPr="00B62BB9" w:rsidRDefault="00D029AD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68</w:t>
            </w:r>
            <w:r w:rsidR="00B62BB9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8" w:space="0" w:color="999999"/>
            </w:tcBorders>
            <w:shd w:val="clear" w:color="auto" w:fill="FFFFFF" w:themeFill="background1"/>
            <w:vAlign w:val="center"/>
          </w:tcPr>
          <w:p w:rsidR="00B62BB9" w:rsidRPr="00AB4644" w:rsidRDefault="001364ED" w:rsidP="001364E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5 484</w:t>
            </w:r>
          </w:p>
        </w:tc>
      </w:tr>
    </w:tbl>
    <w:p w:rsidR="00C5031B" w:rsidRPr="00C5031B" w:rsidRDefault="00C5031B" w:rsidP="00C5031B">
      <w:pPr>
        <w:rPr>
          <w:sz w:val="16"/>
        </w:rPr>
      </w:pPr>
    </w:p>
    <w:p w:rsidR="00891E49" w:rsidRPr="006565E9" w:rsidRDefault="00652581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891E49" w:rsidRPr="006565E9">
        <w:rPr>
          <w:b/>
          <w:sz w:val="36"/>
        </w:rPr>
        <w:t xml:space="preserve">І </w:t>
      </w:r>
      <w:r w:rsidR="00891E49" w:rsidRPr="006565E9">
        <w:t>Časopisy – vaření</w:t>
      </w:r>
    </w:p>
    <w:p w:rsidR="001747A3" w:rsidRPr="00426E09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4544F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250E2A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250E2A" w:rsidRDefault="00250E2A">
            <w:pPr>
              <w:rPr>
                <w:rFonts w:cs="Arial"/>
                <w:color w:val="000000"/>
                <w:szCs w:val="16"/>
              </w:rPr>
            </w:pPr>
            <w:r w:rsidRPr="00250E2A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250E2A" w:rsidRDefault="00AF3C70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169</w:t>
            </w:r>
            <w:r w:rsidR="00250E2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635587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33 809</w:t>
            </w:r>
          </w:p>
        </w:tc>
      </w:tr>
      <w:tr w:rsidR="00250E2A" w:rsidRPr="006565E9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250E2A" w:rsidRDefault="00250E2A">
            <w:pPr>
              <w:rPr>
                <w:rFonts w:cs="Arial"/>
                <w:color w:val="000000"/>
                <w:szCs w:val="16"/>
              </w:rPr>
            </w:pPr>
            <w:r w:rsidRPr="00250E2A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250E2A" w:rsidRDefault="00AF3C70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148</w:t>
            </w:r>
            <w:r w:rsidR="00250E2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635587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70 344</w:t>
            </w:r>
          </w:p>
        </w:tc>
      </w:tr>
      <w:tr w:rsidR="00250E2A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250E2A" w:rsidRDefault="00250E2A">
            <w:pPr>
              <w:rPr>
                <w:rFonts w:cs="Arial"/>
                <w:color w:val="000000"/>
                <w:szCs w:val="16"/>
              </w:rPr>
            </w:pPr>
            <w:r w:rsidRPr="00250E2A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250E2A" w:rsidRDefault="00AF3C70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100</w:t>
            </w:r>
            <w:r w:rsidR="00250E2A">
              <w:rPr>
                <w:rFonts w:cs="Arial"/>
                <w:color w:val="000000"/>
                <w:szCs w:val="16"/>
              </w:rPr>
              <w:t xml:space="preserve"> 000 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250E2A" w:rsidRPr="00635587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48 264</w:t>
            </w:r>
          </w:p>
        </w:tc>
      </w:tr>
      <w:tr w:rsidR="00250E2A" w:rsidRPr="006565E9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250E2A" w:rsidRDefault="00250E2A">
            <w:pPr>
              <w:rPr>
                <w:rFonts w:cs="Arial"/>
                <w:color w:val="000000"/>
                <w:szCs w:val="16"/>
              </w:rPr>
            </w:pPr>
            <w:r w:rsidRPr="00250E2A">
              <w:rPr>
                <w:rFonts w:cs="Arial"/>
                <w:color w:val="000000"/>
                <w:szCs w:val="16"/>
              </w:rPr>
              <w:t>F.O.O.D.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250E2A" w:rsidRDefault="00AF3C70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77</w:t>
            </w:r>
            <w:r w:rsidR="00250E2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250E2A" w:rsidRPr="00635587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12 012</w:t>
            </w:r>
          </w:p>
        </w:tc>
      </w:tr>
      <w:tr w:rsidR="00250E2A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250E2A" w:rsidRPr="00250E2A" w:rsidRDefault="00250E2A">
            <w:pPr>
              <w:rPr>
                <w:rFonts w:cs="Arial"/>
                <w:color w:val="000000"/>
                <w:szCs w:val="16"/>
              </w:rPr>
            </w:pPr>
            <w:r w:rsidRPr="00250E2A">
              <w:rPr>
                <w:rFonts w:cs="Arial"/>
                <w:color w:val="000000"/>
                <w:szCs w:val="16"/>
              </w:rPr>
              <w:t>Gurmet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250E2A" w:rsidRPr="00250E2A" w:rsidRDefault="00AF3C70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66</w:t>
            </w:r>
            <w:r w:rsidR="00250E2A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250E2A" w:rsidRPr="00635587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18 840</w:t>
            </w:r>
          </w:p>
        </w:tc>
      </w:tr>
    </w:tbl>
    <w:p w:rsidR="00FF2760" w:rsidRPr="006565E9" w:rsidRDefault="001747A3" w:rsidP="00426E09">
      <w:pPr>
        <w:pStyle w:val="StylStylStylStyl214bnenTun"/>
        <w:spacing w:before="240" w:after="60"/>
      </w:pPr>
      <w:r w:rsidRPr="006565E9">
        <w:rPr>
          <w:bCs/>
          <w:sz w:val="12"/>
          <w:szCs w:val="12"/>
        </w:rPr>
        <w:tab/>
      </w:r>
      <w:r w:rsidR="00FF2760" w:rsidRPr="006565E9">
        <w:rPr>
          <w:b/>
          <w:sz w:val="36"/>
        </w:rPr>
        <w:t xml:space="preserve">І </w:t>
      </w:r>
      <w:r w:rsidR="00FF2760" w:rsidRPr="006565E9">
        <w:t>Časopisy pro děti a mládež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5F6D3D" w:rsidRDefault="005F4EBC" w:rsidP="00426E09">
            <w:pPr>
              <w:jc w:val="right"/>
              <w:rPr>
                <w:color w:val="FFFFFF"/>
              </w:rPr>
            </w:pPr>
            <w:r w:rsidRPr="005F6D3D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007E48" w:rsidRPr="00F34EDD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F34EDD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vAlign w:val="center"/>
          </w:tcPr>
          <w:p w:rsidR="00007E48" w:rsidRPr="00007E48" w:rsidRDefault="00007E48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07E48">
              <w:rPr>
                <w:rFonts w:cs="Arial"/>
                <w:color w:val="000000"/>
                <w:szCs w:val="16"/>
              </w:rPr>
              <w:t>1</w:t>
            </w:r>
            <w:r w:rsidR="0008062F">
              <w:rPr>
                <w:rFonts w:cs="Arial"/>
                <w:color w:val="000000"/>
                <w:szCs w:val="16"/>
              </w:rPr>
              <w:t>24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007E48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140441">
              <w:rPr>
                <w:rFonts w:cs="Arial"/>
              </w:rPr>
              <w:t>20 817</w:t>
            </w:r>
          </w:p>
        </w:tc>
      </w:tr>
    </w:tbl>
    <w:p w:rsidR="00C5031B" w:rsidRPr="006565E9" w:rsidRDefault="00C5031B" w:rsidP="00C5031B"/>
    <w:p w:rsidR="00E6780F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E6780F" w:rsidRPr="006565E9">
        <w:rPr>
          <w:b/>
          <w:sz w:val="36"/>
        </w:rPr>
        <w:t xml:space="preserve">І </w:t>
      </w:r>
      <w:r w:rsidR="00E6780F" w:rsidRPr="006565E9">
        <w:t>Časopisy pro ženy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388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100 015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329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59 737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178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43 798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165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53 245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31 59</w:t>
            </w:r>
            <w:r w:rsidR="00DF5D44">
              <w:rPr>
                <w:rFonts w:cs="Arial"/>
                <w:color w:val="000000"/>
              </w:rPr>
              <w:t>5</w:t>
            </w:r>
          </w:p>
        </w:tc>
      </w:tr>
      <w:tr w:rsidR="00D942B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153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38 072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942B3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20 787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13 658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109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46 196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97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31 717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72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942B3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42 838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20 171</w:t>
            </w:r>
          </w:p>
        </w:tc>
      </w:tr>
      <w:tr w:rsidR="00D942B3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942B3" w:rsidRPr="00D942B3" w:rsidRDefault="00D942B3">
            <w:pPr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942B3" w:rsidRPr="00D942B3" w:rsidRDefault="00D942B3">
            <w:pPr>
              <w:jc w:val="right"/>
              <w:rPr>
                <w:rFonts w:cs="Arial"/>
                <w:color w:val="000000"/>
                <w:szCs w:val="16"/>
              </w:rPr>
            </w:pPr>
            <w:r w:rsidRPr="00D942B3">
              <w:rPr>
                <w:rFonts w:cs="Arial"/>
                <w:color w:val="000000"/>
                <w:szCs w:val="16"/>
              </w:rPr>
              <w:t>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D942B3" w:rsidRPr="00C56D52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11 703</w:t>
            </w:r>
          </w:p>
        </w:tc>
      </w:tr>
    </w:tbl>
    <w:p w:rsidR="00C5031B" w:rsidRPr="006565E9" w:rsidRDefault="00C5031B" w:rsidP="00C5031B"/>
    <w:p w:rsidR="00510EDD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510EDD" w:rsidRPr="006565E9">
        <w:rPr>
          <w:b/>
          <w:sz w:val="36"/>
        </w:rPr>
        <w:t xml:space="preserve">І </w:t>
      </w:r>
      <w:r w:rsidR="00510EDD" w:rsidRPr="006565E9">
        <w:t>Časopisy programové</w:t>
      </w:r>
    </w:p>
    <w:p w:rsidR="001747A3" w:rsidRPr="00DC1D94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442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265 026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314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194 37</w:t>
            </w:r>
            <w:r w:rsidR="00DF5D44">
              <w:rPr>
                <w:rFonts w:cs="Arial"/>
                <w:color w:val="000000"/>
              </w:rPr>
              <w:t>8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star</w:t>
            </w:r>
          </w:p>
        </w:tc>
        <w:tc>
          <w:tcPr>
            <w:tcW w:w="2493" w:type="dxa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184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88 291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139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138 906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96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62 261</w:t>
            </w:r>
          </w:p>
        </w:tc>
      </w:tr>
      <w:tr w:rsidR="008C7A06" w:rsidRPr="00C773C2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95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52 667</w:t>
            </w:r>
          </w:p>
        </w:tc>
      </w:tr>
      <w:tr w:rsidR="008C7A06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C7A06" w:rsidRPr="008C7A06" w:rsidRDefault="008C7A06">
            <w:pPr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C7A06" w:rsidRPr="008C7A06" w:rsidRDefault="008C7A06">
            <w:pPr>
              <w:jc w:val="right"/>
              <w:rPr>
                <w:rFonts w:cs="Arial"/>
                <w:color w:val="000000"/>
                <w:szCs w:val="16"/>
              </w:rPr>
            </w:pPr>
            <w:r w:rsidRPr="008C7A06">
              <w:rPr>
                <w:rFonts w:cs="Arial"/>
                <w:color w:val="000000"/>
                <w:szCs w:val="16"/>
              </w:rPr>
              <w:t>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C7A06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67 575</w:t>
            </w:r>
          </w:p>
        </w:tc>
      </w:tr>
    </w:tbl>
    <w:p w:rsidR="00C5031B" w:rsidRPr="006565E9" w:rsidRDefault="00C5031B" w:rsidP="00C5031B"/>
    <w:p w:rsidR="004E74BA" w:rsidRPr="006565E9" w:rsidRDefault="00652581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4E74BA" w:rsidRPr="006565E9">
        <w:rPr>
          <w:b/>
          <w:sz w:val="36"/>
        </w:rPr>
        <w:t xml:space="preserve">І </w:t>
      </w:r>
      <w:r w:rsidR="004E74BA" w:rsidRPr="006565E9">
        <w:t>Časopisy životního stylu</w:t>
      </w:r>
    </w:p>
    <w:p w:rsidR="004E74BA" w:rsidRPr="006565E9" w:rsidRDefault="004E74BA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pro muže</w:t>
      </w:r>
    </w:p>
    <w:p w:rsidR="001747A3" w:rsidRPr="00DC1D94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841864" w:rsidRDefault="00812AF0" w:rsidP="00426E09">
            <w:r w:rsidRPr="00841864">
              <w:t>ForMen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C773C2" w:rsidRDefault="008C7A06" w:rsidP="00426E09">
            <w:pPr>
              <w:jc w:val="right"/>
            </w:pPr>
            <w:r>
              <w:t>51</w:t>
            </w:r>
            <w:r w:rsidR="00145A1D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4B7BA4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7 078</w:t>
            </w:r>
          </w:p>
        </w:tc>
      </w:tr>
    </w:tbl>
    <w:p w:rsidR="004E74BA" w:rsidRPr="006565E9" w:rsidRDefault="00C5031B" w:rsidP="00426E09">
      <w:pPr>
        <w:pStyle w:val="StylStylStylStyl214bnenTun"/>
        <w:spacing w:before="200"/>
      </w:pPr>
      <w:r>
        <w:rPr>
          <w:b/>
          <w:sz w:val="36"/>
        </w:rPr>
        <w:tab/>
      </w:r>
      <w:r w:rsidR="004E74BA" w:rsidRPr="006565E9">
        <w:rPr>
          <w:b/>
          <w:sz w:val="36"/>
        </w:rPr>
        <w:t xml:space="preserve">І </w:t>
      </w:r>
      <w:r w:rsidR="004E74BA" w:rsidRPr="006565E9">
        <w:t>Časopisy životního stylu</w:t>
      </w:r>
    </w:p>
    <w:p w:rsidR="004E74BA" w:rsidRPr="006565E9" w:rsidRDefault="004E74BA" w:rsidP="00426E09">
      <w:pPr>
        <w:pStyle w:val="StylStylStylStyl214bnenTun"/>
        <w:tabs>
          <w:tab w:val="left" w:pos="4338"/>
        </w:tabs>
        <w:spacing w:after="60"/>
      </w:pPr>
      <w:r w:rsidRPr="006565E9">
        <w:tab/>
      </w:r>
      <w:r w:rsidRPr="006565E9">
        <w:tab/>
        <w:t>pro ženy</w:t>
      </w:r>
    </w:p>
    <w:p w:rsidR="001747A3" w:rsidRPr="007D6D8D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6565E9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F4EB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237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36 </w:t>
            </w:r>
            <w:r w:rsidR="00DF5D44">
              <w:rPr>
                <w:rFonts w:cs="Arial"/>
                <w:color w:val="000000"/>
              </w:rPr>
              <w:t>729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203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31 776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183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31 028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Marianne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169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35 396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146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22 496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143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13 614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Cosmopolitan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110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22 719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95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13 634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Joy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77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15 </w:t>
            </w:r>
            <w:r w:rsidR="00DF5D44">
              <w:rPr>
                <w:rFonts w:cs="Arial"/>
                <w:color w:val="000000"/>
              </w:rPr>
              <w:t>541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77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17 603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48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A5C2C" w:rsidRPr="00290F7C" w:rsidRDefault="00635587" w:rsidP="0063558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19 536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A5C2C" w:rsidRPr="00290F7C" w:rsidRDefault="00DD3B57" w:rsidP="00DD3B5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13 379</w:t>
            </w:r>
          </w:p>
        </w:tc>
      </w:tr>
      <w:tr w:rsidR="004A5C2C" w:rsidRPr="006565E9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Harper´s Bazaar</w:t>
            </w:r>
          </w:p>
        </w:tc>
        <w:tc>
          <w:tcPr>
            <w:tcW w:w="2245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4A5C2C" w:rsidRPr="004A5C2C" w:rsidRDefault="004A5C2C">
            <w:pPr>
              <w:jc w:val="right"/>
              <w:rPr>
                <w:rFonts w:cs="Arial"/>
                <w:color w:val="000000"/>
                <w:szCs w:val="16"/>
              </w:rPr>
            </w:pPr>
            <w:r w:rsidRPr="004A5C2C">
              <w:rPr>
                <w:rFonts w:cs="Arial"/>
                <w:color w:val="000000"/>
                <w:szCs w:val="16"/>
              </w:rPr>
              <w:t>40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6" w:space="0" w:color="999999"/>
            </w:tcBorders>
            <w:shd w:val="clear" w:color="auto" w:fill="FFFFFF" w:themeFill="background1"/>
            <w:vAlign w:val="center"/>
          </w:tcPr>
          <w:p w:rsidR="004A5C2C" w:rsidRPr="00DD3B57" w:rsidRDefault="00DD3B57" w:rsidP="00DD3B5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19 </w:t>
            </w:r>
            <w:r w:rsidR="00183537">
              <w:rPr>
                <w:rFonts w:cs="Arial"/>
                <w:color w:val="000000"/>
              </w:rPr>
              <w:t>365</w:t>
            </w:r>
          </w:p>
        </w:tc>
      </w:tr>
    </w:tbl>
    <w:p w:rsidR="00C5031B" w:rsidRPr="006565E9" w:rsidRDefault="00C5031B" w:rsidP="00C5031B"/>
    <w:p w:rsidR="00993C9D" w:rsidRPr="006565E9" w:rsidRDefault="001747A3" w:rsidP="00426E09">
      <w:pPr>
        <w:pStyle w:val="StylStylStylStyl214bnenTun"/>
        <w:spacing w:before="240" w:after="60"/>
      </w:pPr>
      <w:r w:rsidRPr="006565E9">
        <w:tab/>
      </w:r>
      <w:r w:rsidR="00993C9D" w:rsidRPr="006565E9">
        <w:rPr>
          <w:b/>
          <w:sz w:val="36"/>
        </w:rPr>
        <w:t xml:space="preserve">І </w:t>
      </w:r>
      <w:r w:rsidR="00993C9D" w:rsidRPr="006565E9">
        <w:rPr>
          <w:szCs w:val="28"/>
        </w:rPr>
        <w:t>Ekonomické časopisy</w:t>
      </w:r>
    </w:p>
    <w:p w:rsidR="001747A3" w:rsidRPr="007D6D8D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6565E9" w:rsidRDefault="004E174C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D33A15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D33A15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B253A3" w:rsidRDefault="00A577CE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127</w:t>
            </w:r>
            <w:r w:rsidR="00B253A3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290F7C" w:rsidRDefault="00DD3B57" w:rsidP="00DD3B5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21 699</w:t>
            </w:r>
          </w:p>
        </w:tc>
      </w:tr>
      <w:tr w:rsidR="00B253A3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D33A15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D33A15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B253A3" w:rsidRDefault="00A577CE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63</w:t>
            </w:r>
            <w:r w:rsidR="00B253A3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290F7C" w:rsidRDefault="00DD3B57" w:rsidP="00DD3B5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12 093</w:t>
            </w:r>
          </w:p>
        </w:tc>
      </w:tr>
      <w:tr w:rsidR="00B253A3" w:rsidRPr="006565E9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auto"/>
            <w:vAlign w:val="center"/>
          </w:tcPr>
          <w:p w:rsidR="00B253A3" w:rsidRPr="00D33A15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D33A15">
              <w:rPr>
                <w:rFonts w:cs="Arial"/>
                <w:color w:val="000000"/>
                <w:szCs w:val="16"/>
              </w:rPr>
              <w:t>Euro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253A3" w:rsidRPr="00B253A3" w:rsidRDefault="00A577CE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26</w:t>
            </w:r>
            <w:r w:rsidR="00B253A3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B253A3" w:rsidRPr="00290F7C" w:rsidRDefault="00DD3B57" w:rsidP="00DD3B57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11 867</w:t>
            </w:r>
          </w:p>
        </w:tc>
      </w:tr>
    </w:tbl>
    <w:p w:rsidR="00C5031B" w:rsidRPr="006565E9" w:rsidRDefault="00C5031B" w:rsidP="00C5031B"/>
    <w:p w:rsidR="00675FBA" w:rsidRPr="006565E9" w:rsidRDefault="001747A3" w:rsidP="00426E09">
      <w:pPr>
        <w:pStyle w:val="StylStylStylStyl214bnenTun"/>
        <w:spacing w:before="240" w:after="60"/>
      </w:pPr>
      <w:r w:rsidRPr="006565E9">
        <w:rPr>
          <w:b/>
          <w:bCs/>
        </w:rPr>
        <w:tab/>
      </w:r>
      <w:r w:rsidR="00675FBA" w:rsidRPr="006565E9">
        <w:rPr>
          <w:b/>
          <w:sz w:val="36"/>
        </w:rPr>
        <w:t xml:space="preserve">І </w:t>
      </w:r>
      <w:r w:rsidR="00675FBA" w:rsidRPr="006565E9">
        <w:t>Časopisy pro ženy</w:t>
      </w:r>
    </w:p>
    <w:p w:rsidR="00675FBA" w:rsidRPr="006565E9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6565E9">
        <w:t>čtení, křížovky a soutěže</w:t>
      </w:r>
    </w:p>
    <w:p w:rsidR="001747A3" w:rsidRPr="007D6D8D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Sedmička -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243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24 636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188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34 280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30 832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143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36 558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29 808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23 072</w:t>
            </w:r>
          </w:p>
        </w:tc>
      </w:tr>
      <w:tr w:rsidR="00A577CE" w:rsidRPr="006565E9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Sedmička velké křížovky XXL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11 439</w:t>
            </w:r>
          </w:p>
        </w:tc>
      </w:tr>
      <w:tr w:rsidR="00A577CE" w:rsidRPr="00290F7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A577CE" w:rsidRPr="00A577CE" w:rsidRDefault="00A577CE" w:rsidP="00E8093B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 xml:space="preserve">Chvilka pro tebe Napětí </w:t>
            </w:r>
          </w:p>
        </w:tc>
        <w:tc>
          <w:tcPr>
            <w:tcW w:w="2493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single" w:sz="4" w:space="0" w:color="808080"/>
            </w:tcBorders>
            <w:shd w:val="clear" w:color="auto" w:fill="D9D9D9" w:themeFill="background1" w:themeFillShade="D9"/>
            <w:vAlign w:val="center"/>
          </w:tcPr>
          <w:p w:rsidR="00A577CE" w:rsidRPr="00290F7C" w:rsidRDefault="00925DF9" w:rsidP="00925DF9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8 541</w:t>
            </w:r>
          </w:p>
        </w:tc>
      </w:tr>
    </w:tbl>
    <w:p w:rsidR="00C5031B" w:rsidRPr="006565E9" w:rsidRDefault="00A46D22" w:rsidP="00C5031B">
      <w:r>
        <w:rPr>
          <w:b/>
          <w:sz w:val="36"/>
        </w:rPr>
        <w:tab/>
      </w:r>
    </w:p>
    <w:p w:rsidR="00FF234C" w:rsidRPr="006565E9" w:rsidRDefault="00C5031B" w:rsidP="00426E09">
      <w:pPr>
        <w:pStyle w:val="StylStylStylStyl214bnenTun"/>
        <w:spacing w:before="240" w:after="60"/>
      </w:pPr>
      <w:r>
        <w:rPr>
          <w:b/>
          <w:sz w:val="36"/>
        </w:rPr>
        <w:tab/>
      </w:r>
      <w:r w:rsidR="00FF234C" w:rsidRPr="006565E9">
        <w:rPr>
          <w:b/>
          <w:sz w:val="36"/>
        </w:rPr>
        <w:t xml:space="preserve">І </w:t>
      </w:r>
      <w:r w:rsidR="00FF234C" w:rsidRPr="006565E9">
        <w:rPr>
          <w:szCs w:val="28"/>
        </w:rPr>
        <w:t>Motoristické časopisy</w:t>
      </w:r>
    </w:p>
    <w:p w:rsidR="001747A3" w:rsidRPr="00B06791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197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A577CE" w:rsidRPr="00290F7C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32 706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175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290F7C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20 351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125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577CE" w:rsidRPr="00545237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18 </w:t>
            </w:r>
            <w:r w:rsidR="00DF5D44">
              <w:rPr>
                <w:rFonts w:cs="Arial"/>
                <w:color w:val="000000"/>
              </w:rPr>
              <w:t>883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545237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9 369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A577CE" w:rsidRPr="00A577CE" w:rsidRDefault="00A577CE" w:rsidP="00E8093B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 xml:space="preserve">Auto Tip Klassik 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A577CE" w:rsidRPr="00545237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9 794</w:t>
            </w:r>
          </w:p>
        </w:tc>
      </w:tr>
    </w:tbl>
    <w:p w:rsidR="00C5031B" w:rsidRPr="006565E9" w:rsidRDefault="00C5031B" w:rsidP="00C5031B"/>
    <w:p w:rsidR="00423B0D" w:rsidRPr="006565E9" w:rsidRDefault="001747A3" w:rsidP="00426E09">
      <w:pPr>
        <w:pStyle w:val="StylStylStylStyl214bnenTun"/>
        <w:spacing w:before="240" w:after="60"/>
      </w:pPr>
      <w:r w:rsidRPr="006565E9">
        <w:tab/>
      </w:r>
      <w:r w:rsidR="00423B0D" w:rsidRPr="006565E9">
        <w:rPr>
          <w:b/>
          <w:sz w:val="36"/>
        </w:rPr>
        <w:t xml:space="preserve">І </w:t>
      </w:r>
      <w:r w:rsidR="006D5564" w:rsidRPr="006565E9">
        <w:rPr>
          <w:szCs w:val="28"/>
        </w:rPr>
        <w:t>Společenské</w:t>
      </w:r>
      <w:r w:rsidR="00423B0D" w:rsidRPr="006565E9">
        <w:rPr>
          <w:szCs w:val="28"/>
        </w:rPr>
        <w:t xml:space="preserve"> časopisy</w:t>
      </w:r>
    </w:p>
    <w:p w:rsidR="001747A3" w:rsidRPr="00B06791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466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101 864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433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127 728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384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44 749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252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21 402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240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98 575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Sedmička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221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102 203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71 </w:t>
            </w:r>
            <w:r w:rsidR="00DF5D44">
              <w:rPr>
                <w:rFonts w:cs="Arial"/>
                <w:color w:val="000000"/>
              </w:rPr>
              <w:t>994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125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38 095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auto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Instinkt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auto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auto"/>
            <w:vAlign w:val="center"/>
          </w:tcPr>
          <w:p w:rsidR="00A577CE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18 493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63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13 798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Interview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53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13 784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27 662</w:t>
            </w:r>
          </w:p>
        </w:tc>
      </w:tr>
      <w:tr w:rsidR="00A577CE" w:rsidRPr="006565E9" w:rsidTr="00C5031B">
        <w:trPr>
          <w:trHeight w:val="369"/>
          <w:jc w:val="center"/>
        </w:trPr>
        <w:tc>
          <w:tcPr>
            <w:tcW w:w="4268" w:type="dxa"/>
            <w:tcBorders>
              <w:top w:val="nil"/>
              <w:bottom w:val="single" w:sz="4" w:space="0" w:color="A6A6A6"/>
            </w:tcBorders>
            <w:shd w:val="clear" w:color="auto" w:fill="auto"/>
            <w:vAlign w:val="center"/>
          </w:tcPr>
          <w:p w:rsidR="00A577CE" w:rsidRPr="00A577CE" w:rsidRDefault="00A577CE">
            <w:pPr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Exkluziv</w:t>
            </w:r>
          </w:p>
        </w:tc>
        <w:tc>
          <w:tcPr>
            <w:tcW w:w="2416" w:type="dxa"/>
            <w:tcBorders>
              <w:top w:val="nil"/>
              <w:bottom w:val="single" w:sz="4" w:space="0" w:color="A6A6A6"/>
            </w:tcBorders>
            <w:shd w:val="clear" w:color="auto" w:fill="auto"/>
            <w:vAlign w:val="center"/>
          </w:tcPr>
          <w:p w:rsidR="00A577CE" w:rsidRPr="00A577CE" w:rsidRDefault="00A577CE">
            <w:pPr>
              <w:jc w:val="right"/>
              <w:rPr>
                <w:rFonts w:cs="Arial"/>
                <w:color w:val="000000"/>
                <w:szCs w:val="16"/>
              </w:rPr>
            </w:pPr>
            <w:r w:rsidRPr="00A577CE">
              <w:rPr>
                <w:rFonts w:cs="Arial"/>
                <w:color w:val="000000"/>
                <w:szCs w:val="16"/>
              </w:rPr>
              <w:t>35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388" w:type="dxa"/>
            <w:tcBorders>
              <w:top w:val="nil"/>
              <w:bottom w:val="single" w:sz="4" w:space="0" w:color="A6A6A6"/>
            </w:tcBorders>
            <w:shd w:val="clear" w:color="auto" w:fill="auto"/>
            <w:vAlign w:val="center"/>
          </w:tcPr>
          <w:p w:rsidR="00A577CE" w:rsidRPr="004D45AF" w:rsidRDefault="00CF5001" w:rsidP="00CF5001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16 6</w:t>
            </w:r>
            <w:r w:rsidR="00DF5D44">
              <w:rPr>
                <w:rFonts w:cs="Arial"/>
                <w:color w:val="000000"/>
              </w:rPr>
              <w:t>42</w:t>
            </w:r>
          </w:p>
        </w:tc>
      </w:tr>
    </w:tbl>
    <w:p w:rsidR="00C5031B" w:rsidRPr="006565E9" w:rsidRDefault="00C5031B" w:rsidP="00C5031B"/>
    <w:p w:rsidR="00423B0D" w:rsidRPr="006565E9" w:rsidRDefault="005D4398" w:rsidP="00426E09">
      <w:pPr>
        <w:pStyle w:val="StylStylStylStyl214bnenTun"/>
        <w:spacing w:before="240" w:after="60"/>
      </w:pPr>
      <w:r>
        <w:tab/>
      </w:r>
      <w:r w:rsidR="00423B0D" w:rsidRPr="006565E9">
        <w:rPr>
          <w:b/>
          <w:sz w:val="36"/>
        </w:rPr>
        <w:t xml:space="preserve">І </w:t>
      </w:r>
      <w:r w:rsidR="00423B0D" w:rsidRPr="006565E9">
        <w:rPr>
          <w:szCs w:val="28"/>
        </w:rPr>
        <w:t>Sport</w:t>
      </w:r>
      <w:r w:rsidR="006D5564" w:rsidRPr="006565E9">
        <w:rPr>
          <w:szCs w:val="28"/>
        </w:rPr>
        <w:t>o</w:t>
      </w:r>
      <w:r w:rsidR="00423B0D" w:rsidRPr="006565E9">
        <w:rPr>
          <w:szCs w:val="28"/>
        </w:rPr>
        <w:t>vní časopisy</w:t>
      </w:r>
    </w:p>
    <w:p w:rsidR="001747A3" w:rsidRPr="00B06791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5627E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D84F68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869A3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869A3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9869A3" w:rsidRDefault="0023265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146</w:t>
            </w:r>
            <w:r w:rsidR="009869A3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869A3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17 368</w:t>
            </w:r>
          </w:p>
        </w:tc>
      </w:tr>
      <w:tr w:rsidR="009869A3" w:rsidRPr="006565E9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869A3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869A3">
              <w:rPr>
                <w:rFonts w:cs="Arial"/>
                <w:color w:val="000000"/>
                <w:szCs w:val="16"/>
              </w:rPr>
              <w:t>Sport Góóól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869A3" w:rsidRDefault="0023265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114</w:t>
            </w:r>
            <w:r w:rsidR="009869A3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6 662</w:t>
            </w:r>
          </w:p>
        </w:tc>
      </w:tr>
    </w:tbl>
    <w:p w:rsidR="00C5031B" w:rsidRDefault="00C5031B" w:rsidP="00C5031B"/>
    <w:p w:rsidR="00C5031B" w:rsidRDefault="00C5031B" w:rsidP="00C5031B"/>
    <w:p w:rsidR="00C5031B" w:rsidRDefault="00C5031B" w:rsidP="00C5031B"/>
    <w:p w:rsidR="00C5031B" w:rsidRDefault="00C5031B" w:rsidP="00C5031B"/>
    <w:p w:rsidR="00C5031B" w:rsidRPr="006565E9" w:rsidRDefault="00C5031B" w:rsidP="00C5031B"/>
    <w:p w:rsidR="00E4092D" w:rsidRPr="006565E9" w:rsidRDefault="001747A3" w:rsidP="00426E09">
      <w:pPr>
        <w:pStyle w:val="StylStylStylStyl214bnenTun"/>
        <w:spacing w:before="240" w:after="60"/>
        <w:rPr>
          <w:szCs w:val="28"/>
        </w:rPr>
      </w:pPr>
      <w:r w:rsidRPr="006565E9">
        <w:tab/>
      </w:r>
      <w:r w:rsidR="008D5359">
        <w:rPr>
          <w:b/>
          <w:sz w:val="36"/>
        </w:rPr>
        <w:tab/>
      </w:r>
      <w:r w:rsidR="00E4092D" w:rsidRPr="006565E9">
        <w:rPr>
          <w:b/>
          <w:sz w:val="36"/>
        </w:rPr>
        <w:t xml:space="preserve">І </w:t>
      </w:r>
      <w:r w:rsidR="00E4092D" w:rsidRPr="006565E9">
        <w:rPr>
          <w:szCs w:val="28"/>
        </w:rPr>
        <w:t>Zpravodajské týdeníky</w:t>
      </w:r>
    </w:p>
    <w:p w:rsidR="00E4092D" w:rsidRPr="00E71D70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6565E9">
        <w:rPr>
          <w:szCs w:val="28"/>
        </w:rPr>
        <w:t>celostátní</w:t>
      </w:r>
    </w:p>
    <w:p w:rsidR="00E71D70" w:rsidRPr="00B06791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6565E9" w:rsidRDefault="002D0B5E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PN</w:t>
            </w:r>
          </w:p>
        </w:tc>
      </w:tr>
      <w:tr w:rsidR="0023265F" w:rsidRPr="006565E9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23265F" w:rsidRPr="0023265F" w:rsidRDefault="0023265F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23265F" w:rsidRPr="0023265F" w:rsidRDefault="0023265F">
            <w:pPr>
              <w:jc w:val="right"/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270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23265F" w:rsidRPr="00DF5D44" w:rsidRDefault="00DF5D44" w:rsidP="00DF5D44">
            <w:pPr>
              <w:jc w:val="right"/>
              <w:rPr>
                <w:rFonts w:cs="Arial"/>
                <w:color w:val="FF0000"/>
              </w:rPr>
            </w:pPr>
            <w:r w:rsidRPr="00DF5D44">
              <w:rPr>
                <w:rFonts w:cs="Arial"/>
              </w:rPr>
              <w:t>59 991</w:t>
            </w:r>
          </w:p>
        </w:tc>
      </w:tr>
      <w:tr w:rsidR="0023265F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23265F" w:rsidRPr="0023265F" w:rsidRDefault="0023265F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23265F" w:rsidRPr="0023265F" w:rsidRDefault="0023265F">
            <w:pPr>
              <w:jc w:val="right"/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181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23265F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56 707</w:t>
            </w:r>
          </w:p>
        </w:tc>
      </w:tr>
      <w:tr w:rsidR="0023265F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23265F" w:rsidRPr="0023265F" w:rsidRDefault="0023265F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23265F" w:rsidRPr="0023265F" w:rsidRDefault="0023265F">
            <w:pPr>
              <w:jc w:val="right"/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168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23265F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36 949</w:t>
            </w:r>
          </w:p>
        </w:tc>
      </w:tr>
      <w:tr w:rsidR="0023265F" w:rsidRPr="006565E9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23265F" w:rsidRPr="0023265F" w:rsidRDefault="0023265F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23265F" w:rsidRPr="0023265F" w:rsidRDefault="0023265F">
            <w:pPr>
              <w:jc w:val="right"/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155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23265F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32 065</w:t>
            </w:r>
          </w:p>
        </w:tc>
      </w:tr>
      <w:tr w:rsidR="0023265F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23265F" w:rsidRPr="0023265F" w:rsidRDefault="0023265F">
            <w:pPr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Týden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23265F" w:rsidRPr="0023265F" w:rsidRDefault="0023265F">
            <w:pPr>
              <w:jc w:val="right"/>
              <w:rPr>
                <w:rFonts w:cs="Arial"/>
                <w:color w:val="000000"/>
                <w:szCs w:val="16"/>
              </w:rPr>
            </w:pPr>
            <w:r w:rsidRPr="0023265F">
              <w:rPr>
                <w:rFonts w:cs="Arial"/>
                <w:color w:val="000000"/>
                <w:szCs w:val="16"/>
              </w:rPr>
              <w:t>121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23265F" w:rsidRPr="004D45AF" w:rsidRDefault="00E23070" w:rsidP="00E23070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50 </w:t>
            </w:r>
            <w:r w:rsidR="00DF5D44">
              <w:rPr>
                <w:rFonts w:cs="Arial"/>
                <w:color w:val="000000"/>
              </w:rPr>
              <w:t>921</w:t>
            </w:r>
          </w:p>
        </w:tc>
      </w:tr>
    </w:tbl>
    <w:p w:rsidR="00C5031B" w:rsidRPr="006565E9" w:rsidRDefault="00C5031B" w:rsidP="00C5031B"/>
    <w:p w:rsidR="00EC3B12" w:rsidRDefault="001747A3" w:rsidP="00426E09">
      <w:pPr>
        <w:pStyle w:val="StylStylStylStyl214bnenTun"/>
        <w:spacing w:before="240" w:after="60"/>
        <w:rPr>
          <w:szCs w:val="28"/>
        </w:rPr>
      </w:pPr>
      <w:r w:rsidRPr="006565E9">
        <w:tab/>
      </w:r>
      <w:r w:rsidR="00EC3B12" w:rsidRPr="006565E9">
        <w:rPr>
          <w:b/>
          <w:sz w:val="36"/>
        </w:rPr>
        <w:t xml:space="preserve">І </w:t>
      </w:r>
      <w:r w:rsidR="00EC3B12" w:rsidRPr="006565E9">
        <w:rPr>
          <w:szCs w:val="28"/>
        </w:rPr>
        <w:t>Časopisy zdarma</w:t>
      </w:r>
    </w:p>
    <w:p w:rsidR="00E30F28" w:rsidRPr="00E30F28" w:rsidRDefault="00E30F28" w:rsidP="00426E09">
      <w:pPr>
        <w:pStyle w:val="StylStylStylStyl214bnenTun"/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6565E9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6565E9" w:rsidRDefault="002D0B5E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TN*</w:t>
            </w:r>
          </w:p>
        </w:tc>
      </w:tr>
      <w:tr w:rsidR="003E68D7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auto"/>
            <w:vAlign w:val="center"/>
          </w:tcPr>
          <w:p w:rsidR="003E68D7" w:rsidRPr="00FB71EF" w:rsidRDefault="003E68D7" w:rsidP="00426E09">
            <w:pPr>
              <w:rPr>
                <w:rFonts w:cs="Arial"/>
                <w:color w:val="000000"/>
                <w:szCs w:val="16"/>
              </w:rPr>
            </w:pPr>
            <w:r w:rsidRPr="00FB71EF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3E68D7" w:rsidRPr="003E68D7" w:rsidRDefault="0023265F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825</w:t>
            </w:r>
            <w:r w:rsidR="003E68D7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3E68D7" w:rsidRPr="005E38B5" w:rsidRDefault="004D58B9" w:rsidP="004D58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652 621</w:t>
            </w:r>
          </w:p>
        </w:tc>
      </w:tr>
      <w:tr w:rsidR="003E68D7" w:rsidRPr="006565E9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3E68D7" w:rsidRPr="00FB71EF" w:rsidRDefault="003E68D7" w:rsidP="00426E09">
            <w:pPr>
              <w:rPr>
                <w:rFonts w:cs="Arial"/>
                <w:color w:val="000000"/>
                <w:szCs w:val="16"/>
              </w:rPr>
            </w:pPr>
            <w:r w:rsidRPr="00FB71EF">
              <w:rPr>
                <w:rFonts w:cs="Arial"/>
                <w:color w:val="000000"/>
                <w:szCs w:val="16"/>
              </w:rPr>
              <w:t>Čilichili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3E68D7" w:rsidRPr="003E68D7" w:rsidRDefault="003E68D7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3E68D7">
              <w:rPr>
                <w:rFonts w:cs="Arial"/>
                <w:color w:val="000000"/>
                <w:szCs w:val="16"/>
              </w:rPr>
              <w:t>1</w:t>
            </w:r>
            <w:r w:rsidR="0023265F">
              <w:rPr>
                <w:rFonts w:cs="Arial"/>
                <w:color w:val="000000"/>
                <w:szCs w:val="16"/>
              </w:rPr>
              <w:t>59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CCCCCC"/>
            <w:vAlign w:val="center"/>
          </w:tcPr>
          <w:p w:rsidR="003E68D7" w:rsidRPr="005E38B5" w:rsidRDefault="004D58B9" w:rsidP="004D58B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43 800</w:t>
            </w:r>
          </w:p>
        </w:tc>
      </w:tr>
    </w:tbl>
    <w:p w:rsidR="009A6207" w:rsidRDefault="00DD334C" w:rsidP="00426E09">
      <w:pPr>
        <w:rPr>
          <w:rFonts w:cs="Arial"/>
        </w:rPr>
      </w:pPr>
      <w:r w:rsidRPr="006565E9">
        <w:rPr>
          <w:rFonts w:cs="Arial"/>
        </w:rPr>
        <w:t>* Ověřuje se tištěný náklad (TN)</w:t>
      </w:r>
    </w:p>
    <w:p w:rsidR="00C5031B" w:rsidRPr="006565E9" w:rsidRDefault="00C5031B" w:rsidP="00C5031B"/>
    <w:p w:rsidR="00FD2BB6" w:rsidRDefault="001747A3" w:rsidP="00426E09">
      <w:pPr>
        <w:pStyle w:val="StylStylStylStyl214bnenTun"/>
        <w:spacing w:before="240" w:after="60"/>
        <w:rPr>
          <w:szCs w:val="28"/>
        </w:rPr>
      </w:pPr>
      <w:r w:rsidRPr="006565E9">
        <w:rPr>
          <w:b/>
          <w:sz w:val="36"/>
        </w:rPr>
        <w:tab/>
      </w:r>
      <w:r w:rsidR="00FD2BB6" w:rsidRPr="006565E9">
        <w:rPr>
          <w:b/>
          <w:sz w:val="36"/>
        </w:rPr>
        <w:t xml:space="preserve">І </w:t>
      </w:r>
      <w:r w:rsidR="00FD2BB6" w:rsidRPr="006565E9">
        <w:rPr>
          <w:szCs w:val="28"/>
        </w:rPr>
        <w:t>Inzertní sítě</w:t>
      </w:r>
    </w:p>
    <w:p w:rsidR="00E30F28" w:rsidRPr="00E30F28" w:rsidRDefault="00E30F28" w:rsidP="00426E09">
      <w:pPr>
        <w:pStyle w:val="StylStylStylStyl214bnenTun"/>
        <w:rPr>
          <w:sz w:val="20"/>
          <w:szCs w:val="2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1747A3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606060"/>
            <w:vAlign w:val="center"/>
          </w:tcPr>
          <w:p w:rsidR="001747A3" w:rsidRPr="006565E9" w:rsidRDefault="001747A3" w:rsidP="00426E09">
            <w:pPr>
              <w:rPr>
                <w:color w:val="FFFFFF"/>
              </w:rPr>
            </w:pPr>
          </w:p>
        </w:tc>
        <w:tc>
          <w:tcPr>
            <w:tcW w:w="1274" w:type="dxa"/>
            <w:shd w:val="clear" w:color="auto" w:fill="606060"/>
            <w:vAlign w:val="center"/>
          </w:tcPr>
          <w:p w:rsidR="001747A3" w:rsidRPr="006565E9" w:rsidRDefault="00510B9A" w:rsidP="00426E09">
            <w:pPr>
              <w:jc w:val="right"/>
              <w:rPr>
                <w:color w:val="FFFFFF"/>
              </w:rPr>
            </w:pPr>
            <w:r w:rsidRPr="006565E9">
              <w:rPr>
                <w:rFonts w:cs="Arial"/>
                <w:b/>
                <w:color w:val="FFFFFF"/>
              </w:rPr>
              <w:t>Čtenost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598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366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627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774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718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638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637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549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414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395</w:t>
            </w:r>
            <w:r>
              <w:rPr>
                <w:rFonts w:cs="Arial"/>
                <w:color w:val="000000"/>
                <w:szCs w:val="16"/>
              </w:rPr>
              <w:t xml:space="preserve"> 000 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326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254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182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178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106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081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054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047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2D4A98">
              <w:rPr>
                <w:rFonts w:cs="Arial"/>
                <w:color w:val="000000"/>
                <w:szCs w:val="16"/>
              </w:rPr>
              <w:t>003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tcBorders>
              <w:bottom w:val="single" w:sz="6" w:space="0" w:color="808080"/>
            </w:tcBorders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tcBorders>
              <w:bottom w:val="single" w:sz="6" w:space="0" w:color="808080"/>
            </w:tcBorders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976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tcBorders>
              <w:top w:val="single" w:sz="6" w:space="0" w:color="808080"/>
            </w:tcBorders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tcBorders>
              <w:top w:val="single" w:sz="6" w:space="0" w:color="808080"/>
            </w:tcBorders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967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957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950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894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815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742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710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705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667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667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584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576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555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373FC8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536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517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450</w:t>
            </w:r>
            <w:r>
              <w:rPr>
                <w:rFonts w:cs="Arial"/>
                <w:color w:val="000000"/>
                <w:szCs w:val="16"/>
              </w:rPr>
              <w:t xml:space="preserve"> 000 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450</w:t>
            </w:r>
            <w:r>
              <w:rPr>
                <w:rFonts w:cs="Arial"/>
                <w:color w:val="000000"/>
                <w:szCs w:val="16"/>
              </w:rPr>
              <w:t xml:space="preserve"> 000 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WEEKLY LINE PLUS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436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400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WEEKLY LINE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329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316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311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305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249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222</w:t>
            </w:r>
            <w:r>
              <w:rPr>
                <w:rFonts w:cs="Arial"/>
                <w:color w:val="000000"/>
                <w:szCs w:val="16"/>
              </w:rPr>
              <w:t xml:space="preserve"> 000 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208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2D4A98" w:rsidRPr="006565E9" w:rsidTr="00C5031B">
        <w:trPr>
          <w:trHeight w:val="352"/>
          <w:jc w:val="center"/>
        </w:trPr>
        <w:tc>
          <w:tcPr>
            <w:tcW w:w="7798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2D4A98" w:rsidRPr="002D4A98" w:rsidRDefault="002D4A98">
            <w:pPr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tcBorders>
              <w:bottom w:val="single" w:sz="6" w:space="0" w:color="808080"/>
            </w:tcBorders>
            <w:shd w:val="clear" w:color="auto" w:fill="FFFFFF" w:themeFill="background1"/>
            <w:vAlign w:val="center"/>
          </w:tcPr>
          <w:p w:rsidR="002D4A98" w:rsidRPr="002D4A98" w:rsidRDefault="002D4A98">
            <w:pPr>
              <w:jc w:val="right"/>
              <w:rPr>
                <w:rFonts w:cs="Arial"/>
                <w:color w:val="000000"/>
                <w:szCs w:val="16"/>
              </w:rPr>
            </w:pPr>
            <w:r w:rsidRPr="002D4A98">
              <w:rPr>
                <w:rFonts w:cs="Arial"/>
                <w:color w:val="000000"/>
                <w:szCs w:val="16"/>
              </w:rPr>
              <w:t>48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</w:tbl>
    <w:bookmarkEnd w:id="1"/>
    <w:bookmarkEnd w:id="2"/>
    <w:p w:rsidR="003F35B6" w:rsidRPr="00E71D70" w:rsidRDefault="0073225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rPr>
          <w:spacing w:val="0"/>
          <w:position w:val="0"/>
          <w:sz w:val="24"/>
          <w:szCs w:val="24"/>
        </w:rPr>
      </w:pPr>
      <w:r w:rsidRPr="00E71D70">
        <w:rPr>
          <w:spacing w:val="0"/>
          <w:position w:val="0"/>
          <w:sz w:val="24"/>
          <w:szCs w:val="24"/>
        </w:rPr>
        <w:tab/>
      </w:r>
      <w:r w:rsidR="00443751">
        <w:rPr>
          <w:spacing w:val="0"/>
          <w:position w:val="0"/>
          <w:sz w:val="24"/>
          <w:szCs w:val="24"/>
        </w:rPr>
        <w:t xml:space="preserve"> </w:t>
      </w:r>
      <w:r w:rsidR="006064F6">
        <w:rPr>
          <w:spacing w:val="0"/>
          <w:position w:val="0"/>
          <w:sz w:val="24"/>
          <w:szCs w:val="24"/>
        </w:rPr>
        <w:t xml:space="preserve"> </w:t>
      </w:r>
    </w:p>
    <w:p w:rsidR="0042242B" w:rsidRPr="006565E9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>
        <w:rPr>
          <w:spacing w:val="0"/>
          <w:position w:val="0"/>
          <w:sz w:val="24"/>
          <w:szCs w:val="24"/>
        </w:rPr>
        <w:tab/>
      </w:r>
      <w:r w:rsidR="0042242B" w:rsidRPr="006565E9">
        <w:rPr>
          <w:spacing w:val="0"/>
          <w:position w:val="0"/>
          <w:sz w:val="24"/>
          <w:szCs w:val="24"/>
        </w:rPr>
        <w:t>Čtenost</w:t>
      </w:r>
      <w:r w:rsidR="0042242B" w:rsidRPr="006565E9">
        <w:rPr>
          <w:spacing w:val="0"/>
          <w:position w:val="0"/>
          <w:sz w:val="20"/>
          <w:szCs w:val="20"/>
        </w:rPr>
        <w:t xml:space="preserve"> = čtenost na vydání</w:t>
      </w:r>
    </w:p>
    <w:p w:rsidR="0042242B" w:rsidRPr="006565E9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PN </w:t>
      </w:r>
      <w:r w:rsidRPr="006565E9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6565E9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VN </w:t>
      </w:r>
      <w:r w:rsidRPr="006565E9">
        <w:rPr>
          <w:spacing w:val="0"/>
          <w:position w:val="0"/>
          <w:sz w:val="20"/>
          <w:szCs w:val="20"/>
        </w:rPr>
        <w:t>= průměrný vkládaný náklad</w:t>
      </w:r>
      <w:r w:rsidR="008A1C2B" w:rsidRPr="006565E9">
        <w:rPr>
          <w:spacing w:val="0"/>
          <w:position w:val="0"/>
          <w:sz w:val="20"/>
          <w:szCs w:val="20"/>
        </w:rPr>
        <w:t xml:space="preserve"> v kusech</w:t>
      </w:r>
    </w:p>
    <w:p w:rsidR="00FB7A7F" w:rsidRPr="006565E9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4"/>
          <w:szCs w:val="24"/>
        </w:rPr>
        <w:tab/>
        <w:t xml:space="preserve">TN </w:t>
      </w:r>
      <w:r w:rsidRPr="006565E9">
        <w:rPr>
          <w:spacing w:val="0"/>
          <w:position w:val="0"/>
          <w:sz w:val="20"/>
          <w:szCs w:val="20"/>
        </w:rPr>
        <w:t>= průměrný tištěný náklad</w:t>
      </w:r>
      <w:r w:rsidR="008A1C2B" w:rsidRPr="006565E9">
        <w:rPr>
          <w:spacing w:val="0"/>
          <w:position w:val="0"/>
          <w:sz w:val="20"/>
          <w:szCs w:val="20"/>
        </w:rPr>
        <w:t>v kusech</w:t>
      </w:r>
    </w:p>
    <w:p w:rsidR="00FB7A7F" w:rsidRPr="00BA2752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6565E9">
        <w:rPr>
          <w:spacing w:val="0"/>
          <w:position w:val="0"/>
          <w:sz w:val="20"/>
          <w:szCs w:val="20"/>
        </w:rPr>
        <w:tab/>
        <w:t xml:space="preserve">Všechny náklady jsou uváděny </w:t>
      </w:r>
      <w:r w:rsidR="00FB7A7F" w:rsidRPr="006565E9">
        <w:rPr>
          <w:spacing w:val="0"/>
          <w:position w:val="0"/>
          <w:sz w:val="20"/>
          <w:szCs w:val="20"/>
        </w:rPr>
        <w:t xml:space="preserve">za </w:t>
      </w:r>
      <w:r w:rsidR="00127E75">
        <w:rPr>
          <w:spacing w:val="0"/>
          <w:position w:val="0"/>
          <w:sz w:val="20"/>
          <w:szCs w:val="20"/>
        </w:rPr>
        <w:t>říjen</w:t>
      </w:r>
      <w:r w:rsidR="00FB7A7F" w:rsidRPr="006565E9">
        <w:rPr>
          <w:spacing w:val="0"/>
          <w:position w:val="0"/>
          <w:sz w:val="20"/>
          <w:szCs w:val="20"/>
        </w:rPr>
        <w:t xml:space="preserve"> 201</w:t>
      </w:r>
      <w:r w:rsidR="00871540">
        <w:rPr>
          <w:spacing w:val="0"/>
          <w:position w:val="0"/>
          <w:sz w:val="20"/>
          <w:szCs w:val="20"/>
        </w:rPr>
        <w:t>8</w:t>
      </w:r>
      <w:r w:rsidR="00FB7A7F" w:rsidRPr="006565E9">
        <w:rPr>
          <w:spacing w:val="0"/>
          <w:position w:val="0"/>
          <w:sz w:val="20"/>
          <w:szCs w:val="20"/>
        </w:rPr>
        <w:t xml:space="preserve"> </w:t>
      </w:r>
      <w:r w:rsidR="00871540">
        <w:rPr>
          <w:spacing w:val="0"/>
          <w:position w:val="0"/>
          <w:sz w:val="20"/>
          <w:szCs w:val="20"/>
        </w:rPr>
        <w:t>-</w:t>
      </w:r>
      <w:r w:rsidR="00FB7A7F" w:rsidRPr="006565E9">
        <w:rPr>
          <w:spacing w:val="0"/>
          <w:position w:val="0"/>
          <w:sz w:val="20"/>
          <w:szCs w:val="20"/>
        </w:rPr>
        <w:t xml:space="preserve"> </w:t>
      </w:r>
      <w:r w:rsidR="00127E75">
        <w:rPr>
          <w:spacing w:val="0"/>
          <w:position w:val="0"/>
          <w:sz w:val="20"/>
          <w:szCs w:val="20"/>
        </w:rPr>
        <w:t>březen</w:t>
      </w:r>
      <w:r w:rsidR="00FB7A7F" w:rsidRPr="006565E9">
        <w:rPr>
          <w:spacing w:val="0"/>
          <w:position w:val="0"/>
          <w:sz w:val="20"/>
          <w:szCs w:val="20"/>
        </w:rPr>
        <w:t xml:space="preserve"> 201</w:t>
      </w:r>
      <w:r w:rsidR="00127E75">
        <w:rPr>
          <w:spacing w:val="0"/>
          <w:position w:val="0"/>
          <w:sz w:val="20"/>
          <w:szCs w:val="20"/>
        </w:rPr>
        <w:t>9</w:t>
      </w:r>
      <w:r w:rsidR="00871540">
        <w:rPr>
          <w:spacing w:val="0"/>
          <w:position w:val="0"/>
          <w:sz w:val="20"/>
          <w:szCs w:val="20"/>
        </w:rPr>
        <w:t xml:space="preserve"> </w:t>
      </w:r>
      <w:r w:rsidR="00BF16CA" w:rsidRPr="006565E9">
        <w:rPr>
          <w:spacing w:val="0"/>
          <w:position w:val="0"/>
          <w:sz w:val="20"/>
          <w:szCs w:val="20"/>
        </w:rPr>
        <w:t xml:space="preserve">a </w:t>
      </w:r>
      <w:r w:rsidR="00FB7A7F" w:rsidRPr="006565E9">
        <w:rPr>
          <w:spacing w:val="0"/>
          <w:position w:val="0"/>
          <w:sz w:val="20"/>
          <w:szCs w:val="20"/>
        </w:rPr>
        <w:t>ověřov</w:t>
      </w:r>
      <w:r w:rsidR="00DC7382">
        <w:rPr>
          <w:spacing w:val="0"/>
          <w:position w:val="0"/>
          <w:sz w:val="20"/>
          <w:szCs w:val="20"/>
        </w:rPr>
        <w:t>á</w:t>
      </w:r>
      <w:r w:rsidR="00FB7A7F" w:rsidRPr="006565E9">
        <w:rPr>
          <w:spacing w:val="0"/>
          <w:position w:val="0"/>
          <w:sz w:val="20"/>
          <w:szCs w:val="20"/>
        </w:rPr>
        <w:t>n</w:t>
      </w:r>
      <w:r w:rsidR="00BF16CA" w:rsidRPr="006565E9">
        <w:rPr>
          <w:spacing w:val="0"/>
          <w:position w:val="0"/>
          <w:sz w:val="20"/>
          <w:szCs w:val="20"/>
        </w:rPr>
        <w:t>y</w:t>
      </w:r>
      <w:r w:rsidR="00FB7A7F" w:rsidRPr="006565E9">
        <w:rPr>
          <w:spacing w:val="0"/>
          <w:position w:val="0"/>
          <w:sz w:val="20"/>
          <w:szCs w:val="20"/>
        </w:rPr>
        <w:t xml:space="preserve"> ABC ČR (totožné s obdobím sběru dat MEDIA PROJEKTu)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  <w:r w:rsidRPr="00046491">
        <w:rPr>
          <w:spacing w:val="0"/>
          <w:position w:val="0"/>
          <w:sz w:val="24"/>
          <w:szCs w:val="24"/>
        </w:rPr>
        <w:tab/>
      </w: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468" w:rsidRDefault="005C3468">
      <w:r>
        <w:separator/>
      </w:r>
    </w:p>
  </w:endnote>
  <w:endnote w:type="continuationSeparator" w:id="0">
    <w:p w:rsidR="005C3468" w:rsidRDefault="005C3468">
      <w:r>
        <w:continuationSeparator/>
      </w:r>
    </w:p>
  </w:endnote>
  <w:endnote w:type="continuationNotice" w:id="1">
    <w:p w:rsidR="005C3468" w:rsidRDefault="005C34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2DBB662-704B-468E-A008-2B09C79E63AF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69F79632-294D-4479-9165-6CE0BEFC2542}"/>
    <w:embedBold r:id="rId3" w:fontKey="{7BB317DB-4240-4405-B9FE-D588F1ACAB2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D04C52E5-5634-4107-B4E6-EC5885FEA33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86D11F47-D773-4425-A819-A0A0BE03C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150" w:rsidRPr="00871A71" w:rsidRDefault="00C67150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10. 2018 – 31. 3. 2019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017AC2">
      <w:rPr>
        <w:rFonts w:cs="Arial"/>
        <w:b/>
        <w:noProof/>
        <w:color w:val="DDDDDD"/>
        <w:sz w:val="24"/>
      </w:rPr>
      <w:t>7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468" w:rsidRDefault="005C3468">
      <w:r>
        <w:separator/>
      </w:r>
    </w:p>
  </w:footnote>
  <w:footnote w:type="continuationSeparator" w:id="0">
    <w:p w:rsidR="005C3468" w:rsidRDefault="005C3468">
      <w:r>
        <w:continuationSeparator/>
      </w:r>
    </w:p>
  </w:footnote>
  <w:footnote w:type="continuationNotice" w:id="1">
    <w:p w:rsidR="005C3468" w:rsidRDefault="005C34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150" w:rsidRDefault="00C67150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2611"/>
    <w:rsid w:val="00002BE1"/>
    <w:rsid w:val="00003133"/>
    <w:rsid w:val="0000377D"/>
    <w:rsid w:val="000065EB"/>
    <w:rsid w:val="00007E48"/>
    <w:rsid w:val="0001122D"/>
    <w:rsid w:val="0001152B"/>
    <w:rsid w:val="00013D4E"/>
    <w:rsid w:val="0001400D"/>
    <w:rsid w:val="000143C7"/>
    <w:rsid w:val="00014D34"/>
    <w:rsid w:val="0001643C"/>
    <w:rsid w:val="000165F7"/>
    <w:rsid w:val="00017AC2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207B"/>
    <w:rsid w:val="00062B3A"/>
    <w:rsid w:val="00062BB9"/>
    <w:rsid w:val="00062C94"/>
    <w:rsid w:val="00063E9F"/>
    <w:rsid w:val="00064F40"/>
    <w:rsid w:val="0006512A"/>
    <w:rsid w:val="000655AC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7C15"/>
    <w:rsid w:val="00100441"/>
    <w:rsid w:val="00100950"/>
    <w:rsid w:val="00100DCD"/>
    <w:rsid w:val="00101339"/>
    <w:rsid w:val="00101E4F"/>
    <w:rsid w:val="00105BA0"/>
    <w:rsid w:val="00107D78"/>
    <w:rsid w:val="00110770"/>
    <w:rsid w:val="00110B99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E6C"/>
    <w:rsid w:val="001B412D"/>
    <w:rsid w:val="001B769A"/>
    <w:rsid w:val="001C075D"/>
    <w:rsid w:val="001C0CB4"/>
    <w:rsid w:val="001C0DAB"/>
    <w:rsid w:val="001C15F2"/>
    <w:rsid w:val="001C435F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D92"/>
    <w:rsid w:val="001E0E05"/>
    <w:rsid w:val="001E16CD"/>
    <w:rsid w:val="001E1780"/>
    <w:rsid w:val="001E1B76"/>
    <w:rsid w:val="001E230F"/>
    <w:rsid w:val="001E4855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E2A"/>
    <w:rsid w:val="00252DA9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619B"/>
    <w:rsid w:val="002B74AE"/>
    <w:rsid w:val="002B7520"/>
    <w:rsid w:val="002B79CD"/>
    <w:rsid w:val="002B7A92"/>
    <w:rsid w:val="002C03C0"/>
    <w:rsid w:val="002C0EF4"/>
    <w:rsid w:val="002C24F0"/>
    <w:rsid w:val="002C2BBB"/>
    <w:rsid w:val="002C2BCA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60A5"/>
    <w:rsid w:val="002D6542"/>
    <w:rsid w:val="002D6FB0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8A"/>
    <w:rsid w:val="00400D34"/>
    <w:rsid w:val="00401110"/>
    <w:rsid w:val="004014C7"/>
    <w:rsid w:val="00402E57"/>
    <w:rsid w:val="00403453"/>
    <w:rsid w:val="00405064"/>
    <w:rsid w:val="004122E2"/>
    <w:rsid w:val="004127CC"/>
    <w:rsid w:val="00412C74"/>
    <w:rsid w:val="00413857"/>
    <w:rsid w:val="004143E0"/>
    <w:rsid w:val="00414EBE"/>
    <w:rsid w:val="004152E9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C2C"/>
    <w:rsid w:val="004A600C"/>
    <w:rsid w:val="004A6F1B"/>
    <w:rsid w:val="004A7E39"/>
    <w:rsid w:val="004B08B5"/>
    <w:rsid w:val="004B09ED"/>
    <w:rsid w:val="004B0CA1"/>
    <w:rsid w:val="004B2F1B"/>
    <w:rsid w:val="004B6E26"/>
    <w:rsid w:val="004B72D2"/>
    <w:rsid w:val="004B7301"/>
    <w:rsid w:val="004B7BA4"/>
    <w:rsid w:val="004C1751"/>
    <w:rsid w:val="004C182F"/>
    <w:rsid w:val="004C2C2B"/>
    <w:rsid w:val="004C2FC5"/>
    <w:rsid w:val="004C3C1F"/>
    <w:rsid w:val="004C4A8F"/>
    <w:rsid w:val="004C6A9C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3E9"/>
    <w:rsid w:val="004F5F9E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B9A"/>
    <w:rsid w:val="00510E31"/>
    <w:rsid w:val="00510EDD"/>
    <w:rsid w:val="00512566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A3E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8D5"/>
    <w:rsid w:val="0053773C"/>
    <w:rsid w:val="00540040"/>
    <w:rsid w:val="00540DBE"/>
    <w:rsid w:val="00541423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22F3"/>
    <w:rsid w:val="00592BC9"/>
    <w:rsid w:val="00593950"/>
    <w:rsid w:val="00594343"/>
    <w:rsid w:val="00594500"/>
    <w:rsid w:val="005945D8"/>
    <w:rsid w:val="00595DD7"/>
    <w:rsid w:val="005975FE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46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F021F"/>
    <w:rsid w:val="006F092D"/>
    <w:rsid w:val="006F0FEA"/>
    <w:rsid w:val="006F1839"/>
    <w:rsid w:val="006F19AD"/>
    <w:rsid w:val="006F27A2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EDC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B5D"/>
    <w:rsid w:val="007C3520"/>
    <w:rsid w:val="007C37C1"/>
    <w:rsid w:val="007C39B2"/>
    <w:rsid w:val="007C4C78"/>
    <w:rsid w:val="007C589C"/>
    <w:rsid w:val="007C5B61"/>
    <w:rsid w:val="007C662F"/>
    <w:rsid w:val="007C746C"/>
    <w:rsid w:val="007D06C7"/>
    <w:rsid w:val="007D1BF9"/>
    <w:rsid w:val="007D2189"/>
    <w:rsid w:val="007D3B5A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AC6"/>
    <w:rsid w:val="00963EBB"/>
    <w:rsid w:val="009641E8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50368"/>
    <w:rsid w:val="00A507AB"/>
    <w:rsid w:val="00A50824"/>
    <w:rsid w:val="00A50DEA"/>
    <w:rsid w:val="00A517FC"/>
    <w:rsid w:val="00A53921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11792"/>
    <w:rsid w:val="00B11C49"/>
    <w:rsid w:val="00B13017"/>
    <w:rsid w:val="00B14928"/>
    <w:rsid w:val="00B166E6"/>
    <w:rsid w:val="00B169EC"/>
    <w:rsid w:val="00B173CB"/>
    <w:rsid w:val="00B20065"/>
    <w:rsid w:val="00B20213"/>
    <w:rsid w:val="00B202D7"/>
    <w:rsid w:val="00B20E00"/>
    <w:rsid w:val="00B2101F"/>
    <w:rsid w:val="00B23B13"/>
    <w:rsid w:val="00B23B3E"/>
    <w:rsid w:val="00B24EDF"/>
    <w:rsid w:val="00B253A3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22A"/>
    <w:rsid w:val="00B75011"/>
    <w:rsid w:val="00B75653"/>
    <w:rsid w:val="00B756AE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143D"/>
    <w:rsid w:val="00C91D14"/>
    <w:rsid w:val="00C91E40"/>
    <w:rsid w:val="00C92887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DCC"/>
    <w:rsid w:val="00CC2FD5"/>
    <w:rsid w:val="00CC3837"/>
    <w:rsid w:val="00CC3CE8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65F3"/>
    <w:rsid w:val="00CF6840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407E"/>
    <w:rsid w:val="00DB5B8B"/>
    <w:rsid w:val="00DB5CE2"/>
    <w:rsid w:val="00DB653D"/>
    <w:rsid w:val="00DC04C6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6395"/>
    <w:rsid w:val="00DE753C"/>
    <w:rsid w:val="00DF160A"/>
    <w:rsid w:val="00DF254D"/>
    <w:rsid w:val="00DF2B5D"/>
    <w:rsid w:val="00DF350F"/>
    <w:rsid w:val="00DF4A98"/>
    <w:rsid w:val="00DF5B80"/>
    <w:rsid w:val="00DF5D44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F63"/>
    <w:rsid w:val="00E34E4E"/>
    <w:rsid w:val="00E355BD"/>
    <w:rsid w:val="00E3657A"/>
    <w:rsid w:val="00E402BE"/>
    <w:rsid w:val="00E40371"/>
    <w:rsid w:val="00E40803"/>
    <w:rsid w:val="00E4092D"/>
    <w:rsid w:val="00E40C97"/>
    <w:rsid w:val="00E40E91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4145"/>
    <w:rsid w:val="00EF4300"/>
    <w:rsid w:val="00EF51F7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6AA"/>
    <w:rsid w:val="00F12E2A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409B"/>
    <w:rsid w:val="00FD4516"/>
    <w:rsid w:val="00FD4CAF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F5E"/>
    <w:rsid w:val="00FF609F"/>
    <w:rsid w:val="00FF6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7E522-025B-4AFC-BD77-1D709F45E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1306</Words>
  <Characters>7708</Characters>
  <Application>Microsoft Office Word</Application>
  <DocSecurity>0</DocSecurity>
  <Lines>64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2019-05-13T11:35:00Z</dcterms:created>
  <dcterms:modified xsi:type="dcterms:W3CDTF">2019-05-13T11:35:00Z</dcterms:modified>
</cp:coreProperties>
</file>