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</w:p>
    <w:p w:rsidR="00EA1D7D" w:rsidRPr="00EA1D7D" w:rsidRDefault="00EA1D7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 w:rsidRPr="00EA1D7D">
        <w:rPr>
          <w:rFonts w:eastAsia="Calibri" w:cs="Arial"/>
          <w:color w:val="777777"/>
          <w:position w:val="0"/>
          <w:sz w:val="90"/>
          <w:szCs w:val="90"/>
          <w:lang w:eastAsia="en-US"/>
        </w:rPr>
        <w:t>2019</w:t>
      </w:r>
    </w:p>
    <w:p w:rsidR="00EA1D7D" w:rsidRPr="00EA1D7D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EA1D7D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EA1D7D" w:rsidRDefault="00C04BF9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>
        <w:rPr>
          <w:rFonts w:eastAsia="Calibri" w:cs="Arial"/>
          <w:color w:val="777777"/>
          <w:position w:val="0"/>
          <w:sz w:val="36"/>
          <w:szCs w:val="36"/>
          <w:lang w:eastAsia="en-US"/>
        </w:rPr>
        <w:t>1. 4. 2019 - 30. 9</w:t>
      </w:r>
      <w:r w:rsidR="00EA1D7D" w:rsidRPr="00EA1D7D">
        <w:rPr>
          <w:rFonts w:eastAsia="Calibri" w:cs="Arial"/>
          <w:color w:val="777777"/>
          <w:position w:val="0"/>
          <w:sz w:val="36"/>
          <w:szCs w:val="36"/>
          <w:lang w:eastAsia="en-US"/>
        </w:rPr>
        <w:t>. 2019</w:t>
      </w: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E76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" strokecolor="#7f7f7f" strokeweight="5pt"/>
            </w:pict>
          </mc:Fallback>
        </mc:AlternateContent>
      </w:r>
      <w:r w:rsidRPr="00EA1D7D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EA1D7D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EA1D7D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EA1D7D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EA1D7D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EA1D7D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bookmarkStart w:id="0" w:name="_GoBack"/>
      <w:bookmarkEnd w:id="0"/>
    </w:p>
    <w:p w:rsidR="00EF5844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EA1D7D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567394" w:rsidRDefault="00EF5844" w:rsidP="00EF5844">
      <w:pPr>
        <w:rPr>
          <w:color w:val="808080"/>
          <w:sz w:val="24"/>
          <w:szCs w:val="24"/>
        </w:rPr>
      </w:pPr>
      <w:r w:rsidRPr="00567394">
        <w:rPr>
          <w:b/>
          <w:color w:val="808080"/>
          <w:sz w:val="24"/>
          <w:szCs w:val="24"/>
        </w:rPr>
        <w:t>MEDIA PROJEKT</w:t>
      </w:r>
      <w:r w:rsidRPr="00567394">
        <w:rPr>
          <w:color w:val="808080"/>
          <w:sz w:val="24"/>
          <w:szCs w:val="24"/>
        </w:rPr>
        <w:t xml:space="preserve"> je realizován</w:t>
      </w:r>
    </w:p>
    <w:p w:rsidR="00EF5844" w:rsidRDefault="003E7C25" w:rsidP="00EF5844">
      <w:pPr>
        <w:rPr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</w:t>
      </w:r>
      <w:r w:rsidR="00EF5844">
        <w:rPr>
          <w:color w:val="808080"/>
          <w:sz w:val="24"/>
          <w:szCs w:val="24"/>
        </w:rPr>
        <w:t xml:space="preserve">ýzkumnými agenturami      </w:t>
      </w:r>
    </w:p>
    <w:p w:rsidR="00EF5844" w:rsidRPr="00567394" w:rsidRDefault="00EF5844" w:rsidP="00EF5844">
      <w:pPr>
        <w:rPr>
          <w:color w:val="808080"/>
          <w:sz w:val="24"/>
          <w:szCs w:val="24"/>
        </w:rPr>
      </w:pPr>
      <w:r w:rsidRPr="00EF5844">
        <w:rPr>
          <w:b/>
          <w:color w:val="808080"/>
          <w:sz w:val="24"/>
          <w:szCs w:val="24"/>
        </w:rPr>
        <w:t>MEDIAN</w:t>
      </w:r>
      <w:r>
        <w:rPr>
          <w:color w:val="808080"/>
          <w:sz w:val="24"/>
          <w:szCs w:val="24"/>
        </w:rPr>
        <w:t xml:space="preserve"> a </w:t>
      </w:r>
      <w:r>
        <w:rPr>
          <w:b/>
          <w:color w:val="808080"/>
          <w:sz w:val="24"/>
          <w:szCs w:val="24"/>
        </w:rPr>
        <w:t>STEM/MARK</w:t>
      </w:r>
      <w:r>
        <w:rPr>
          <w:color w:val="808080"/>
          <w:sz w:val="24"/>
          <w:szCs w:val="24"/>
        </w:rPr>
        <w:t>.</w:t>
      </w:r>
      <w:r w:rsidRPr="00567394">
        <w:rPr>
          <w:color w:val="808080"/>
          <w:sz w:val="24"/>
          <w:szCs w:val="24"/>
        </w:rPr>
        <w:br/>
      </w:r>
      <w:r>
        <w:rPr>
          <w:color w:val="808080"/>
          <w:sz w:val="24"/>
          <w:szCs w:val="24"/>
        </w:rPr>
        <w:t>Jeho zakladateli jsou Unie vydavatelů a ASMEA.</w:t>
      </w:r>
    </w:p>
    <w:p w:rsidR="00EF5844" w:rsidRPr="00567394" w:rsidRDefault="00EF5844" w:rsidP="00EF5844">
      <w:pPr>
        <w:rPr>
          <w:b/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 období od 1. 4. 2019 - 30. 9.</w:t>
      </w:r>
      <w:r w:rsidRPr="00567394">
        <w:rPr>
          <w:color w:val="808080"/>
          <w:sz w:val="24"/>
          <w:szCs w:val="24"/>
        </w:rPr>
        <w:t xml:space="preserve"> 20</w:t>
      </w:r>
      <w:r>
        <w:rPr>
          <w:color w:val="808080"/>
          <w:sz w:val="24"/>
          <w:szCs w:val="24"/>
        </w:rPr>
        <w:t>19 bylo dotazováno celkem 12 681</w:t>
      </w:r>
      <w:r w:rsidRPr="00567394">
        <w:rPr>
          <w:color w:val="808080"/>
          <w:sz w:val="24"/>
          <w:szCs w:val="24"/>
        </w:rPr>
        <w:t xml:space="preserve"> náhodně vybraných respondentů z celé České republiky</w:t>
      </w:r>
      <w:r w:rsidRPr="00567394">
        <w:rPr>
          <w:b/>
          <w:color w:val="808080"/>
          <w:sz w:val="24"/>
          <w:szCs w:val="24"/>
        </w:rPr>
        <w:t>.</w:t>
      </w:r>
    </w:p>
    <w:p w:rsidR="0068209B" w:rsidRPr="00567394" w:rsidRDefault="0068209B" w:rsidP="00567394">
      <w:pPr>
        <w:rPr>
          <w:color w:val="808080"/>
          <w:sz w:val="24"/>
          <w:szCs w:val="24"/>
        </w:rPr>
      </w:pPr>
    </w:p>
    <w:p w:rsidR="0068209B" w:rsidRDefault="0068209B" w:rsidP="00567394">
      <w:pPr>
        <w:jc w:val="right"/>
        <w:sectPr w:rsidR="0068209B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p w:rsidR="006F27A2" w:rsidRDefault="006F27A2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F27A2" w:rsidRDefault="006F27A2" w:rsidP="00426E09">
      <w:pPr>
        <w:jc w:val="center"/>
      </w:pPr>
    </w:p>
    <w:p w:rsidR="001747A3" w:rsidRPr="006565E9" w:rsidRDefault="001747A3" w:rsidP="00426E09">
      <w:pPr>
        <w:tabs>
          <w:tab w:val="left" w:pos="4082"/>
        </w:tabs>
      </w:pPr>
    </w:p>
    <w:p w:rsidR="00617FE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bookmarkStart w:id="1" w:name="OLE_LINK1"/>
      <w:bookmarkStart w:id="2" w:name="OLE_LINK2"/>
      <w:r>
        <w:rPr>
          <w:b/>
          <w:spacing w:val="20"/>
          <w:sz w:val="36"/>
          <w:szCs w:val="36"/>
        </w:rPr>
        <w:tab/>
      </w:r>
    </w:p>
    <w:p w:rsidR="00617FEC" w:rsidRPr="00FD3AB3" w:rsidRDefault="006F27A2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 w:rsidRPr="00FD3A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90FBA" wp14:editId="15FD0A78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08804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rewIAAPw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" fillcolor="#5f5f5f" stroked="f"/>
            </w:pict>
          </mc:Fallback>
        </mc:AlternateContent>
      </w:r>
      <w:r w:rsidR="00617FEC" w:rsidRPr="00FD3AB3">
        <w:rPr>
          <w:spacing w:val="20"/>
          <w:sz w:val="24"/>
          <w:szCs w:val="24"/>
        </w:rPr>
        <w:tab/>
      </w:r>
      <w:r w:rsidR="00617FEC" w:rsidRPr="00FD3AB3">
        <w:rPr>
          <w:rFonts w:cs="Arial"/>
          <w:spacing w:val="20"/>
          <w:sz w:val="24"/>
          <w:szCs w:val="24"/>
        </w:rPr>
        <w:t>Tisková zpráva Unie vydavatelů</w:t>
      </w:r>
    </w:p>
    <w:p w:rsidR="00617FEC" w:rsidRPr="00FD3AB3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 w:rsidRPr="00FD3AB3">
        <w:rPr>
          <w:spacing w:val="20"/>
          <w:sz w:val="24"/>
          <w:szCs w:val="24"/>
        </w:rPr>
        <w:tab/>
      </w:r>
      <w:r w:rsidR="00FD3AB3" w:rsidRPr="00FD3AB3">
        <w:rPr>
          <w:rFonts w:cs="Arial"/>
          <w:spacing w:val="20"/>
          <w:sz w:val="24"/>
          <w:szCs w:val="24"/>
        </w:rPr>
        <w:t>7</w:t>
      </w:r>
      <w:r w:rsidRPr="00FD3AB3">
        <w:rPr>
          <w:rFonts w:cs="Arial"/>
          <w:spacing w:val="20"/>
          <w:sz w:val="24"/>
          <w:szCs w:val="24"/>
        </w:rPr>
        <w:t>.</w:t>
      </w:r>
      <w:r w:rsidR="00846718" w:rsidRPr="00FD3AB3">
        <w:rPr>
          <w:rFonts w:cs="Arial"/>
          <w:spacing w:val="20"/>
          <w:sz w:val="24"/>
          <w:szCs w:val="24"/>
        </w:rPr>
        <w:t xml:space="preserve"> </w:t>
      </w:r>
      <w:r w:rsidR="00FD3AB3" w:rsidRPr="00FD3AB3">
        <w:rPr>
          <w:rFonts w:cs="Arial"/>
          <w:spacing w:val="20"/>
          <w:sz w:val="24"/>
          <w:szCs w:val="24"/>
        </w:rPr>
        <w:t>listopadu</w:t>
      </w:r>
      <w:r w:rsidRPr="00FD3AB3">
        <w:rPr>
          <w:rFonts w:cs="Arial"/>
          <w:spacing w:val="20"/>
          <w:sz w:val="24"/>
          <w:szCs w:val="24"/>
        </w:rPr>
        <w:t xml:space="preserve"> 201</w:t>
      </w:r>
      <w:r w:rsidR="00846718" w:rsidRPr="00FD3AB3">
        <w:rPr>
          <w:rFonts w:cs="Arial"/>
          <w:spacing w:val="20"/>
          <w:sz w:val="24"/>
          <w:szCs w:val="24"/>
        </w:rPr>
        <w:t>9</w:t>
      </w:r>
    </w:p>
    <w:p w:rsidR="00617FEC" w:rsidRPr="00FD3AB3" w:rsidRDefault="0019649B" w:rsidP="0019649B">
      <w:pPr>
        <w:tabs>
          <w:tab w:val="left" w:pos="5550"/>
        </w:tabs>
        <w:rPr>
          <w:spacing w:val="20"/>
          <w:sz w:val="24"/>
          <w:szCs w:val="24"/>
        </w:rPr>
      </w:pPr>
      <w:r w:rsidRPr="00FD3AB3">
        <w:rPr>
          <w:spacing w:val="20"/>
          <w:sz w:val="24"/>
          <w:szCs w:val="24"/>
        </w:rPr>
        <w:tab/>
      </w:r>
    </w:p>
    <w:p w:rsidR="00617FEC" w:rsidRPr="00FD3AB3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FD3AB3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Pr="00FD3AB3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</w:rPr>
      </w:pPr>
    </w:p>
    <w:p w:rsidR="00617FEC" w:rsidRPr="00FD3AB3" w:rsidRDefault="00617FEC" w:rsidP="00617FEC">
      <w:pPr>
        <w:suppressAutoHyphens/>
        <w:jc w:val="both"/>
        <w:rPr>
          <w:sz w:val="24"/>
        </w:rPr>
      </w:pPr>
    </w:p>
    <w:p w:rsidR="00617FEC" w:rsidRPr="00FD3AB3" w:rsidRDefault="00617FEC" w:rsidP="00617FEC">
      <w:pPr>
        <w:suppressAutoHyphens/>
        <w:jc w:val="both"/>
        <w:rPr>
          <w:sz w:val="24"/>
        </w:rPr>
      </w:pPr>
    </w:p>
    <w:p w:rsidR="00652581" w:rsidRPr="00FD3AB3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FD3AB3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FD3AB3">
        <w:rPr>
          <w:rFonts w:cs="Arial"/>
          <w:sz w:val="24"/>
          <w:szCs w:val="24"/>
        </w:rPr>
        <w:t xml:space="preserve">Nejnovější data z výzkumu MEDIA PROJEKT za </w:t>
      </w:r>
      <w:r w:rsidR="00866F06">
        <w:rPr>
          <w:rFonts w:cs="Arial"/>
          <w:sz w:val="24"/>
          <w:szCs w:val="24"/>
        </w:rPr>
        <w:t>2</w:t>
      </w:r>
      <w:r w:rsidRPr="00FD3AB3">
        <w:rPr>
          <w:rFonts w:cs="Arial"/>
          <w:sz w:val="24"/>
          <w:szCs w:val="24"/>
        </w:rPr>
        <w:t>. čtvrtletí 201</w:t>
      </w:r>
      <w:r w:rsidR="00B74103" w:rsidRPr="00FD3AB3">
        <w:rPr>
          <w:rFonts w:cs="Arial"/>
          <w:sz w:val="24"/>
          <w:szCs w:val="24"/>
        </w:rPr>
        <w:t>9</w:t>
      </w:r>
      <w:r w:rsidRPr="00FD3AB3">
        <w:rPr>
          <w:rFonts w:cs="Arial"/>
          <w:sz w:val="24"/>
          <w:szCs w:val="24"/>
        </w:rPr>
        <w:t xml:space="preserve"> a </w:t>
      </w:r>
      <w:r w:rsidR="00866F06">
        <w:rPr>
          <w:rFonts w:cs="Arial"/>
          <w:sz w:val="24"/>
          <w:szCs w:val="24"/>
        </w:rPr>
        <w:t>3</w:t>
      </w:r>
      <w:r w:rsidRPr="00FD3AB3">
        <w:rPr>
          <w:rFonts w:cs="Arial"/>
          <w:sz w:val="24"/>
          <w:szCs w:val="24"/>
        </w:rPr>
        <w:t>. čtvrtletí 201</w:t>
      </w:r>
      <w:r w:rsidR="00C67150" w:rsidRPr="00FD3AB3">
        <w:rPr>
          <w:rFonts w:cs="Arial"/>
          <w:sz w:val="24"/>
          <w:szCs w:val="24"/>
        </w:rPr>
        <w:t>9</w:t>
      </w:r>
      <w:r w:rsidRPr="00FD3AB3">
        <w:rPr>
          <w:rFonts w:cs="Arial"/>
          <w:sz w:val="24"/>
          <w:szCs w:val="24"/>
        </w:rPr>
        <w:t>, zveřejněná v</w:t>
      </w:r>
      <w:r w:rsidR="00B74103" w:rsidRPr="00FD3AB3">
        <w:rPr>
          <w:rFonts w:cs="Arial"/>
          <w:sz w:val="24"/>
          <w:szCs w:val="24"/>
        </w:rPr>
        <w:t>e</w:t>
      </w:r>
      <w:r w:rsidRPr="00FD3AB3">
        <w:rPr>
          <w:rFonts w:cs="Arial"/>
          <w:sz w:val="24"/>
          <w:szCs w:val="24"/>
        </w:rPr>
        <w:t xml:space="preserve"> </w:t>
      </w:r>
      <w:r w:rsidR="00B74103" w:rsidRPr="00FD3AB3">
        <w:rPr>
          <w:rFonts w:cs="Arial"/>
          <w:sz w:val="24"/>
          <w:szCs w:val="24"/>
        </w:rPr>
        <w:t>čtvrtek</w:t>
      </w:r>
      <w:r w:rsidRPr="00FD3AB3">
        <w:rPr>
          <w:rFonts w:cs="Arial"/>
          <w:sz w:val="24"/>
          <w:szCs w:val="24"/>
        </w:rPr>
        <w:t xml:space="preserve"> </w:t>
      </w:r>
      <w:r w:rsidR="00FD3AB3" w:rsidRPr="00FD3AB3">
        <w:rPr>
          <w:rFonts w:cs="Arial"/>
          <w:sz w:val="24"/>
          <w:szCs w:val="24"/>
        </w:rPr>
        <w:t>7</w:t>
      </w:r>
      <w:r w:rsidRPr="00FD3AB3">
        <w:rPr>
          <w:rFonts w:cs="Arial"/>
          <w:spacing w:val="20"/>
          <w:sz w:val="24"/>
          <w:szCs w:val="24"/>
        </w:rPr>
        <w:t xml:space="preserve">. </w:t>
      </w:r>
      <w:r w:rsidR="00FD3AB3" w:rsidRPr="00FD3AB3">
        <w:rPr>
          <w:rFonts w:cs="Arial"/>
          <w:spacing w:val="20"/>
          <w:sz w:val="24"/>
          <w:szCs w:val="24"/>
        </w:rPr>
        <w:t>listopadu</w:t>
      </w:r>
      <w:r w:rsidRPr="00FD3AB3">
        <w:rPr>
          <w:rFonts w:cs="Arial"/>
          <w:spacing w:val="20"/>
          <w:sz w:val="24"/>
          <w:szCs w:val="24"/>
        </w:rPr>
        <w:t xml:space="preserve"> 201</w:t>
      </w:r>
      <w:r w:rsidR="00846718" w:rsidRPr="00FD3AB3">
        <w:rPr>
          <w:rFonts w:cs="Arial"/>
          <w:spacing w:val="20"/>
          <w:sz w:val="24"/>
          <w:szCs w:val="24"/>
        </w:rPr>
        <w:t>9</w:t>
      </w:r>
      <w:r w:rsidRPr="00FD3AB3">
        <w:rPr>
          <w:rFonts w:cs="Arial"/>
          <w:spacing w:val="20"/>
          <w:sz w:val="24"/>
          <w:szCs w:val="24"/>
        </w:rPr>
        <w:t xml:space="preserve"> </w:t>
      </w:r>
      <w:r w:rsidRPr="00FD3AB3">
        <w:rPr>
          <w:rFonts w:cs="Arial"/>
          <w:sz w:val="24"/>
          <w:szCs w:val="24"/>
        </w:rPr>
        <w:t>ukázala, že tiskové tituly oslovují většinu populace v ČR. Tiskov</w:t>
      </w:r>
      <w:r w:rsidRPr="00FD3AB3">
        <w:rPr>
          <w:rFonts w:cs="Arial" w:hint="eastAsia"/>
          <w:sz w:val="24"/>
          <w:szCs w:val="24"/>
        </w:rPr>
        <w:t>é</w:t>
      </w:r>
      <w:r w:rsidRPr="00FD3AB3">
        <w:rPr>
          <w:rFonts w:cs="Arial"/>
          <w:sz w:val="24"/>
          <w:szCs w:val="24"/>
        </w:rPr>
        <w:t xml:space="preserve"> tituly </w:t>
      </w:r>
      <w:r w:rsidRPr="00FD3AB3">
        <w:rPr>
          <w:rFonts w:cs="Arial" w:hint="eastAsia"/>
          <w:sz w:val="24"/>
          <w:szCs w:val="24"/>
        </w:rPr>
        <w:t>č</w:t>
      </w:r>
      <w:r w:rsidRPr="00FD3AB3">
        <w:rPr>
          <w:rFonts w:cs="Arial"/>
          <w:sz w:val="24"/>
          <w:szCs w:val="24"/>
        </w:rPr>
        <w:t xml:space="preserve">te </w:t>
      </w:r>
      <w:r w:rsidR="00B74103" w:rsidRPr="00FD3AB3">
        <w:rPr>
          <w:rFonts w:cs="Arial"/>
          <w:sz w:val="24"/>
          <w:szCs w:val="24"/>
        </w:rPr>
        <w:t>téměř 9</w:t>
      </w:r>
      <w:r w:rsidRPr="00FD3AB3">
        <w:rPr>
          <w:rFonts w:cs="Arial"/>
          <w:sz w:val="24"/>
          <w:szCs w:val="24"/>
        </w:rPr>
        <w:t xml:space="preserve"> z </w:t>
      </w:r>
      <w:r w:rsidRPr="00FD3AB3">
        <w:rPr>
          <w:sz w:val="24"/>
        </w:rPr>
        <w:t>10</w:t>
      </w:r>
      <w:r w:rsidRPr="00FD3AB3">
        <w:rPr>
          <w:rFonts w:cs="Arial"/>
          <w:sz w:val="24"/>
          <w:szCs w:val="24"/>
        </w:rPr>
        <w:t xml:space="preserve"> obyvatel </w:t>
      </w:r>
      <w:r w:rsidRPr="00FD3AB3">
        <w:rPr>
          <w:rFonts w:cs="Arial" w:hint="eastAsia"/>
          <w:sz w:val="24"/>
          <w:szCs w:val="24"/>
        </w:rPr>
        <w:t>Č</w:t>
      </w:r>
      <w:r w:rsidRPr="00FD3AB3">
        <w:rPr>
          <w:rFonts w:cs="Arial"/>
          <w:sz w:val="24"/>
          <w:szCs w:val="24"/>
        </w:rPr>
        <w:t xml:space="preserve">R mezi 12 </w:t>
      </w:r>
      <w:r w:rsidRPr="00FD3AB3">
        <w:rPr>
          <w:rFonts w:cs="Arial" w:hint="eastAsia"/>
          <w:sz w:val="24"/>
          <w:szCs w:val="24"/>
        </w:rPr>
        <w:t>–</w:t>
      </w:r>
      <w:r w:rsidRPr="00FD3AB3">
        <w:rPr>
          <w:rFonts w:cs="Arial"/>
          <w:sz w:val="24"/>
          <w:szCs w:val="24"/>
        </w:rPr>
        <w:t xml:space="preserve"> 79 lety.</w:t>
      </w: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FD3AB3">
        <w:rPr>
          <w:rFonts w:cs="Arial"/>
          <w:sz w:val="24"/>
          <w:szCs w:val="24"/>
        </w:rPr>
        <w:t xml:space="preserve">Celkový zásah tisku je </w:t>
      </w:r>
      <w:r w:rsidR="00B74103" w:rsidRPr="00FD3AB3">
        <w:rPr>
          <w:rFonts w:cs="Arial"/>
          <w:sz w:val="24"/>
          <w:szCs w:val="24"/>
        </w:rPr>
        <w:t>více než</w:t>
      </w:r>
      <w:r w:rsidR="00C67150" w:rsidRPr="00FD3AB3">
        <w:rPr>
          <w:rFonts w:cs="Arial"/>
          <w:sz w:val="24"/>
          <w:szCs w:val="24"/>
        </w:rPr>
        <w:t xml:space="preserve"> </w:t>
      </w:r>
      <w:r w:rsidRPr="00FD3AB3">
        <w:rPr>
          <w:rFonts w:cs="Arial"/>
          <w:sz w:val="24"/>
          <w:szCs w:val="24"/>
        </w:rPr>
        <w:t>8</w:t>
      </w:r>
      <w:r w:rsidR="00B74103" w:rsidRPr="00FD3AB3">
        <w:rPr>
          <w:rFonts w:cs="Arial"/>
          <w:sz w:val="24"/>
          <w:szCs w:val="24"/>
        </w:rPr>
        <w:t>6</w:t>
      </w:r>
      <w:r w:rsidRPr="00FD3AB3">
        <w:rPr>
          <w:rFonts w:cs="Arial"/>
          <w:sz w:val="24"/>
          <w:szCs w:val="24"/>
        </w:rPr>
        <w:t> % populace.</w:t>
      </w:r>
    </w:p>
    <w:p w:rsidR="00617FEC" w:rsidRPr="0019649B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FD3AB3">
        <w:rPr>
          <w:rFonts w:cs="Arial"/>
          <w:sz w:val="24"/>
          <w:szCs w:val="24"/>
        </w:rPr>
        <w:t>Deníky a jejich přílohy oslovily celkem 6</w:t>
      </w:r>
      <w:r w:rsidR="00FD3AB3" w:rsidRPr="00FD3AB3">
        <w:rPr>
          <w:rFonts w:cs="Arial"/>
          <w:sz w:val="24"/>
          <w:szCs w:val="24"/>
        </w:rPr>
        <w:t>6</w:t>
      </w:r>
      <w:r w:rsidRPr="00FD3AB3">
        <w:rPr>
          <w:rFonts w:cs="Arial"/>
          <w:sz w:val="24"/>
          <w:szCs w:val="24"/>
        </w:rPr>
        <w:t> % populace.</w:t>
      </w: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FD3AB3">
        <w:rPr>
          <w:rFonts w:cs="Arial"/>
          <w:sz w:val="24"/>
          <w:szCs w:val="24"/>
        </w:rPr>
        <w:t xml:space="preserve">Čtenářem alespoň jednoho časopisu vydávaného na tiskovém trhu v ČR je </w:t>
      </w:r>
      <w:r w:rsidR="00B74103" w:rsidRPr="00FD3AB3">
        <w:rPr>
          <w:rFonts w:cs="Arial"/>
          <w:sz w:val="24"/>
          <w:szCs w:val="24"/>
        </w:rPr>
        <w:t>79</w:t>
      </w:r>
      <w:r w:rsidRPr="00FD3AB3">
        <w:rPr>
          <w:rFonts w:cs="Arial"/>
          <w:sz w:val="24"/>
          <w:szCs w:val="24"/>
        </w:rPr>
        <w:t> % občanů ČR ve věku 12 – 79 let, tj. absolutně 7 mil. osob.</w:t>
      </w:r>
    </w:p>
    <w:p w:rsidR="00617FEC" w:rsidRPr="0019649B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FD3AB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FD3AB3">
        <w:rPr>
          <w:rFonts w:cs="Arial"/>
          <w:sz w:val="24"/>
          <w:szCs w:val="24"/>
        </w:rPr>
        <w:t xml:space="preserve">Celková čtenost všech tiskových titulů na vydání dosahuje </w:t>
      </w:r>
      <w:r w:rsidR="00FD3AB3" w:rsidRPr="00FD3AB3">
        <w:rPr>
          <w:rFonts w:cs="Arial"/>
          <w:sz w:val="24"/>
          <w:szCs w:val="24"/>
        </w:rPr>
        <w:t>téměř</w:t>
      </w:r>
      <w:r w:rsidR="00B74103" w:rsidRPr="00FD3AB3">
        <w:rPr>
          <w:rFonts w:cs="Arial"/>
          <w:sz w:val="24"/>
          <w:szCs w:val="24"/>
        </w:rPr>
        <w:t xml:space="preserve"> </w:t>
      </w:r>
      <w:r w:rsidRPr="00FD3AB3">
        <w:rPr>
          <w:rFonts w:cs="Arial"/>
          <w:sz w:val="24"/>
          <w:szCs w:val="24"/>
        </w:rPr>
        <w:t>7</w:t>
      </w:r>
      <w:r w:rsidR="00B74103" w:rsidRPr="00FD3AB3">
        <w:rPr>
          <w:rFonts w:cs="Arial"/>
          <w:sz w:val="24"/>
          <w:szCs w:val="24"/>
        </w:rPr>
        <w:t>2</w:t>
      </w:r>
      <w:r w:rsidRPr="00FD3AB3">
        <w:rPr>
          <w:rFonts w:cs="Arial"/>
          <w:sz w:val="24"/>
          <w:szCs w:val="24"/>
        </w:rPr>
        <w:t xml:space="preserve"> % populace 12 – 79 let, čtenost na vydání deníků a jejich příloh je </w:t>
      </w:r>
      <w:r w:rsidR="00FD3AB3" w:rsidRPr="00FD3AB3">
        <w:rPr>
          <w:rFonts w:cs="Arial"/>
          <w:sz w:val="24"/>
          <w:szCs w:val="24"/>
        </w:rPr>
        <w:t>bezmála</w:t>
      </w:r>
      <w:r w:rsidRPr="00FD3AB3">
        <w:rPr>
          <w:rFonts w:cs="Arial"/>
          <w:sz w:val="24"/>
          <w:szCs w:val="24"/>
        </w:rPr>
        <w:t xml:space="preserve"> 4</w:t>
      </w:r>
      <w:r w:rsidR="00B74103" w:rsidRPr="00FD3AB3">
        <w:rPr>
          <w:rFonts w:cs="Arial"/>
          <w:sz w:val="24"/>
          <w:szCs w:val="24"/>
        </w:rPr>
        <w:t>6</w:t>
      </w:r>
      <w:r w:rsidRPr="00FD3AB3">
        <w:rPr>
          <w:rFonts w:cs="Arial"/>
          <w:sz w:val="24"/>
          <w:szCs w:val="24"/>
        </w:rPr>
        <w:t xml:space="preserve"> %, čtenost časopisů na vydání je </w:t>
      </w:r>
      <w:r w:rsidR="00FD3AB3" w:rsidRPr="00FD3AB3">
        <w:rPr>
          <w:rFonts w:cs="Arial"/>
          <w:sz w:val="24"/>
          <w:szCs w:val="24"/>
        </w:rPr>
        <w:t xml:space="preserve">více než </w:t>
      </w:r>
      <w:r w:rsidRPr="00FD3AB3">
        <w:rPr>
          <w:rFonts w:cs="Arial"/>
          <w:sz w:val="24"/>
          <w:szCs w:val="24"/>
        </w:rPr>
        <w:t>6</w:t>
      </w:r>
      <w:r w:rsidR="00FD3AB3" w:rsidRPr="00FD3AB3">
        <w:rPr>
          <w:rFonts w:cs="Arial"/>
          <w:sz w:val="24"/>
          <w:szCs w:val="24"/>
        </w:rPr>
        <w:t>0</w:t>
      </w:r>
      <w:r w:rsidRPr="00FD3AB3">
        <w:rPr>
          <w:rFonts w:cs="Arial"/>
          <w:sz w:val="24"/>
          <w:szCs w:val="24"/>
        </w:rPr>
        <w:t> %.</w:t>
      </w:r>
    </w:p>
    <w:p w:rsidR="00617FEC" w:rsidRPr="0019649B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B12641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12641">
        <w:rPr>
          <w:rFonts w:cs="Arial"/>
          <w:sz w:val="24"/>
          <w:szCs w:val="24"/>
        </w:rPr>
        <w:t>Skupina denního tisku zůstává nadále stabilní a pořadí titulů se dlouhodobě nemění. Nejčtenějším celostátním deníkem je Blesk (</w:t>
      </w:r>
      <w:r w:rsidR="00FD3AB3" w:rsidRPr="00B12641">
        <w:rPr>
          <w:rFonts w:cs="Arial"/>
          <w:sz w:val="24"/>
          <w:szCs w:val="24"/>
        </w:rPr>
        <w:t>873</w:t>
      </w:r>
      <w:r w:rsidRPr="00B12641">
        <w:rPr>
          <w:rFonts w:cs="Arial"/>
          <w:sz w:val="24"/>
          <w:szCs w:val="24"/>
        </w:rPr>
        <w:t xml:space="preserve"> tis. čtenářů na vydání) následovaný MF DNES (5</w:t>
      </w:r>
      <w:r w:rsidR="00B12641" w:rsidRPr="00B12641">
        <w:rPr>
          <w:rFonts w:cs="Arial"/>
          <w:sz w:val="24"/>
          <w:szCs w:val="24"/>
        </w:rPr>
        <w:t>1</w:t>
      </w:r>
      <w:r w:rsidR="00C90961" w:rsidRPr="00B12641">
        <w:rPr>
          <w:rFonts w:cs="Arial"/>
          <w:sz w:val="24"/>
          <w:szCs w:val="24"/>
        </w:rPr>
        <w:t>3</w:t>
      </w:r>
      <w:r w:rsidRPr="00B12641">
        <w:rPr>
          <w:rFonts w:cs="Arial"/>
          <w:sz w:val="24"/>
          <w:szCs w:val="24"/>
        </w:rPr>
        <w:t xml:space="preserve"> tis. čtenářů) a Právem (2</w:t>
      </w:r>
      <w:r w:rsidR="00C90961" w:rsidRPr="00B12641">
        <w:rPr>
          <w:rFonts w:cs="Arial"/>
          <w:sz w:val="24"/>
          <w:szCs w:val="24"/>
        </w:rPr>
        <w:t>2</w:t>
      </w:r>
      <w:r w:rsidR="00B12641" w:rsidRPr="00B12641">
        <w:rPr>
          <w:rFonts w:cs="Arial"/>
          <w:sz w:val="24"/>
          <w:szCs w:val="24"/>
        </w:rPr>
        <w:t>1</w:t>
      </w:r>
      <w:r w:rsidRPr="00B12641">
        <w:rPr>
          <w:rFonts w:cs="Arial"/>
          <w:sz w:val="24"/>
          <w:szCs w:val="24"/>
        </w:rPr>
        <w:t xml:space="preserve"> tis. čtenářů).</w:t>
      </w:r>
    </w:p>
    <w:p w:rsidR="00617FEC" w:rsidRPr="00B12641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12641">
        <w:rPr>
          <w:rFonts w:cs="Arial"/>
          <w:sz w:val="24"/>
          <w:szCs w:val="24"/>
        </w:rPr>
        <w:t xml:space="preserve">Celkem </w:t>
      </w:r>
      <w:r w:rsidR="00B12641" w:rsidRPr="00B12641">
        <w:rPr>
          <w:rFonts w:cs="Arial"/>
          <w:sz w:val="24"/>
          <w:szCs w:val="24"/>
        </w:rPr>
        <w:t>479</w:t>
      </w:r>
      <w:r w:rsidRPr="00B12641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19649B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B12641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12641">
        <w:rPr>
          <w:rFonts w:cs="Arial"/>
          <w:sz w:val="24"/>
          <w:szCs w:val="24"/>
        </w:rPr>
        <w:t>Mezi přílohami deníků je nejčtenější Blesk magazín TV (aktuálně 1,</w:t>
      </w:r>
      <w:r w:rsidR="00C90961" w:rsidRPr="00B12641">
        <w:rPr>
          <w:rFonts w:cs="Arial"/>
          <w:sz w:val="24"/>
          <w:szCs w:val="24"/>
        </w:rPr>
        <w:t>08</w:t>
      </w:r>
      <w:r w:rsidR="00B12641" w:rsidRPr="00B12641">
        <w:rPr>
          <w:rFonts w:cs="Arial"/>
          <w:sz w:val="24"/>
          <w:szCs w:val="24"/>
        </w:rPr>
        <w:t>3</w:t>
      </w:r>
      <w:r w:rsidRPr="00B12641">
        <w:rPr>
          <w:rFonts w:cs="Arial"/>
          <w:sz w:val="24"/>
          <w:szCs w:val="24"/>
        </w:rPr>
        <w:t xml:space="preserve"> mil. čtenářů) a druhý nejčtenější TV </w:t>
      </w:r>
      <w:proofErr w:type="gramStart"/>
      <w:r w:rsidRPr="00B12641">
        <w:rPr>
          <w:rFonts w:cs="Arial"/>
          <w:sz w:val="24"/>
          <w:szCs w:val="24"/>
        </w:rPr>
        <w:t>magazín s </w:t>
      </w:r>
      <w:r w:rsidR="00B12641" w:rsidRPr="00B12641">
        <w:rPr>
          <w:rFonts w:cs="Arial"/>
          <w:sz w:val="24"/>
          <w:szCs w:val="24"/>
        </w:rPr>
        <w:t>791</w:t>
      </w:r>
      <w:proofErr w:type="gramEnd"/>
      <w:r w:rsidRPr="00B12641">
        <w:rPr>
          <w:rFonts w:cs="Arial"/>
          <w:sz w:val="24"/>
          <w:szCs w:val="24"/>
        </w:rPr>
        <w:t xml:space="preserve"> tis. čtenářů.</w:t>
      </w:r>
    </w:p>
    <w:p w:rsidR="00617FEC" w:rsidRPr="0019649B" w:rsidRDefault="00617FEC" w:rsidP="00617FEC">
      <w:pPr>
        <w:suppressAutoHyphens/>
        <w:contextualSpacing/>
        <w:jc w:val="both"/>
        <w:rPr>
          <w:rFonts w:cs="Arial"/>
          <w:sz w:val="24"/>
          <w:szCs w:val="24"/>
          <w:highlight w:val="yellow"/>
        </w:rPr>
      </w:pPr>
    </w:p>
    <w:p w:rsidR="00FF55EB" w:rsidRPr="000620FC" w:rsidRDefault="000620FC" w:rsidP="000620FC">
      <w:pPr>
        <w:widowControl w:val="0"/>
        <w:tabs>
          <w:tab w:val="left" w:pos="4082"/>
          <w:tab w:val="left" w:pos="4309"/>
        </w:tabs>
        <w:outlineLvl w:val="0"/>
        <w:rPr>
          <w:rFonts w:cs="Arial"/>
          <w:sz w:val="24"/>
          <w:szCs w:val="24"/>
        </w:rPr>
      </w:pPr>
      <w:r w:rsidRPr="000620FC">
        <w:rPr>
          <w:rFonts w:cs="Arial"/>
          <w:sz w:val="24"/>
          <w:szCs w:val="24"/>
        </w:rPr>
        <w:t>Ve vý</w:t>
      </w:r>
      <w:r>
        <w:rPr>
          <w:rFonts w:cs="Arial"/>
          <w:sz w:val="24"/>
          <w:szCs w:val="24"/>
        </w:rPr>
        <w:t xml:space="preserve">stupech je zařazen nový titul </w:t>
      </w:r>
      <w:r w:rsidR="003E7C25">
        <w:rPr>
          <w:rFonts w:cs="Arial"/>
          <w:sz w:val="24"/>
          <w:szCs w:val="24"/>
        </w:rPr>
        <w:t xml:space="preserve">- </w:t>
      </w:r>
      <w:r w:rsidRPr="000620FC">
        <w:rPr>
          <w:rFonts w:cs="Arial"/>
          <w:sz w:val="24"/>
          <w:szCs w:val="24"/>
        </w:rPr>
        <w:t>časopis Sedmička Naše životy se čteností 30 000 osob na vydání</w:t>
      </w:r>
      <w:r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</w:p>
    <w:p w:rsidR="00FF55EB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>
        <w:rPr>
          <w:rFonts w:cs="Arial"/>
          <w:spacing w:val="20"/>
          <w:sz w:val="18"/>
          <w:szCs w:val="24"/>
        </w:rPr>
        <w:t>D</w:t>
      </w:r>
      <w:r w:rsidR="00617FEC" w:rsidRPr="001D2A3C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E529D9">
        <w:rPr>
          <w:rFonts w:cs="Arial"/>
          <w:spacing w:val="20"/>
          <w:sz w:val="18"/>
          <w:szCs w:val="24"/>
        </w:rPr>
        <w:t>kancelář</w:t>
      </w:r>
      <w:r w:rsidR="00617FEC" w:rsidRPr="00A31BA3">
        <w:rPr>
          <w:rFonts w:cs="Arial"/>
          <w:spacing w:val="20"/>
          <w:sz w:val="18"/>
          <w:szCs w:val="24"/>
        </w:rPr>
        <w:t xml:space="preserve"> </w:t>
      </w:r>
      <w:r w:rsidR="00617FEC" w:rsidRPr="001D2A3C">
        <w:rPr>
          <w:rFonts w:cs="Arial"/>
          <w:spacing w:val="20"/>
          <w:sz w:val="18"/>
          <w:szCs w:val="24"/>
        </w:rPr>
        <w:t>Unie vydavatelů, tel: 22</w:t>
      </w:r>
      <w:r w:rsidR="00617FEC">
        <w:rPr>
          <w:rFonts w:cs="Arial"/>
          <w:spacing w:val="20"/>
          <w:sz w:val="18"/>
          <w:szCs w:val="24"/>
        </w:rPr>
        <w:t>2</w:t>
      </w:r>
      <w:r w:rsidR="00617FEC" w:rsidRPr="001D2A3C">
        <w:rPr>
          <w:rFonts w:cs="Arial"/>
          <w:spacing w:val="20"/>
          <w:sz w:val="18"/>
          <w:szCs w:val="24"/>
        </w:rPr>
        <w:t> </w:t>
      </w:r>
      <w:r w:rsidR="00617FEC">
        <w:rPr>
          <w:rFonts w:cs="Arial"/>
          <w:spacing w:val="20"/>
          <w:sz w:val="18"/>
          <w:szCs w:val="24"/>
        </w:rPr>
        <w:t>329 730</w:t>
      </w:r>
      <w:r w:rsidR="00617FEC" w:rsidRPr="001D2A3C">
        <w:rPr>
          <w:rFonts w:cs="Arial"/>
          <w:spacing w:val="20"/>
          <w:sz w:val="18"/>
          <w:szCs w:val="24"/>
        </w:rPr>
        <w:t>,</w:t>
      </w:r>
    </w:p>
    <w:p w:rsidR="00617FEC" w:rsidRPr="001D2A3C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6565E9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>
        <w:rPr>
          <w:b/>
          <w:sz w:val="36"/>
        </w:rPr>
        <w:tab/>
      </w:r>
      <w:r w:rsidR="00050027" w:rsidRPr="006565E9">
        <w:rPr>
          <w:b/>
          <w:sz w:val="36"/>
        </w:rPr>
        <w:t xml:space="preserve">І </w:t>
      </w:r>
      <w:r w:rsidR="00050027" w:rsidRPr="006565E9">
        <w:t>Celostátní deníky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6565E9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6565E9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6565E9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6565E9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6565E9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6565E9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Blesk (bez Nedělního Blesku)</w:t>
                  </w:r>
                </w:p>
              </w:tc>
              <w:tc>
                <w:tcPr>
                  <w:tcW w:w="1390" w:type="pct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873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184 859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513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110 334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221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65 891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215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30 511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Aha! (bez Nedělního Aha!)</w:t>
                  </w:r>
                </w:p>
              </w:tc>
              <w:tc>
                <w:tcPr>
                  <w:tcW w:w="1390" w:type="pct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199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42 485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189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32 580</w:t>
                  </w:r>
                </w:p>
              </w:tc>
            </w:tr>
            <w:tr w:rsidR="00B7548F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B7548F" w:rsidRPr="00EE421C" w:rsidRDefault="00B7548F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B7548F" w:rsidRPr="00B7548F" w:rsidRDefault="00B7548F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B7548F">
                    <w:rPr>
                      <w:rFonts w:cs="Arial"/>
                      <w:color w:val="000000"/>
                      <w:szCs w:val="16"/>
                    </w:rPr>
                    <w:t>157</w:t>
                  </w:r>
                  <w:r w:rsidR="0019649B"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B7548F" w:rsidRPr="00766EB8" w:rsidRDefault="00600B27" w:rsidP="00600B27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32 199</w:t>
                  </w:r>
                </w:p>
              </w:tc>
            </w:tr>
          </w:tbl>
          <w:p w:rsidR="001747A3" w:rsidRPr="006565E9" w:rsidRDefault="001747A3" w:rsidP="00426E09"/>
        </w:tc>
      </w:tr>
    </w:tbl>
    <w:p w:rsidR="001747A3" w:rsidRPr="006565E9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6565E9">
        <w:rPr>
          <w:b w:val="0"/>
          <w:bCs w:val="0"/>
          <w:sz w:val="20"/>
          <w:szCs w:val="20"/>
        </w:rPr>
        <w:tab/>
      </w:r>
    </w:p>
    <w:p w:rsidR="001747A3" w:rsidRPr="006565E9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6565E9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6565E9">
        <w:rPr>
          <w:b/>
          <w:sz w:val="36"/>
        </w:rPr>
        <w:t xml:space="preserve">І </w:t>
      </w:r>
      <w:r w:rsidR="00AC2CB9" w:rsidRPr="006565E9">
        <w:t>Regionální deníky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492DDB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91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68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68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262C19">
        <w:trPr>
          <w:trHeight w:val="369"/>
          <w:jc w:val="center"/>
        </w:trPr>
        <w:tc>
          <w:tcPr>
            <w:tcW w:w="4148" w:type="dxa"/>
            <w:tcBorders>
              <w:top w:val="nil"/>
            </w:tcBorders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493" w:type="dxa"/>
            <w:tcBorders>
              <w:top w:val="nil"/>
            </w:tcBorders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B7548F" w:rsidRPr="006565E9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8F8F8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8F8F8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29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B7548F" w:rsidRPr="007A1298" w:rsidRDefault="00B7548F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F17F18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12E2A" w:rsidRDefault="00A63736" w:rsidP="00426E09">
            <w:pPr>
              <w:rPr>
                <w:rFonts w:cs="Arial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566914" w:rsidRDefault="00A63736" w:rsidP="00426E09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17F18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F17F1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EF3FF1" w:rsidTr="007A2547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34174B" w:rsidRDefault="00A63736" w:rsidP="00426E09">
            <w:pPr>
              <w:rPr>
                <w:rFonts w:cs="Arial"/>
                <w:color w:val="000000"/>
              </w:rPr>
            </w:pPr>
            <w:r w:rsidRPr="0034174B">
              <w:rPr>
                <w:rFonts w:cs="Arial"/>
                <w:color w:val="000000"/>
              </w:rPr>
              <w:t>Deník ČR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34174B" w:rsidRDefault="0019649B" w:rsidP="00426E09">
            <w:pPr>
              <w:jc w:val="right"/>
            </w:pPr>
            <w:r>
              <w:t>479 000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EF3FF1" w:rsidRDefault="00EF3FF1" w:rsidP="00EF3FF1">
            <w:pPr>
              <w:jc w:val="right"/>
              <w:rPr>
                <w:rFonts w:cs="Arial"/>
                <w:highlight w:val="yellow"/>
              </w:rPr>
            </w:pPr>
            <w:r w:rsidRPr="00E32028">
              <w:rPr>
                <w:rFonts w:cs="Arial"/>
              </w:rPr>
              <w:t>99 655</w:t>
            </w:r>
          </w:p>
        </w:tc>
      </w:tr>
    </w:tbl>
    <w:p w:rsidR="001747A3" w:rsidRPr="006565E9" w:rsidRDefault="00493ED5" w:rsidP="00426E09">
      <w:pPr>
        <w:rPr>
          <w:rFonts w:cs="Arial"/>
        </w:rPr>
      </w:pPr>
      <w:r w:rsidRPr="006565E9">
        <w:rPr>
          <w:rFonts w:cs="Arial"/>
        </w:rPr>
        <w:t xml:space="preserve">* </w:t>
      </w:r>
      <w:r w:rsidR="00A85A0C" w:rsidRPr="006565E9">
        <w:rPr>
          <w:rFonts w:cs="Arial"/>
        </w:rPr>
        <w:t>ABC ČR zveřejňuje pouze údaje za Deník (regionální deníky VLP – SOUHRN)</w:t>
      </w:r>
    </w:p>
    <w:p w:rsidR="001747A3" w:rsidRPr="006565E9" w:rsidRDefault="001747A3" w:rsidP="00426E09"/>
    <w:p w:rsidR="001747A3" w:rsidRPr="006565E9" w:rsidRDefault="001747A3" w:rsidP="00426E09">
      <w:pPr>
        <w:pStyle w:val="StylStylStyl214b18b"/>
        <w:rPr>
          <w:b w:val="0"/>
          <w:bCs w:val="0"/>
          <w:sz w:val="28"/>
        </w:rPr>
      </w:pPr>
      <w:r w:rsidRPr="006565E9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6565E9">
        <w:t>І</w:t>
      </w:r>
      <w:r w:rsidR="00722378">
        <w:t xml:space="preserve"> </w:t>
      </w:r>
      <w:r w:rsidR="00A517FC" w:rsidRPr="006565E9">
        <w:rPr>
          <w:b w:val="0"/>
          <w:sz w:val="28"/>
          <w:szCs w:val="28"/>
        </w:rPr>
        <w:t>Deníky zdarma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BF7698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TN</w:t>
            </w:r>
            <w:r w:rsidR="000571BB" w:rsidRPr="006565E9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6565E9" w:rsidTr="004C50F3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E77909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E77909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B7548F" w:rsidRDefault="00B7548F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449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7A71ED" w:rsidRDefault="004E1F5F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277 374</w:t>
            </w:r>
          </w:p>
        </w:tc>
      </w:tr>
      <w:tr w:rsidR="004A56AF" w:rsidRPr="006565E9" w:rsidTr="004C50F3">
        <w:trPr>
          <w:trHeight w:val="369"/>
          <w:jc w:val="center"/>
        </w:trPr>
        <w:tc>
          <w:tcPr>
            <w:tcW w:w="4148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E77909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E77909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891BC0" w:rsidRDefault="004A56A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</w:t>
            </w:r>
            <w:r w:rsidR="00B7548F">
              <w:rPr>
                <w:rFonts w:cs="Arial"/>
                <w:color w:val="000000"/>
                <w:szCs w:val="16"/>
              </w:rPr>
              <w:t>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bottom"/>
          </w:tcPr>
          <w:p w:rsidR="004A56AF" w:rsidRPr="004E1F5F" w:rsidRDefault="004E1F5F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25 053</w:t>
            </w:r>
          </w:p>
        </w:tc>
      </w:tr>
    </w:tbl>
    <w:p w:rsidR="00DD334C" w:rsidRPr="006565E9" w:rsidRDefault="00DD334C" w:rsidP="00426E09">
      <w:r w:rsidRPr="006565E9">
        <w:t>* Ověřuje se tištěný náklad (TN)</w:t>
      </w:r>
    </w:p>
    <w:p w:rsidR="001747A3" w:rsidRPr="006565E9" w:rsidRDefault="001747A3" w:rsidP="00426E09"/>
    <w:p w:rsidR="00266793" w:rsidRPr="006565E9" w:rsidRDefault="00266793" w:rsidP="00426E09"/>
    <w:p w:rsidR="00366F47" w:rsidRPr="006565E9" w:rsidRDefault="00366F47" w:rsidP="00426E09"/>
    <w:p w:rsidR="00617DC4" w:rsidRPr="006565E9" w:rsidRDefault="00617DC4" w:rsidP="00426E09"/>
    <w:p w:rsidR="00266793" w:rsidRPr="006565E9" w:rsidRDefault="00266793" w:rsidP="00426E09"/>
    <w:p w:rsidR="00042B27" w:rsidRPr="006565E9" w:rsidRDefault="001747A3" w:rsidP="00426E09">
      <w:pPr>
        <w:pStyle w:val="StylStylStylStyl214bnenTun"/>
        <w:spacing w:after="60"/>
      </w:pPr>
      <w:r w:rsidRPr="006565E9">
        <w:rPr>
          <w:b/>
          <w:bCs/>
        </w:rPr>
        <w:tab/>
      </w:r>
      <w:r w:rsidR="00042B27" w:rsidRPr="006565E9">
        <w:rPr>
          <w:b/>
          <w:sz w:val="36"/>
        </w:rPr>
        <w:t xml:space="preserve">І </w:t>
      </w:r>
      <w:r w:rsidR="00042B27" w:rsidRPr="006565E9">
        <w:t>Celostátní suplementy</w:t>
      </w:r>
    </w:p>
    <w:p w:rsidR="006B0DBA" w:rsidRPr="008B126A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0B5FF6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VN*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</w:t>
            </w:r>
            <w:r w:rsidR="0019649B">
              <w:rPr>
                <w:rFonts w:cs="Arial"/>
                <w:color w:val="000000"/>
                <w:szCs w:val="16"/>
              </w:rPr>
              <w:t> </w:t>
            </w:r>
            <w:r w:rsidRPr="00B7548F">
              <w:rPr>
                <w:rFonts w:cs="Arial"/>
                <w:color w:val="000000"/>
                <w:szCs w:val="16"/>
              </w:rPr>
              <w:t>083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600B27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331 365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791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600B27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294 664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586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225 531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393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124 474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385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138 127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352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274 232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332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110 903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331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89 856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307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46 900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245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107 405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224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60 359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206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112 017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181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102 129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174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105 647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168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85 366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144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91 957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Ego! Hospodářské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131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36 486</w:t>
            </w:r>
          </w:p>
        </w:tc>
      </w:tr>
      <w:tr w:rsidR="00B7548F" w:rsidRPr="00E81EC2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98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7548F" w:rsidRPr="004F50B1" w:rsidRDefault="00600B27" w:rsidP="00600B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84 357</w:t>
            </w:r>
          </w:p>
        </w:tc>
      </w:tr>
    </w:tbl>
    <w:p w:rsidR="001747A3" w:rsidRPr="006565E9" w:rsidRDefault="00B05B2E" w:rsidP="00426E09">
      <w:pPr>
        <w:spacing w:before="40"/>
        <w:rPr>
          <w:rFonts w:cs="Arial"/>
        </w:rPr>
      </w:pPr>
      <w:r w:rsidRPr="00E81EC2">
        <w:rPr>
          <w:rFonts w:cs="Arial"/>
        </w:rPr>
        <w:t xml:space="preserve">* ABC ČR </w:t>
      </w:r>
      <w:r w:rsidR="00AA701E" w:rsidRPr="00E81EC2">
        <w:rPr>
          <w:rFonts w:cs="Arial"/>
        </w:rPr>
        <w:t>poskytuje</w:t>
      </w:r>
      <w:r w:rsidRPr="00E81EC2">
        <w:rPr>
          <w:rFonts w:cs="Arial"/>
        </w:rPr>
        <w:t xml:space="preserve"> u suplementů pouze vkládaný náklad (VN)</w:t>
      </w:r>
    </w:p>
    <w:p w:rsidR="00B05B2E" w:rsidRPr="004F50B1" w:rsidRDefault="00B05B2E" w:rsidP="00426E09">
      <w:pPr>
        <w:rPr>
          <w:rFonts w:cs="Arial"/>
        </w:rPr>
      </w:pPr>
      <w:r w:rsidRPr="00B756AE">
        <w:rPr>
          <w:rFonts w:cs="Arial"/>
        </w:rPr>
        <w:t xml:space="preserve">** nezapočten samostatně prodávaný TV </w:t>
      </w:r>
      <w:r w:rsidRPr="004F50B1">
        <w:rPr>
          <w:rFonts w:cs="Arial"/>
        </w:rPr>
        <w:t xml:space="preserve">magazín </w:t>
      </w:r>
      <w:r w:rsidR="004E1F5F">
        <w:rPr>
          <w:rFonts w:cs="Arial"/>
          <w:color w:val="000000"/>
        </w:rPr>
        <w:t>91 429</w:t>
      </w:r>
      <w:r w:rsidR="00322B53" w:rsidRPr="004F50B1">
        <w:rPr>
          <w:rFonts w:cs="Arial"/>
        </w:rPr>
        <w:t xml:space="preserve"> </w:t>
      </w:r>
      <w:r w:rsidRPr="004F50B1">
        <w:rPr>
          <w:rFonts w:cs="Arial"/>
        </w:rPr>
        <w:t>(PN</w:t>
      </w:r>
      <w:r w:rsidR="00363D7E" w:rsidRPr="004F50B1">
        <w:rPr>
          <w:rFonts w:cs="Arial"/>
        </w:rPr>
        <w:t xml:space="preserve"> </w:t>
      </w:r>
      <w:r w:rsidRPr="004F50B1">
        <w:rPr>
          <w:rFonts w:cs="Arial"/>
        </w:rPr>
        <w:t>ks)</w:t>
      </w:r>
    </w:p>
    <w:p w:rsidR="00B05B2E" w:rsidRDefault="00B05B2E" w:rsidP="00426E09">
      <w:pPr>
        <w:rPr>
          <w:rFonts w:cs="Arial"/>
        </w:rPr>
      </w:pPr>
      <w:r w:rsidRPr="004F50B1">
        <w:rPr>
          <w:rFonts w:cs="Arial"/>
        </w:rPr>
        <w:t xml:space="preserve">*** </w:t>
      </w:r>
      <w:r w:rsidR="00745D43" w:rsidRPr="004F50B1">
        <w:rPr>
          <w:rFonts w:cs="Arial"/>
        </w:rPr>
        <w:t>ne</w:t>
      </w:r>
      <w:r w:rsidRPr="004F50B1">
        <w:rPr>
          <w:rFonts w:cs="Arial"/>
        </w:rPr>
        <w:t>započtena</w:t>
      </w:r>
      <w:r w:rsidR="00395673" w:rsidRPr="004F50B1">
        <w:rPr>
          <w:rFonts w:cs="Arial"/>
        </w:rPr>
        <w:t xml:space="preserve"> samostatně prodávaná TV pohoda </w:t>
      </w:r>
      <w:r w:rsidR="004E1F5F">
        <w:rPr>
          <w:rFonts w:cs="Arial"/>
          <w:color w:val="000000"/>
        </w:rPr>
        <w:t xml:space="preserve">36 762 </w:t>
      </w:r>
      <w:r w:rsidRPr="004F50B1">
        <w:rPr>
          <w:rFonts w:cs="Arial"/>
        </w:rPr>
        <w:t>(PN ks)</w:t>
      </w:r>
    </w:p>
    <w:p w:rsidR="003F35B6" w:rsidRPr="006565E9" w:rsidRDefault="003F35B6" w:rsidP="00426E09">
      <w:pPr>
        <w:rPr>
          <w:rFonts w:cs="Arial"/>
        </w:rPr>
      </w:pPr>
    </w:p>
    <w:p w:rsidR="006230F8" w:rsidRPr="006565E9" w:rsidRDefault="001747A3" w:rsidP="00426E09">
      <w:pPr>
        <w:pStyle w:val="StylStylStylStyl214bnenTun"/>
        <w:spacing w:before="240" w:after="60"/>
      </w:pPr>
      <w:r w:rsidRPr="006565E9">
        <w:rPr>
          <w:rStyle w:val="StylStylStylStyl214bnenTunChar"/>
          <w:rFonts w:ascii="Arial" w:hAnsi="Arial"/>
        </w:rPr>
        <w:tab/>
      </w:r>
      <w:r w:rsidR="006230F8" w:rsidRPr="006565E9">
        <w:rPr>
          <w:b/>
          <w:sz w:val="36"/>
        </w:rPr>
        <w:t xml:space="preserve">І </w:t>
      </w:r>
      <w:r w:rsidR="006230F8" w:rsidRPr="006565E9">
        <w:t>Časopisy – bydlení,</w:t>
      </w:r>
    </w:p>
    <w:p w:rsidR="006230F8" w:rsidRDefault="006230F8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bytová kultura</w:t>
      </w:r>
    </w:p>
    <w:p w:rsidR="00E86FAB" w:rsidRPr="008B126A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119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10 047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111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8 627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87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8 317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B7548F">
              <w:rPr>
                <w:rFonts w:cs="Arial"/>
                <w:color w:val="000000"/>
                <w:szCs w:val="16"/>
              </w:rPr>
              <w:t>Marianne</w:t>
            </w:r>
            <w:proofErr w:type="spellEnd"/>
            <w:r w:rsidRPr="00B7548F">
              <w:rPr>
                <w:rFonts w:cs="Arial"/>
                <w:color w:val="000000"/>
                <w:szCs w:val="16"/>
              </w:rPr>
              <w:t xml:space="preserve">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63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15 122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13 586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 xml:space="preserve">Tina </w:t>
            </w:r>
            <w:proofErr w:type="gramStart"/>
            <w:r w:rsidRPr="00B7548F">
              <w:rPr>
                <w:rFonts w:cs="Arial"/>
                <w:color w:val="000000"/>
                <w:szCs w:val="16"/>
              </w:rPr>
              <w:t>Bydlíme</w:t>
            </w:r>
            <w:proofErr w:type="gramEnd"/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13 164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Rodinný dům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7 385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6 991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1 702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53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9 006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Magazín Pěkné bydlení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B7548F" w:rsidRPr="00B60AE4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7 323</w:t>
            </w:r>
          </w:p>
        </w:tc>
      </w:tr>
      <w:tr w:rsidR="00B7548F" w:rsidRPr="006565E9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45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B7548F" w:rsidRPr="00B60AE4" w:rsidRDefault="00AD4310" w:rsidP="00AD431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4 378</w:t>
            </w:r>
            <w:r w:rsidR="004E1F5F">
              <w:rPr>
                <w:rFonts w:cs="Arial"/>
              </w:rPr>
              <w:t xml:space="preserve"> </w:t>
            </w:r>
          </w:p>
        </w:tc>
      </w:tr>
    </w:tbl>
    <w:p w:rsidR="00FD1798" w:rsidRPr="006565E9" w:rsidRDefault="001747A3" w:rsidP="00426E09">
      <w:pPr>
        <w:pStyle w:val="StylStylStylStyl214bnenTun"/>
        <w:spacing w:before="240" w:after="60"/>
      </w:pPr>
      <w:r w:rsidRPr="006565E9">
        <w:rPr>
          <w:szCs w:val="24"/>
        </w:rPr>
        <w:tab/>
      </w:r>
      <w:r w:rsidR="00FD1798" w:rsidRPr="006565E9">
        <w:rPr>
          <w:b/>
          <w:sz w:val="36"/>
        </w:rPr>
        <w:t xml:space="preserve">І </w:t>
      </w:r>
      <w:r w:rsidR="00FD1798" w:rsidRPr="006565E9">
        <w:t>Časopisy – zahrada, hobby</w:t>
      </w:r>
    </w:p>
    <w:p w:rsidR="001747A3" w:rsidRPr="0070235B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F23919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F23919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4B08B5" w:rsidRDefault="00B7548F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274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72 865</w:t>
            </w:r>
          </w:p>
        </w:tc>
      </w:tr>
      <w:tr w:rsidR="004B08B5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F23919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F23919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4B08B5" w:rsidRDefault="00B7548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34 516</w:t>
            </w:r>
          </w:p>
        </w:tc>
      </w:tr>
      <w:bookmarkEnd w:id="3"/>
    </w:tbl>
    <w:p w:rsidR="00C5031B" w:rsidRPr="00C5031B" w:rsidRDefault="00C5031B" w:rsidP="00C5031B">
      <w:pPr>
        <w:rPr>
          <w:sz w:val="14"/>
        </w:rPr>
      </w:pPr>
    </w:p>
    <w:p w:rsidR="00984908" w:rsidRPr="006565E9" w:rsidRDefault="00E52B6B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Pr="006565E9">
        <w:rPr>
          <w:b/>
          <w:sz w:val="36"/>
        </w:rPr>
        <w:t xml:space="preserve">І </w:t>
      </w:r>
      <w:r w:rsidR="00984908" w:rsidRPr="006565E9">
        <w:t>Časopisy o vědě, technice,</w:t>
      </w:r>
    </w:p>
    <w:p w:rsidR="00984908" w:rsidRDefault="00984908" w:rsidP="00426E09">
      <w:pPr>
        <w:pStyle w:val="StylStylStyl214bnenTun"/>
        <w:tabs>
          <w:tab w:val="left" w:pos="4338"/>
        </w:tabs>
        <w:spacing w:after="60"/>
      </w:pPr>
      <w:r w:rsidRPr="006565E9">
        <w:tab/>
      </w:r>
      <w:r w:rsidRPr="006565E9">
        <w:tab/>
      </w:r>
      <w:proofErr w:type="gramStart"/>
      <w:r w:rsidRPr="006565E9">
        <w:t>zajímavostech</w:t>
      </w:r>
      <w:proofErr w:type="gramEnd"/>
      <w:r w:rsidRPr="006565E9">
        <w:t xml:space="preserve"> a cestování</w:t>
      </w:r>
      <w:r w:rsidRPr="006565E9">
        <w:tab/>
      </w:r>
    </w:p>
    <w:p w:rsidR="00984908" w:rsidRPr="00426E09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6565E9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r w:rsidRPr="002C2D71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269</w:t>
            </w:r>
            <w:r w:rsidR="0019649B">
              <w:rPr>
                <w:rFonts w:cs="Arial"/>
                <w:color w:val="000000"/>
                <w:szCs w:val="16"/>
              </w:rPr>
              <w:t> 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26 392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r w:rsidRPr="002C2D71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195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12 783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r w:rsidRPr="002C2D71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175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15 737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2C2D71">
              <w:rPr>
                <w:rFonts w:cs="Arial"/>
                <w:color w:val="000000"/>
                <w:szCs w:val="16"/>
              </w:rPr>
              <w:t>National</w:t>
            </w:r>
            <w:proofErr w:type="spellEnd"/>
            <w:r w:rsidRPr="002C2D71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2C2D71">
              <w:rPr>
                <w:rFonts w:cs="Arial"/>
                <w:color w:val="000000"/>
                <w:szCs w:val="16"/>
              </w:rPr>
              <w:t>Geographic</w:t>
            </w:r>
            <w:proofErr w:type="spellEnd"/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171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22 450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r w:rsidRPr="002C2D71">
              <w:rPr>
                <w:rFonts w:cs="Arial"/>
                <w:color w:val="000000"/>
                <w:szCs w:val="16"/>
              </w:rPr>
              <w:t>Týden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101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5 049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2C2D71" w:rsidRDefault="00B7548F">
            <w:pPr>
              <w:rPr>
                <w:rFonts w:cs="Arial"/>
                <w:color w:val="000000"/>
                <w:szCs w:val="16"/>
              </w:rPr>
            </w:pPr>
            <w:r w:rsidRPr="002C2D71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100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9 509</w:t>
            </w:r>
          </w:p>
        </w:tc>
      </w:tr>
    </w:tbl>
    <w:p w:rsidR="00C5031B" w:rsidRPr="00C5031B" w:rsidRDefault="00C5031B" w:rsidP="00C5031B">
      <w:pPr>
        <w:rPr>
          <w:sz w:val="14"/>
        </w:rPr>
      </w:pPr>
    </w:p>
    <w:p w:rsidR="00EA7252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Pr="006565E9">
        <w:rPr>
          <w:b/>
          <w:bCs/>
        </w:rPr>
        <w:tab/>
      </w:r>
      <w:r w:rsidR="00EA7252" w:rsidRPr="006565E9">
        <w:rPr>
          <w:b/>
          <w:sz w:val="36"/>
        </w:rPr>
        <w:t xml:space="preserve">І </w:t>
      </w:r>
      <w:r w:rsidR="00EA7252" w:rsidRPr="006565E9">
        <w:t>Časopisy – informační</w:t>
      </w:r>
    </w:p>
    <w:p w:rsidR="00EA7252" w:rsidRPr="006565E9" w:rsidRDefault="00EA7252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a komunikační technologie</w:t>
      </w:r>
    </w:p>
    <w:p w:rsidR="001747A3" w:rsidRPr="00426E09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C00937" w:rsidRDefault="004544FA" w:rsidP="00426E09">
            <w:pPr>
              <w:jc w:val="right"/>
              <w:rPr>
                <w:color w:val="FFFFFF"/>
              </w:rPr>
            </w:pPr>
            <w:r w:rsidRPr="00C00937">
              <w:rPr>
                <w:rFonts w:cs="Arial"/>
                <w:b/>
                <w:color w:val="FFFFFF"/>
              </w:rPr>
              <w:t>PN</w:t>
            </w:r>
          </w:p>
        </w:tc>
      </w:tr>
      <w:tr w:rsidR="00B64AEA" w:rsidRPr="00203924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64AEA" w:rsidRPr="003254BD" w:rsidRDefault="00B64AEA" w:rsidP="00426E09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3254BD">
              <w:rPr>
                <w:rFonts w:cs="Arial"/>
                <w:color w:val="000000"/>
                <w:szCs w:val="16"/>
              </w:rPr>
              <w:t>Computer</w:t>
            </w:r>
            <w:proofErr w:type="spellEnd"/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64AEA" w:rsidRPr="00B64AEA" w:rsidRDefault="00B7548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64AEA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8 974</w:t>
            </w:r>
          </w:p>
        </w:tc>
      </w:tr>
      <w:tr w:rsidR="00B64AEA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3254BD" w:rsidRDefault="00B64AEA" w:rsidP="00426E09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3254BD">
              <w:rPr>
                <w:rFonts w:cs="Arial"/>
                <w:color w:val="000000"/>
                <w:szCs w:val="16"/>
              </w:rPr>
              <w:t>Chip</w:t>
            </w:r>
            <w:proofErr w:type="spellEnd"/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B64AEA" w:rsidRDefault="00B7548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15 715</w:t>
            </w:r>
          </w:p>
        </w:tc>
      </w:tr>
    </w:tbl>
    <w:p w:rsidR="00C5031B" w:rsidRPr="00C5031B" w:rsidRDefault="00C5031B" w:rsidP="00C5031B">
      <w:pPr>
        <w:rPr>
          <w:sz w:val="14"/>
        </w:rPr>
      </w:pPr>
    </w:p>
    <w:p w:rsidR="00FD1398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FD1398" w:rsidRPr="006565E9">
        <w:rPr>
          <w:b/>
          <w:sz w:val="36"/>
        </w:rPr>
        <w:t xml:space="preserve">І </w:t>
      </w:r>
      <w:r w:rsidR="00FD1398" w:rsidRPr="006565E9">
        <w:t>Časopisy – péče o zdraví</w:t>
      </w:r>
    </w:p>
    <w:p w:rsidR="001747A3" w:rsidRPr="00426E09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6565E9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C00937" w:rsidRDefault="004544FA" w:rsidP="00426E09">
            <w:pPr>
              <w:jc w:val="right"/>
              <w:rPr>
                <w:color w:val="FFFFFF"/>
              </w:rPr>
            </w:pPr>
            <w:r w:rsidRPr="00C00937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B55B25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122</w:t>
            </w:r>
            <w:r w:rsidR="00C92BBA">
              <w:rPr>
                <w:rFonts w:cs="Arial"/>
                <w:color w:val="000000"/>
                <w:szCs w:val="16"/>
              </w:rPr>
              <w:t> </w:t>
            </w:r>
            <w:r w:rsidR="0019649B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68" w:type="dxa"/>
            <w:vAlign w:val="center"/>
          </w:tcPr>
          <w:p w:rsidR="00B7548F" w:rsidRPr="001B3B83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27 742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B7548F" w:rsidRPr="00B55B25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88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30 800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21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B55B25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62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5 549</w:t>
            </w:r>
          </w:p>
        </w:tc>
      </w:tr>
    </w:tbl>
    <w:p w:rsidR="00C5031B" w:rsidRPr="00C5031B" w:rsidRDefault="00C5031B" w:rsidP="00C5031B">
      <w:pPr>
        <w:rPr>
          <w:sz w:val="16"/>
        </w:rPr>
      </w:pPr>
    </w:p>
    <w:p w:rsidR="00891E49" w:rsidRPr="006565E9" w:rsidRDefault="00652581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891E49" w:rsidRPr="006565E9">
        <w:rPr>
          <w:b/>
          <w:sz w:val="36"/>
        </w:rPr>
        <w:t xml:space="preserve">І </w:t>
      </w:r>
      <w:r w:rsidR="00891E49" w:rsidRPr="006565E9">
        <w:t>Časopisy – vaření</w:t>
      </w:r>
    </w:p>
    <w:p w:rsidR="001747A3" w:rsidRPr="00426E09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167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57 344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151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32 547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97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37 299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B7548F">
              <w:rPr>
                <w:rFonts w:cs="Arial"/>
                <w:color w:val="000000"/>
                <w:szCs w:val="16"/>
              </w:rPr>
              <w:t>Gurmet</w:t>
            </w:r>
            <w:proofErr w:type="spellEnd"/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72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18 595</w:t>
            </w:r>
          </w:p>
        </w:tc>
      </w:tr>
      <w:tr w:rsidR="00B7548F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F.O.</w:t>
            </w:r>
            <w:proofErr w:type="gramStart"/>
            <w:r w:rsidRPr="00B7548F">
              <w:rPr>
                <w:rFonts w:cs="Arial"/>
                <w:color w:val="000000"/>
                <w:szCs w:val="16"/>
              </w:rPr>
              <w:t>O.D.</w:t>
            </w:r>
            <w:proofErr w:type="gramEnd"/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B7548F" w:rsidRPr="00B7548F" w:rsidRDefault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B7548F">
              <w:rPr>
                <w:rFonts w:cs="Arial"/>
                <w:color w:val="000000"/>
                <w:szCs w:val="16"/>
              </w:rPr>
              <w:t>68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B7548F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10 835</w:t>
            </w:r>
          </w:p>
        </w:tc>
      </w:tr>
    </w:tbl>
    <w:p w:rsidR="00FF2760" w:rsidRPr="006565E9" w:rsidRDefault="001747A3" w:rsidP="00426E09">
      <w:pPr>
        <w:pStyle w:val="StylStylStylStyl214bnenTun"/>
        <w:spacing w:before="240" w:after="60"/>
      </w:pPr>
      <w:r w:rsidRPr="006565E9">
        <w:rPr>
          <w:bCs/>
          <w:sz w:val="12"/>
          <w:szCs w:val="12"/>
        </w:rPr>
        <w:tab/>
      </w:r>
      <w:r w:rsidR="00FF2760" w:rsidRPr="006565E9">
        <w:rPr>
          <w:b/>
          <w:sz w:val="36"/>
        </w:rPr>
        <w:t xml:space="preserve">І </w:t>
      </w:r>
      <w:r w:rsidR="00FF2760" w:rsidRPr="006565E9">
        <w:t>Časopisy pro děti a mládež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5F6D3D" w:rsidRDefault="005F4EBC" w:rsidP="00426E09">
            <w:pPr>
              <w:jc w:val="right"/>
              <w:rPr>
                <w:color w:val="FFFFFF"/>
              </w:rPr>
            </w:pPr>
            <w:r w:rsidRPr="005F6D3D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007E48" w:rsidRPr="00F34EDD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F34EDD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vAlign w:val="center"/>
          </w:tcPr>
          <w:p w:rsidR="00007E48" w:rsidRPr="00007E48" w:rsidRDefault="00B7548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007E48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19 955</w:t>
            </w:r>
          </w:p>
        </w:tc>
      </w:tr>
    </w:tbl>
    <w:p w:rsidR="00C5031B" w:rsidRPr="006565E9" w:rsidRDefault="00C5031B" w:rsidP="00C5031B"/>
    <w:p w:rsidR="00E6780F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E6780F" w:rsidRPr="006565E9">
        <w:rPr>
          <w:b/>
          <w:sz w:val="36"/>
        </w:rPr>
        <w:t xml:space="preserve">І </w:t>
      </w:r>
      <w:r w:rsidR="00E6780F" w:rsidRPr="006565E9">
        <w:t>Časopisy pro ženy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359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88 508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339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60 868</w:t>
            </w:r>
          </w:p>
        </w:tc>
      </w:tr>
      <w:tr w:rsidR="00DC0ED2" w:rsidRPr="006565E9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182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42 414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158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52 071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154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30 887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146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38 251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137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20 017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106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31 567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105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10 493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 xml:space="preserve">Aha! </w:t>
            </w:r>
            <w:proofErr w:type="gramStart"/>
            <w:r w:rsidRPr="00DC0ED2">
              <w:rPr>
                <w:rFonts w:cs="Arial"/>
                <w:color w:val="000000"/>
                <w:szCs w:val="16"/>
              </w:rPr>
              <w:t>pro</w:t>
            </w:r>
            <w:proofErr w:type="gramEnd"/>
            <w:r w:rsidRPr="00DC0ED2">
              <w:rPr>
                <w:rFonts w:cs="Arial"/>
                <w:color w:val="000000"/>
                <w:szCs w:val="16"/>
              </w:rPr>
              <w:t xml:space="preserve"> ženy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94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40 927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79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20 023</w:t>
            </w:r>
          </w:p>
        </w:tc>
      </w:tr>
      <w:tr w:rsidR="00DC0ED2" w:rsidRPr="006565E9" w:rsidTr="00AC4BC9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68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39 993</w:t>
            </w:r>
          </w:p>
        </w:tc>
      </w:tr>
      <w:tr w:rsidR="00DC0ED2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53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C0ED2" w:rsidRPr="00054ADC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12 959</w:t>
            </w:r>
          </w:p>
        </w:tc>
      </w:tr>
      <w:tr w:rsidR="00CC2B60" w:rsidRPr="00054ADC" w:rsidTr="00CC2B60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CC2B60" w:rsidRPr="00CC2B60" w:rsidRDefault="00CC2B60" w:rsidP="00AC4BC9">
            <w:pPr>
              <w:rPr>
                <w:rFonts w:cs="Arial"/>
                <w:color w:val="000000"/>
                <w:szCs w:val="16"/>
                <w:highlight w:val="lightGray"/>
              </w:rPr>
            </w:pPr>
            <w:r w:rsidRPr="00AC4BC9">
              <w:rPr>
                <w:rFonts w:cs="Arial"/>
                <w:color w:val="000000"/>
                <w:szCs w:val="16"/>
              </w:rPr>
              <w:t>Sedmička Naše životy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CC2B60" w:rsidRPr="00AC4BC9" w:rsidRDefault="00CC2B60" w:rsidP="00AC4BC9">
            <w:pPr>
              <w:jc w:val="right"/>
              <w:rPr>
                <w:rFonts w:cs="Arial"/>
                <w:color w:val="000000"/>
                <w:szCs w:val="16"/>
              </w:rPr>
            </w:pPr>
            <w:r w:rsidRPr="00AC4BC9">
              <w:rPr>
                <w:rFonts w:cs="Arial"/>
                <w:color w:val="000000"/>
                <w:szCs w:val="16"/>
              </w:rPr>
              <w:t>30 000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C0C0C0"/>
            <w:vAlign w:val="center"/>
          </w:tcPr>
          <w:p w:rsidR="00CC2B60" w:rsidRPr="00C92BBA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13 084</w:t>
            </w:r>
          </w:p>
        </w:tc>
      </w:tr>
    </w:tbl>
    <w:p w:rsidR="00C5031B" w:rsidRPr="006565E9" w:rsidRDefault="00C5031B" w:rsidP="00C5031B"/>
    <w:p w:rsidR="00510EDD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510EDD" w:rsidRPr="006565E9">
        <w:rPr>
          <w:b/>
          <w:sz w:val="36"/>
        </w:rPr>
        <w:t xml:space="preserve">І </w:t>
      </w:r>
      <w:r w:rsidR="00510EDD" w:rsidRPr="006565E9">
        <w:t>Časopisy programové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442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241 979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298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183 696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 xml:space="preserve">TV </w:t>
            </w:r>
            <w:proofErr w:type="spellStart"/>
            <w:r w:rsidRPr="00DC0ED2">
              <w:rPr>
                <w:rFonts w:cs="Arial"/>
                <w:color w:val="000000"/>
                <w:szCs w:val="16"/>
              </w:rPr>
              <w:t>star</w:t>
            </w:r>
            <w:proofErr w:type="spellEnd"/>
          </w:p>
        </w:tc>
        <w:tc>
          <w:tcPr>
            <w:tcW w:w="2493" w:type="dxa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176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83 167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129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131 787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98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57 063</w:t>
            </w:r>
          </w:p>
        </w:tc>
      </w:tr>
      <w:tr w:rsidR="00DC0ED2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89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46 034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72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C0ED2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65 804</w:t>
            </w:r>
          </w:p>
        </w:tc>
      </w:tr>
    </w:tbl>
    <w:p w:rsidR="00C5031B" w:rsidRPr="006565E9" w:rsidRDefault="00C5031B" w:rsidP="00C5031B"/>
    <w:p w:rsidR="004E74BA" w:rsidRPr="006565E9" w:rsidRDefault="00652581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4E74BA" w:rsidRPr="006565E9">
        <w:rPr>
          <w:b/>
          <w:sz w:val="36"/>
        </w:rPr>
        <w:t xml:space="preserve">І </w:t>
      </w:r>
      <w:r w:rsidR="004E74BA" w:rsidRPr="006565E9">
        <w:t>Časopisy životního stylu</w:t>
      </w:r>
    </w:p>
    <w:p w:rsidR="004E74BA" w:rsidRPr="006565E9" w:rsidRDefault="004E74BA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pro muže</w:t>
      </w:r>
    </w:p>
    <w:p w:rsidR="001747A3" w:rsidRPr="00DC1D94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841864" w:rsidRDefault="00812AF0" w:rsidP="00426E09">
            <w:proofErr w:type="spellStart"/>
            <w:r w:rsidRPr="00841864">
              <w:t>ForMen</w:t>
            </w:r>
            <w:proofErr w:type="spellEnd"/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C773C2" w:rsidRDefault="002C2D71" w:rsidP="00426E09">
            <w:pPr>
              <w:jc w:val="right"/>
            </w:pPr>
            <w:r>
              <w:t>5</w:t>
            </w:r>
            <w:r w:rsidR="00DC0ED2">
              <w:t>2</w:t>
            </w:r>
            <w:r w:rsidR="0019649B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704FFB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4 615</w:t>
            </w:r>
          </w:p>
        </w:tc>
      </w:tr>
    </w:tbl>
    <w:p w:rsidR="004E74BA" w:rsidRPr="006565E9" w:rsidRDefault="00C5031B" w:rsidP="00426E09">
      <w:pPr>
        <w:pStyle w:val="StylStylStylStyl214bnenTun"/>
        <w:spacing w:before="200"/>
      </w:pPr>
      <w:r>
        <w:rPr>
          <w:b/>
          <w:sz w:val="36"/>
        </w:rPr>
        <w:tab/>
      </w:r>
      <w:r w:rsidR="004E74BA" w:rsidRPr="006565E9">
        <w:rPr>
          <w:b/>
          <w:sz w:val="36"/>
        </w:rPr>
        <w:t xml:space="preserve">І </w:t>
      </w:r>
      <w:r w:rsidR="004E74BA" w:rsidRPr="006565E9">
        <w:t>Časopisy životního stylu</w:t>
      </w:r>
    </w:p>
    <w:p w:rsidR="004E74BA" w:rsidRPr="006565E9" w:rsidRDefault="004E74BA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pro ženy</w:t>
      </w:r>
    </w:p>
    <w:p w:rsidR="001747A3" w:rsidRPr="007D6D8D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251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38 627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232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29 487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C0ED2">
              <w:rPr>
                <w:rFonts w:cs="Arial"/>
                <w:color w:val="000000"/>
                <w:szCs w:val="16"/>
              </w:rPr>
              <w:t>Marianne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175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49 387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163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31 255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133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28 733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C0ED2">
              <w:rPr>
                <w:rFonts w:cs="Arial"/>
                <w:color w:val="000000"/>
                <w:szCs w:val="16"/>
              </w:rPr>
              <w:t>Kreativ</w:t>
            </w:r>
            <w:proofErr w:type="spellEnd"/>
            <w:r w:rsidRPr="00DC0ED2">
              <w:rPr>
                <w:rFonts w:cs="Arial"/>
                <w:color w:val="000000"/>
                <w:szCs w:val="16"/>
              </w:rPr>
              <w:t xml:space="preserve">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131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13 146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116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12 225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C0ED2">
              <w:rPr>
                <w:rFonts w:cs="Arial"/>
                <w:color w:val="000000"/>
                <w:szCs w:val="16"/>
              </w:rPr>
              <w:t>Cosmopolitan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115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21 320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C0ED2">
              <w:rPr>
                <w:rFonts w:cs="Arial"/>
                <w:color w:val="000000"/>
                <w:szCs w:val="16"/>
              </w:rPr>
              <w:t>Joy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85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19 775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83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12 791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45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11 706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45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21 366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C0ED2">
              <w:rPr>
                <w:rFonts w:cs="Arial"/>
                <w:color w:val="000000"/>
                <w:szCs w:val="16"/>
              </w:rPr>
              <w:t>Harper´s</w:t>
            </w:r>
            <w:proofErr w:type="spellEnd"/>
            <w:r w:rsidRPr="00DC0ED2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DC0ED2">
              <w:rPr>
                <w:rFonts w:cs="Arial"/>
                <w:color w:val="000000"/>
                <w:szCs w:val="16"/>
              </w:rPr>
              <w:t>Bazaar</w:t>
            </w:r>
            <w:proofErr w:type="spellEnd"/>
          </w:p>
        </w:tc>
        <w:tc>
          <w:tcPr>
            <w:tcW w:w="2245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44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DC0ED2" w:rsidRPr="006E67F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22 788</w:t>
            </w:r>
          </w:p>
        </w:tc>
      </w:tr>
    </w:tbl>
    <w:p w:rsidR="00C5031B" w:rsidRPr="006565E9" w:rsidRDefault="00C5031B" w:rsidP="00C5031B"/>
    <w:p w:rsidR="00993C9D" w:rsidRPr="006565E9" w:rsidRDefault="001747A3" w:rsidP="00426E09">
      <w:pPr>
        <w:pStyle w:val="StylStylStylStyl214bnenTun"/>
        <w:spacing w:before="240" w:after="60"/>
      </w:pPr>
      <w:r w:rsidRPr="006565E9">
        <w:tab/>
      </w:r>
      <w:r w:rsidR="00993C9D" w:rsidRPr="006565E9">
        <w:rPr>
          <w:b/>
          <w:sz w:val="36"/>
        </w:rPr>
        <w:t xml:space="preserve">І </w:t>
      </w:r>
      <w:r w:rsidR="00993C9D" w:rsidRPr="006565E9">
        <w:rPr>
          <w:szCs w:val="28"/>
        </w:rPr>
        <w:t>Ekonomické časopisy</w:t>
      </w:r>
    </w:p>
    <w:p w:rsidR="001747A3" w:rsidRPr="007D6D8D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D33A15" w:rsidRDefault="00B253A3" w:rsidP="00426E09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D33A15">
              <w:rPr>
                <w:rFonts w:cs="Arial"/>
                <w:color w:val="000000"/>
                <w:szCs w:val="16"/>
              </w:rPr>
              <w:t>Forbes</w:t>
            </w:r>
            <w:proofErr w:type="spellEnd"/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B253A3" w:rsidRDefault="00DC0ED2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122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22 023</w:t>
            </w:r>
          </w:p>
        </w:tc>
      </w:tr>
      <w:tr w:rsidR="00B253A3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D33A15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D33A15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B253A3" w:rsidRDefault="00DC0ED2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54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10 872</w:t>
            </w:r>
          </w:p>
        </w:tc>
      </w:tr>
    </w:tbl>
    <w:p w:rsidR="00C5031B" w:rsidRPr="006565E9" w:rsidRDefault="00C5031B" w:rsidP="00C5031B"/>
    <w:p w:rsidR="00675FBA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675FBA" w:rsidRPr="006565E9">
        <w:rPr>
          <w:b/>
          <w:sz w:val="36"/>
        </w:rPr>
        <w:t xml:space="preserve">І </w:t>
      </w:r>
      <w:r w:rsidR="00675FBA" w:rsidRPr="006565E9">
        <w:t>Časopisy pro ženy</w:t>
      </w:r>
    </w:p>
    <w:p w:rsidR="00675FBA" w:rsidRPr="006565E9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6565E9">
        <w:t>čtení, křížovky a soutěže</w:t>
      </w:r>
    </w:p>
    <w:p w:rsidR="001747A3" w:rsidRPr="007D6D8D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Sedmička -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253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22 237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180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35 711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175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32 103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136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38 462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117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30 499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106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21 944</w:t>
            </w:r>
          </w:p>
        </w:tc>
      </w:tr>
      <w:tr w:rsidR="00DC0ED2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Sedmička velké křížovky XXL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75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2549AF" w:rsidRDefault="00C92BBA" w:rsidP="00C92BBA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10 383</w:t>
            </w:r>
          </w:p>
        </w:tc>
      </w:tr>
      <w:tr w:rsidR="00DC0ED2" w:rsidRPr="00290F7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C0ED2" w:rsidRPr="00DC0ED2" w:rsidRDefault="00DC0ED2">
            <w:pPr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59</w:t>
            </w:r>
            <w:r w:rsidR="0019649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C0ED2" w:rsidRPr="002549AF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11 399</w:t>
            </w:r>
          </w:p>
        </w:tc>
      </w:tr>
    </w:tbl>
    <w:p w:rsidR="00C5031B" w:rsidRPr="006565E9" w:rsidRDefault="00A46D22" w:rsidP="00C5031B">
      <w:r>
        <w:rPr>
          <w:b/>
          <w:sz w:val="36"/>
        </w:rPr>
        <w:tab/>
      </w:r>
    </w:p>
    <w:p w:rsidR="00FF234C" w:rsidRPr="006565E9" w:rsidRDefault="00C5031B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FF234C" w:rsidRPr="006565E9">
        <w:rPr>
          <w:b/>
          <w:sz w:val="36"/>
        </w:rPr>
        <w:t xml:space="preserve">І </w:t>
      </w:r>
      <w:r w:rsidR="00FF234C" w:rsidRPr="006565E9">
        <w:rPr>
          <w:szCs w:val="28"/>
        </w:rPr>
        <w:t>Motoristické časopisy</w:t>
      </w:r>
    </w:p>
    <w:p w:rsidR="001747A3" w:rsidRPr="00B06791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C0ED2" w:rsidRPr="00A577CE" w:rsidRDefault="00DC0ED2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183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5362F8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31 925</w:t>
            </w:r>
          </w:p>
        </w:tc>
      </w:tr>
      <w:tr w:rsidR="00DC0ED2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A577CE" w:rsidRDefault="00DC0ED2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167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5362F8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22 674</w:t>
            </w:r>
          </w:p>
        </w:tc>
      </w:tr>
      <w:tr w:rsidR="00DC0ED2" w:rsidRPr="006565E9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A577CE" w:rsidRDefault="00DC0ED2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106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D250C7" w:rsidRDefault="004E1F5F" w:rsidP="004E1F5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15 958</w:t>
            </w:r>
          </w:p>
        </w:tc>
      </w:tr>
      <w:tr w:rsidR="00DC0ED2" w:rsidRPr="006565E9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A577CE" w:rsidRDefault="00DC0ED2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100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5362F8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9 365</w:t>
            </w:r>
          </w:p>
        </w:tc>
      </w:tr>
      <w:tr w:rsidR="00DC0ED2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DC0ED2" w:rsidRPr="00A577CE" w:rsidRDefault="00DC0ED2" w:rsidP="00E8093B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 xml:space="preserve">Auto Tip </w:t>
            </w:r>
            <w:proofErr w:type="spellStart"/>
            <w:r w:rsidRPr="00A577CE">
              <w:rPr>
                <w:rFonts w:cs="Arial"/>
                <w:color w:val="000000"/>
                <w:szCs w:val="16"/>
              </w:rPr>
              <w:t>Klassik</w:t>
            </w:r>
            <w:proofErr w:type="spellEnd"/>
            <w:r w:rsidRPr="00A577CE">
              <w:rPr>
                <w:rFonts w:cs="Arial"/>
                <w:color w:val="000000"/>
                <w:szCs w:val="16"/>
              </w:rPr>
              <w:t xml:space="preserve"> 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63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DC0ED2" w:rsidRPr="005362F8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9 766</w:t>
            </w:r>
          </w:p>
        </w:tc>
      </w:tr>
    </w:tbl>
    <w:p w:rsidR="00C5031B" w:rsidRPr="006565E9" w:rsidRDefault="00C5031B" w:rsidP="00C5031B"/>
    <w:p w:rsidR="00423B0D" w:rsidRPr="006565E9" w:rsidRDefault="001747A3" w:rsidP="00426E09">
      <w:pPr>
        <w:pStyle w:val="StylStylStylStyl214bnenTun"/>
        <w:spacing w:before="240" w:after="60"/>
      </w:pPr>
      <w:r w:rsidRPr="006565E9">
        <w:tab/>
      </w:r>
      <w:r w:rsidR="00423B0D" w:rsidRPr="006565E9">
        <w:rPr>
          <w:b/>
          <w:sz w:val="36"/>
        </w:rPr>
        <w:t xml:space="preserve">І </w:t>
      </w:r>
      <w:r w:rsidR="006D5564" w:rsidRPr="006565E9">
        <w:rPr>
          <w:szCs w:val="28"/>
        </w:rPr>
        <w:t>Společenské</w:t>
      </w:r>
      <w:r w:rsidR="00423B0D" w:rsidRPr="006565E9">
        <w:rPr>
          <w:szCs w:val="28"/>
        </w:rPr>
        <w:t xml:space="preserve"> časopisy</w:t>
      </w:r>
    </w:p>
    <w:p w:rsidR="001747A3" w:rsidRPr="00B06791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453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105 163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410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128 587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365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45 949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228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22 373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Sedmička</w:t>
            </w:r>
          </w:p>
        </w:tc>
        <w:tc>
          <w:tcPr>
            <w:tcW w:w="2416" w:type="dxa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215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97 842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210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94 639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179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71 277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118</w:t>
            </w:r>
            <w:r>
              <w:rPr>
                <w:rFonts w:cs="Arial"/>
                <w:color w:val="000000"/>
                <w:szCs w:val="16"/>
              </w:rPr>
              <w:t xml:space="preserve"> 000 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37 884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Instinkt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104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auto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24 174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Interview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14 493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61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13 878</w:t>
            </w:r>
          </w:p>
        </w:tc>
      </w:tr>
      <w:tr w:rsidR="001E3351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28 634</w:t>
            </w:r>
          </w:p>
        </w:tc>
      </w:tr>
      <w:tr w:rsidR="001E3351" w:rsidRPr="00704CAE" w:rsidTr="001E3351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1E3351">
              <w:rPr>
                <w:rFonts w:cs="Arial"/>
                <w:color w:val="000000"/>
                <w:szCs w:val="16"/>
              </w:rPr>
              <w:t>Exkluziv</w:t>
            </w:r>
            <w:proofErr w:type="spellEnd"/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1E3351" w:rsidRDefault="001E3351">
            <w:pPr>
              <w:jc w:val="right"/>
              <w:rPr>
                <w:rFonts w:cs="Arial"/>
                <w:color w:val="000000"/>
                <w:szCs w:val="16"/>
              </w:rPr>
            </w:pPr>
            <w:r w:rsidRPr="001E3351">
              <w:rPr>
                <w:rFonts w:cs="Arial"/>
                <w:color w:val="000000"/>
                <w:szCs w:val="16"/>
              </w:rPr>
              <w:t>34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3351" w:rsidRPr="00704CAE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16 562</w:t>
            </w:r>
          </w:p>
        </w:tc>
      </w:tr>
    </w:tbl>
    <w:p w:rsidR="00C5031B" w:rsidRPr="006565E9" w:rsidRDefault="00C5031B" w:rsidP="00C5031B"/>
    <w:p w:rsidR="00423B0D" w:rsidRPr="006565E9" w:rsidRDefault="005D4398" w:rsidP="00426E09">
      <w:pPr>
        <w:pStyle w:val="StylStylStylStyl214bnenTun"/>
        <w:spacing w:before="240" w:after="60"/>
      </w:pPr>
      <w:r>
        <w:tab/>
      </w:r>
      <w:r w:rsidR="00423B0D" w:rsidRPr="006565E9">
        <w:rPr>
          <w:b/>
          <w:sz w:val="36"/>
        </w:rPr>
        <w:t xml:space="preserve">І </w:t>
      </w:r>
      <w:r w:rsidR="00423B0D" w:rsidRPr="006565E9">
        <w:rPr>
          <w:szCs w:val="28"/>
        </w:rPr>
        <w:t>Sport</w:t>
      </w:r>
      <w:r w:rsidR="006D5564" w:rsidRPr="006565E9">
        <w:rPr>
          <w:szCs w:val="28"/>
        </w:rPr>
        <w:t>o</w:t>
      </w:r>
      <w:r w:rsidR="00423B0D" w:rsidRPr="006565E9">
        <w:rPr>
          <w:szCs w:val="28"/>
        </w:rPr>
        <w:t>vní časopisy</w:t>
      </w:r>
    </w:p>
    <w:p w:rsidR="001747A3" w:rsidRPr="00B06791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D84F68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869A3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869A3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9869A3" w:rsidRDefault="00B747E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</w:t>
            </w:r>
            <w:r w:rsidR="0023265F">
              <w:rPr>
                <w:rFonts w:cs="Arial"/>
                <w:color w:val="000000"/>
                <w:szCs w:val="16"/>
              </w:rPr>
              <w:t>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869A3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17 602</w:t>
            </w:r>
          </w:p>
        </w:tc>
      </w:tr>
      <w:tr w:rsidR="009869A3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869A3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869A3">
              <w:rPr>
                <w:rFonts w:cs="Arial"/>
                <w:color w:val="000000"/>
                <w:szCs w:val="16"/>
              </w:rPr>
              <w:t xml:space="preserve">Sport </w:t>
            </w:r>
            <w:proofErr w:type="spellStart"/>
            <w:r w:rsidRPr="009869A3">
              <w:rPr>
                <w:rFonts w:cs="Arial"/>
                <w:color w:val="000000"/>
                <w:szCs w:val="16"/>
              </w:rPr>
              <w:t>Góóól</w:t>
            </w:r>
            <w:proofErr w:type="spellEnd"/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869A3" w:rsidRDefault="00B747E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</w:t>
            </w:r>
            <w:r w:rsidR="00DC0ED2">
              <w:rPr>
                <w:rFonts w:cs="Arial"/>
                <w:color w:val="000000"/>
                <w:szCs w:val="16"/>
              </w:rPr>
              <w:t>09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6 910</w:t>
            </w:r>
          </w:p>
        </w:tc>
      </w:tr>
    </w:tbl>
    <w:p w:rsidR="00C5031B" w:rsidRDefault="00C5031B" w:rsidP="00C5031B"/>
    <w:p w:rsidR="00C5031B" w:rsidRDefault="00C5031B" w:rsidP="00C5031B"/>
    <w:p w:rsidR="004C50F3" w:rsidRPr="006565E9" w:rsidRDefault="007E5101" w:rsidP="004C50F3">
      <w:pPr>
        <w:pStyle w:val="StylStylStylStyl214bnenTun"/>
        <w:spacing w:before="240" w:after="60"/>
      </w:pPr>
      <w:r>
        <w:rPr>
          <w:b/>
          <w:sz w:val="36"/>
        </w:rPr>
        <w:t xml:space="preserve">                         </w:t>
      </w:r>
      <w:r w:rsidR="004C50F3">
        <w:rPr>
          <w:b/>
          <w:sz w:val="36"/>
        </w:rPr>
        <w:t xml:space="preserve">      </w:t>
      </w:r>
      <w:r w:rsidR="004C50F3" w:rsidRPr="006565E9">
        <w:rPr>
          <w:b/>
          <w:sz w:val="36"/>
        </w:rPr>
        <w:t xml:space="preserve">І </w:t>
      </w:r>
      <w:r w:rsidRPr="007E5101">
        <w:rPr>
          <w:color w:val="auto"/>
        </w:rPr>
        <w:t>Zdarma distribuované časopisy</w:t>
      </w:r>
    </w:p>
    <w:p w:rsidR="004C50F3" w:rsidRPr="00B06791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6565E9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6565E9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6565E9" w:rsidRDefault="004C50F3" w:rsidP="00A143AD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6565E9" w:rsidRDefault="007E5101" w:rsidP="00A143AD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D84F68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E77909" w:rsidRDefault="004C50F3" w:rsidP="00A143AD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Default="00DC0ED2" w:rsidP="00A143A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686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C50F3" w:rsidRPr="004E1F5F" w:rsidRDefault="004E1F5F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536 000</w:t>
            </w:r>
          </w:p>
        </w:tc>
      </w:tr>
    </w:tbl>
    <w:p w:rsidR="004C50F3" w:rsidRDefault="007E5101" w:rsidP="004C50F3">
      <w:r w:rsidRPr="006565E9">
        <w:t>* Ověřuje se tištěný náklad (TN)</w:t>
      </w:r>
    </w:p>
    <w:p w:rsidR="00C5031B" w:rsidRPr="006565E9" w:rsidRDefault="00C5031B" w:rsidP="00C5031B"/>
    <w:p w:rsidR="00E4092D" w:rsidRPr="006565E9" w:rsidRDefault="001747A3" w:rsidP="00426E09">
      <w:pPr>
        <w:pStyle w:val="StylStylStylStyl214bnenTun"/>
        <w:spacing w:before="240" w:after="60"/>
        <w:rPr>
          <w:szCs w:val="28"/>
        </w:rPr>
      </w:pPr>
      <w:r w:rsidRPr="006565E9">
        <w:tab/>
      </w:r>
      <w:r w:rsidR="008D5359">
        <w:rPr>
          <w:b/>
          <w:sz w:val="36"/>
        </w:rPr>
        <w:tab/>
      </w:r>
      <w:r w:rsidR="00E4092D" w:rsidRPr="006565E9">
        <w:rPr>
          <w:b/>
          <w:sz w:val="36"/>
        </w:rPr>
        <w:t xml:space="preserve">І </w:t>
      </w:r>
      <w:r w:rsidR="00E4092D" w:rsidRPr="006565E9">
        <w:rPr>
          <w:szCs w:val="28"/>
        </w:rPr>
        <w:t>Zpravodajské týdeníky</w:t>
      </w:r>
    </w:p>
    <w:p w:rsidR="00E4092D" w:rsidRPr="00E71D70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6565E9">
        <w:rPr>
          <w:szCs w:val="28"/>
        </w:rPr>
        <w:t>celostátní</w:t>
      </w:r>
    </w:p>
    <w:p w:rsidR="00E71D70" w:rsidRPr="00B06791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2D0B5E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23265F" w:rsidRDefault="00DC0ED2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242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41 692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23265F" w:rsidRDefault="00DC0ED2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192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59 232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23265F" w:rsidRDefault="00DC0ED2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187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37 525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23265F" w:rsidRDefault="00DC0ED2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147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31 916</w:t>
            </w:r>
          </w:p>
        </w:tc>
      </w:tr>
      <w:tr w:rsidR="00DC0ED2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23265F" w:rsidRDefault="00DC0ED2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Týden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DC0ED2" w:rsidRDefault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DC0ED2">
              <w:rPr>
                <w:rFonts w:cs="Arial"/>
                <w:color w:val="000000"/>
                <w:szCs w:val="16"/>
              </w:rPr>
              <w:t>126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DC0ED2" w:rsidRPr="002C1240" w:rsidRDefault="00D250C7" w:rsidP="00D250C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51 636</w:t>
            </w:r>
          </w:p>
        </w:tc>
      </w:tr>
    </w:tbl>
    <w:p w:rsidR="00C5031B" w:rsidRPr="006565E9" w:rsidRDefault="00C5031B" w:rsidP="00C5031B"/>
    <w:p w:rsidR="009A6207" w:rsidRDefault="001747A3" w:rsidP="008852AB">
      <w:pPr>
        <w:pStyle w:val="StylStylStylStyl214bnenTun"/>
        <w:spacing w:before="240" w:after="60"/>
      </w:pPr>
      <w:r w:rsidRPr="006565E9">
        <w:tab/>
      </w:r>
    </w:p>
    <w:p w:rsidR="00C5031B" w:rsidRPr="006565E9" w:rsidRDefault="00C5031B" w:rsidP="00C5031B"/>
    <w:p w:rsidR="00FD2BB6" w:rsidRDefault="001747A3" w:rsidP="00426E09">
      <w:pPr>
        <w:pStyle w:val="StylStylStylStyl214bnenTun"/>
        <w:spacing w:before="240" w:after="60"/>
        <w:rPr>
          <w:szCs w:val="28"/>
        </w:rPr>
      </w:pPr>
      <w:r w:rsidRPr="006565E9">
        <w:rPr>
          <w:b/>
          <w:sz w:val="36"/>
        </w:rPr>
        <w:tab/>
      </w:r>
      <w:r w:rsidR="00FD2BB6" w:rsidRPr="006565E9">
        <w:rPr>
          <w:b/>
          <w:sz w:val="36"/>
        </w:rPr>
        <w:t xml:space="preserve">І </w:t>
      </w:r>
      <w:r w:rsidR="00FD2BB6" w:rsidRPr="006565E9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6565E9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001A90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001A90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001A90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1"/>
      <w:bookmarkEnd w:id="2"/>
      <w:tr w:rsidR="0019649B" w:rsidRPr="00267EE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439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267EE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293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525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708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585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576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536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512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377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344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284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208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136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055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044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029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016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</w:t>
            </w:r>
            <w:r w:rsidR="006A398F">
              <w:rPr>
                <w:rFonts w:cs="Arial"/>
                <w:color w:val="000000"/>
                <w:szCs w:val="16"/>
              </w:rPr>
              <w:t> </w:t>
            </w:r>
            <w:r w:rsidRPr="0019649B">
              <w:rPr>
                <w:rFonts w:cs="Arial"/>
                <w:color w:val="000000"/>
                <w:szCs w:val="16"/>
              </w:rPr>
              <w:t>015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943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943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920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919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903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902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768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748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667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667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654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614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552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542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522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500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488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479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466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451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437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416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WEEKLY LINE PLUS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346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WEEKLY 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346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343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340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302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302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273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261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257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250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230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220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19649B" w:rsidRPr="00591EC0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19649B" w:rsidRPr="0019649B" w:rsidRDefault="0019649B">
            <w:pPr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9649B" w:rsidRPr="0019649B" w:rsidRDefault="0019649B">
            <w:pPr>
              <w:jc w:val="right"/>
              <w:rPr>
                <w:rFonts w:cs="Arial"/>
                <w:color w:val="000000"/>
                <w:szCs w:val="16"/>
              </w:rPr>
            </w:pPr>
            <w:r w:rsidRPr="0019649B">
              <w:rPr>
                <w:rFonts w:cs="Arial"/>
                <w:color w:val="000000"/>
                <w:szCs w:val="16"/>
              </w:rPr>
              <w:t>45</w:t>
            </w:r>
            <w:r w:rsidR="006A398F"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</w:tbl>
    <w:p w:rsidR="0042242B" w:rsidRPr="006565E9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>
        <w:rPr>
          <w:spacing w:val="0"/>
          <w:position w:val="0"/>
          <w:sz w:val="24"/>
          <w:szCs w:val="24"/>
        </w:rPr>
        <w:tab/>
      </w:r>
      <w:r w:rsidR="0042242B" w:rsidRPr="006565E9">
        <w:rPr>
          <w:spacing w:val="0"/>
          <w:position w:val="0"/>
          <w:sz w:val="24"/>
          <w:szCs w:val="24"/>
        </w:rPr>
        <w:t>Čtenost</w:t>
      </w:r>
      <w:r w:rsidR="0042242B" w:rsidRPr="006565E9">
        <w:rPr>
          <w:spacing w:val="0"/>
          <w:position w:val="0"/>
          <w:sz w:val="20"/>
          <w:szCs w:val="20"/>
        </w:rPr>
        <w:t xml:space="preserve"> = čtenost na vydání</w:t>
      </w:r>
      <w:r w:rsidR="00591EC0">
        <w:rPr>
          <w:spacing w:val="0"/>
          <w:position w:val="0"/>
          <w:sz w:val="20"/>
          <w:szCs w:val="20"/>
        </w:rPr>
        <w:t xml:space="preserve"> </w:t>
      </w:r>
    </w:p>
    <w:p w:rsidR="0042242B" w:rsidRPr="006565E9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PN </w:t>
      </w:r>
      <w:r w:rsidRPr="006565E9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6565E9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VN </w:t>
      </w:r>
      <w:r w:rsidRPr="006565E9">
        <w:rPr>
          <w:spacing w:val="0"/>
          <w:position w:val="0"/>
          <w:sz w:val="20"/>
          <w:szCs w:val="20"/>
        </w:rPr>
        <w:t>= průměrný vkládaný náklad</w:t>
      </w:r>
      <w:r w:rsidR="008A1C2B" w:rsidRPr="006565E9">
        <w:rPr>
          <w:spacing w:val="0"/>
          <w:position w:val="0"/>
          <w:sz w:val="20"/>
          <w:szCs w:val="20"/>
        </w:rPr>
        <w:t xml:space="preserve"> v kusech</w:t>
      </w:r>
    </w:p>
    <w:p w:rsidR="00FB7A7F" w:rsidRPr="006565E9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TN </w:t>
      </w:r>
      <w:r w:rsidRPr="006565E9">
        <w:rPr>
          <w:spacing w:val="0"/>
          <w:position w:val="0"/>
          <w:sz w:val="20"/>
          <w:szCs w:val="20"/>
        </w:rPr>
        <w:t>= průměrný tištěný náklad</w:t>
      </w:r>
      <w:r w:rsidR="0066107E">
        <w:rPr>
          <w:spacing w:val="0"/>
          <w:position w:val="0"/>
          <w:sz w:val="20"/>
          <w:szCs w:val="20"/>
        </w:rPr>
        <w:t xml:space="preserve"> </w:t>
      </w:r>
      <w:r w:rsidR="008A1C2B" w:rsidRPr="006565E9">
        <w:rPr>
          <w:spacing w:val="0"/>
          <w:position w:val="0"/>
          <w:sz w:val="20"/>
          <w:szCs w:val="20"/>
        </w:rPr>
        <w:t>v kusech</w:t>
      </w:r>
    </w:p>
    <w:p w:rsidR="00FB7A7F" w:rsidRPr="00BA2752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0"/>
          <w:szCs w:val="20"/>
        </w:rPr>
        <w:tab/>
        <w:t xml:space="preserve">Všechny náklady jsou uváděny </w:t>
      </w:r>
      <w:r w:rsidR="00FB7A7F" w:rsidRPr="006565E9">
        <w:rPr>
          <w:spacing w:val="0"/>
          <w:position w:val="0"/>
          <w:sz w:val="20"/>
          <w:szCs w:val="20"/>
        </w:rPr>
        <w:t xml:space="preserve">za </w:t>
      </w:r>
      <w:r w:rsidR="004F78E4">
        <w:rPr>
          <w:spacing w:val="0"/>
          <w:position w:val="0"/>
          <w:sz w:val="20"/>
          <w:szCs w:val="20"/>
        </w:rPr>
        <w:t>duben</w:t>
      </w:r>
      <w:r w:rsidR="00FB7A7F" w:rsidRPr="006565E9">
        <w:rPr>
          <w:spacing w:val="0"/>
          <w:position w:val="0"/>
          <w:sz w:val="20"/>
          <w:szCs w:val="20"/>
        </w:rPr>
        <w:t xml:space="preserve"> </w:t>
      </w:r>
      <w:r w:rsidR="00871540">
        <w:rPr>
          <w:spacing w:val="0"/>
          <w:position w:val="0"/>
          <w:sz w:val="20"/>
          <w:szCs w:val="20"/>
        </w:rPr>
        <w:t>-</w:t>
      </w:r>
      <w:r w:rsidR="00FB7A7F" w:rsidRPr="006565E9">
        <w:rPr>
          <w:spacing w:val="0"/>
          <w:position w:val="0"/>
          <w:sz w:val="20"/>
          <w:szCs w:val="20"/>
        </w:rPr>
        <w:t xml:space="preserve"> </w:t>
      </w:r>
      <w:r w:rsidR="004F78E4">
        <w:rPr>
          <w:spacing w:val="0"/>
          <w:position w:val="0"/>
          <w:sz w:val="20"/>
          <w:szCs w:val="20"/>
        </w:rPr>
        <w:t>září</w:t>
      </w:r>
      <w:r w:rsidR="00FB7A7F" w:rsidRPr="006565E9">
        <w:rPr>
          <w:spacing w:val="0"/>
          <w:position w:val="0"/>
          <w:sz w:val="20"/>
          <w:szCs w:val="20"/>
        </w:rPr>
        <w:t xml:space="preserve"> 201</w:t>
      </w:r>
      <w:r w:rsidR="00127E75">
        <w:rPr>
          <w:spacing w:val="0"/>
          <w:position w:val="0"/>
          <w:sz w:val="20"/>
          <w:szCs w:val="20"/>
        </w:rPr>
        <w:t>9</w:t>
      </w:r>
      <w:r w:rsidR="00871540">
        <w:rPr>
          <w:spacing w:val="0"/>
          <w:position w:val="0"/>
          <w:sz w:val="20"/>
          <w:szCs w:val="20"/>
        </w:rPr>
        <w:t xml:space="preserve"> </w:t>
      </w:r>
      <w:r w:rsidR="00BF16CA" w:rsidRPr="006565E9">
        <w:rPr>
          <w:spacing w:val="0"/>
          <w:position w:val="0"/>
          <w:sz w:val="20"/>
          <w:szCs w:val="20"/>
        </w:rPr>
        <w:t xml:space="preserve">a </w:t>
      </w:r>
      <w:r w:rsidR="00FB7A7F" w:rsidRPr="006565E9">
        <w:rPr>
          <w:spacing w:val="0"/>
          <w:position w:val="0"/>
          <w:sz w:val="20"/>
          <w:szCs w:val="20"/>
        </w:rPr>
        <w:t>ověřov</w:t>
      </w:r>
      <w:r w:rsidR="00DC7382">
        <w:rPr>
          <w:spacing w:val="0"/>
          <w:position w:val="0"/>
          <w:sz w:val="20"/>
          <w:szCs w:val="20"/>
        </w:rPr>
        <w:t>á</w:t>
      </w:r>
      <w:r w:rsidR="00FB7A7F" w:rsidRPr="006565E9">
        <w:rPr>
          <w:spacing w:val="0"/>
          <w:position w:val="0"/>
          <w:sz w:val="20"/>
          <w:szCs w:val="20"/>
        </w:rPr>
        <w:t>n</w:t>
      </w:r>
      <w:r w:rsidR="00BF16CA" w:rsidRPr="006565E9">
        <w:rPr>
          <w:spacing w:val="0"/>
          <w:position w:val="0"/>
          <w:sz w:val="20"/>
          <w:szCs w:val="20"/>
        </w:rPr>
        <w:t>y</w:t>
      </w:r>
      <w:r w:rsidR="00FB7A7F" w:rsidRPr="006565E9">
        <w:rPr>
          <w:spacing w:val="0"/>
          <w:position w:val="0"/>
          <w:sz w:val="20"/>
          <w:szCs w:val="20"/>
        </w:rPr>
        <w:t xml:space="preserve"> ABC ČR (totožné s obdobím sběru dat MEDIA </w:t>
      </w:r>
      <w:proofErr w:type="spellStart"/>
      <w:r w:rsidR="00FB7A7F" w:rsidRPr="006565E9">
        <w:rPr>
          <w:spacing w:val="0"/>
          <w:position w:val="0"/>
          <w:sz w:val="20"/>
          <w:szCs w:val="20"/>
        </w:rPr>
        <w:t>PROJEKTu</w:t>
      </w:r>
      <w:proofErr w:type="spellEnd"/>
      <w:r w:rsidR="00FB7A7F" w:rsidRPr="006565E9">
        <w:rPr>
          <w:spacing w:val="0"/>
          <w:position w:val="0"/>
          <w:sz w:val="20"/>
          <w:szCs w:val="20"/>
        </w:rPr>
        <w:t>)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  <w:r w:rsidRPr="00046491">
        <w:rPr>
          <w:spacing w:val="0"/>
          <w:position w:val="0"/>
          <w:sz w:val="24"/>
          <w:szCs w:val="24"/>
        </w:rPr>
        <w:tab/>
      </w: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A14" w:rsidRDefault="00B57A14">
      <w:r>
        <w:separator/>
      </w:r>
    </w:p>
  </w:endnote>
  <w:endnote w:type="continuationSeparator" w:id="0">
    <w:p w:rsidR="00B57A14" w:rsidRDefault="00B57A14">
      <w:r>
        <w:continuationSeparator/>
      </w:r>
    </w:p>
  </w:endnote>
  <w:endnote w:type="continuationNotice" w:id="1">
    <w:p w:rsidR="00B57A14" w:rsidRDefault="00B57A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260CECB-1771-40DD-B95A-BF873815569F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CB96BA05-DBF6-4DAB-9A91-811EF59F1803}"/>
    <w:embedBold r:id="rId3" w:fontKey="{931DDA73-A52D-4243-BC11-7DF7EC02406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511DB122-1D94-4992-83B8-5D6C9DB425CE}"/>
    <w:embedBold r:id="rId5" w:fontKey="{5FB81B68-8EC8-4DB4-BC74-F05369145C1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EAA592B-6B06-4460-8C10-C5E26AB9E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BBA" w:rsidRPr="00871A71" w:rsidRDefault="00C92BBA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1. 2019 – 30. 6. 2019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3E7C25">
      <w:rPr>
        <w:rFonts w:cs="Arial"/>
        <w:b/>
        <w:noProof/>
        <w:color w:val="DDDDDD"/>
        <w:sz w:val="24"/>
      </w:rPr>
      <w:t>10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A14" w:rsidRDefault="00B57A14">
      <w:r>
        <w:separator/>
      </w:r>
    </w:p>
  </w:footnote>
  <w:footnote w:type="continuationSeparator" w:id="0">
    <w:p w:rsidR="00B57A14" w:rsidRDefault="00B57A14">
      <w:r>
        <w:continuationSeparator/>
      </w:r>
    </w:p>
  </w:footnote>
  <w:footnote w:type="continuationNotice" w:id="1">
    <w:p w:rsidR="00B57A14" w:rsidRDefault="00B57A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BBA" w:rsidRDefault="00C92BBA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7C15"/>
    <w:rsid w:val="00100441"/>
    <w:rsid w:val="00100950"/>
    <w:rsid w:val="00100DCD"/>
    <w:rsid w:val="00101339"/>
    <w:rsid w:val="00101E4F"/>
    <w:rsid w:val="00105BA0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CB4"/>
    <w:rsid w:val="001C0DAB"/>
    <w:rsid w:val="001C15F2"/>
    <w:rsid w:val="001C435F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D92"/>
    <w:rsid w:val="001E0E05"/>
    <w:rsid w:val="001E16CD"/>
    <w:rsid w:val="001E1780"/>
    <w:rsid w:val="001E1B76"/>
    <w:rsid w:val="001E230F"/>
    <w:rsid w:val="001E3351"/>
    <w:rsid w:val="001E4855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60A5"/>
    <w:rsid w:val="002D6542"/>
    <w:rsid w:val="002D6FB0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E8B"/>
    <w:rsid w:val="003E5F1A"/>
    <w:rsid w:val="003E68D7"/>
    <w:rsid w:val="003E6C8F"/>
    <w:rsid w:val="003E769C"/>
    <w:rsid w:val="003E7AD4"/>
    <w:rsid w:val="003E7C25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8A"/>
    <w:rsid w:val="00400D34"/>
    <w:rsid w:val="00401110"/>
    <w:rsid w:val="004014C7"/>
    <w:rsid w:val="00402E57"/>
    <w:rsid w:val="00403453"/>
    <w:rsid w:val="00405064"/>
    <w:rsid w:val="004122E2"/>
    <w:rsid w:val="004127CC"/>
    <w:rsid w:val="00412C74"/>
    <w:rsid w:val="00413857"/>
    <w:rsid w:val="004143E0"/>
    <w:rsid w:val="00414EBE"/>
    <w:rsid w:val="004152E9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F1B"/>
    <w:rsid w:val="004A7E39"/>
    <w:rsid w:val="004B08B5"/>
    <w:rsid w:val="004B09ED"/>
    <w:rsid w:val="004B0CA1"/>
    <w:rsid w:val="004B2F1B"/>
    <w:rsid w:val="004B6E26"/>
    <w:rsid w:val="004B72D2"/>
    <w:rsid w:val="004B7301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B9A"/>
    <w:rsid w:val="00510E31"/>
    <w:rsid w:val="00510EDD"/>
    <w:rsid w:val="00512566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A3E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423"/>
    <w:rsid w:val="0054188A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7FF"/>
    <w:rsid w:val="006F021F"/>
    <w:rsid w:val="006F092D"/>
    <w:rsid w:val="006F0FEA"/>
    <w:rsid w:val="006F1839"/>
    <w:rsid w:val="006F19AD"/>
    <w:rsid w:val="006F27A2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61"/>
    <w:rsid w:val="007C662F"/>
    <w:rsid w:val="007C746C"/>
    <w:rsid w:val="007D06C7"/>
    <w:rsid w:val="007D1BF9"/>
    <w:rsid w:val="007D2189"/>
    <w:rsid w:val="007D3B5A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AC6"/>
    <w:rsid w:val="00963EBB"/>
    <w:rsid w:val="009641E8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50368"/>
    <w:rsid w:val="00A507AB"/>
    <w:rsid w:val="00A50824"/>
    <w:rsid w:val="00A50DEA"/>
    <w:rsid w:val="00A517FC"/>
    <w:rsid w:val="00A53921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11792"/>
    <w:rsid w:val="00B11C49"/>
    <w:rsid w:val="00B12641"/>
    <w:rsid w:val="00B13017"/>
    <w:rsid w:val="00B14928"/>
    <w:rsid w:val="00B166E6"/>
    <w:rsid w:val="00B169EC"/>
    <w:rsid w:val="00B173CB"/>
    <w:rsid w:val="00B20065"/>
    <w:rsid w:val="00B20213"/>
    <w:rsid w:val="00B202D7"/>
    <w:rsid w:val="00B20E00"/>
    <w:rsid w:val="00B2101F"/>
    <w:rsid w:val="00B23B13"/>
    <w:rsid w:val="00B23B3E"/>
    <w:rsid w:val="00B24EDF"/>
    <w:rsid w:val="00B253A3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57A14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65F3"/>
    <w:rsid w:val="00CF6840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407E"/>
    <w:rsid w:val="00DB5B8B"/>
    <w:rsid w:val="00DB5CE2"/>
    <w:rsid w:val="00DB653D"/>
    <w:rsid w:val="00DC04C6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6395"/>
    <w:rsid w:val="00DE753C"/>
    <w:rsid w:val="00DF160A"/>
    <w:rsid w:val="00DF254D"/>
    <w:rsid w:val="00DF2B5D"/>
    <w:rsid w:val="00DF350F"/>
    <w:rsid w:val="00DF4A98"/>
    <w:rsid w:val="00DF5B80"/>
    <w:rsid w:val="00DF5D44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6AA"/>
    <w:rsid w:val="00F12E2A"/>
    <w:rsid w:val="00F130A4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4:docId w14:val="7984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B66DA-80EC-476D-8827-8FD72550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1299</Words>
  <Characters>7670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2019-11-06T12:57:00Z</dcterms:created>
  <dcterms:modified xsi:type="dcterms:W3CDTF">2019-11-06T12:57:00Z</dcterms:modified>
</cp:coreProperties>
</file>