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3" w:rsidRDefault="001747A3" w:rsidP="00426E09">
      <w:pPr>
        <w:jc w:val="center"/>
      </w:pPr>
      <w:bookmarkStart w:id="0" w:name="_GoBack"/>
      <w:bookmarkEnd w:id="0"/>
    </w:p>
    <w:p w:rsidR="00EA1D7D" w:rsidRPr="0096238C" w:rsidRDefault="00EA1D7D" w:rsidP="00EA1D7D">
      <w:pPr>
        <w:ind w:right="284"/>
        <w:jc w:val="right"/>
        <w:rPr>
          <w:rFonts w:eastAsia="Calibri" w:cs="Arial"/>
          <w:color w:val="777777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color w:val="777777"/>
          <w:position w:val="0"/>
          <w:sz w:val="90"/>
          <w:szCs w:val="90"/>
          <w:lang w:eastAsia="en-US"/>
        </w:rPr>
        <w:t>2019</w:t>
      </w:r>
    </w:p>
    <w:p w:rsidR="00EA1D7D" w:rsidRPr="0096238C" w:rsidRDefault="00EA1D7D" w:rsidP="00EA1D7D">
      <w:pPr>
        <w:tabs>
          <w:tab w:val="left" w:pos="709"/>
        </w:tabs>
        <w:rPr>
          <w:rFonts w:eastAsia="Calibri" w:cs="Arial"/>
          <w:color w:val="777777"/>
          <w:position w:val="0"/>
          <w:sz w:val="52"/>
          <w:szCs w:val="90"/>
          <w:lang w:eastAsia="en-US"/>
        </w:rPr>
      </w:pPr>
      <w:r w:rsidRPr="0096238C">
        <w:rPr>
          <w:rFonts w:eastAsia="Calibri" w:cs="Arial"/>
          <w:color w:val="777777"/>
          <w:position w:val="0"/>
          <w:sz w:val="52"/>
          <w:szCs w:val="90"/>
          <w:lang w:eastAsia="en-US"/>
        </w:rPr>
        <w:tab/>
      </w:r>
    </w:p>
    <w:p w:rsidR="00EA1D7D" w:rsidRPr="0096238C" w:rsidRDefault="00E34A32" w:rsidP="00EA1D7D">
      <w:pPr>
        <w:tabs>
          <w:tab w:val="left" w:pos="1276"/>
        </w:tabs>
        <w:rPr>
          <w:rFonts w:eastAsia="Calibri" w:cs="Arial"/>
          <w:color w:val="777777"/>
          <w:position w:val="0"/>
          <w:sz w:val="36"/>
          <w:szCs w:val="36"/>
          <w:lang w:eastAsia="en-US"/>
        </w:rPr>
      </w:pPr>
      <w:r w:rsidRPr="0096238C">
        <w:rPr>
          <w:rFonts w:eastAsia="Calibri" w:cs="Arial"/>
          <w:color w:val="777777"/>
          <w:position w:val="0"/>
          <w:sz w:val="36"/>
          <w:szCs w:val="36"/>
          <w:lang w:eastAsia="en-US"/>
        </w:rPr>
        <w:t>1. 7. 2019 - 17. 12</w:t>
      </w:r>
      <w:r w:rsidR="00EA1D7D" w:rsidRPr="0096238C">
        <w:rPr>
          <w:rFonts w:eastAsia="Calibri" w:cs="Arial"/>
          <w:color w:val="777777"/>
          <w:position w:val="0"/>
          <w:sz w:val="36"/>
          <w:szCs w:val="36"/>
          <w:lang w:eastAsia="en-US"/>
        </w:rPr>
        <w:t>. 2019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69504" behindDoc="0" locked="0" layoutInCell="1" allowOverlap="1" wp14:anchorId="55929C3E" wp14:editId="7480D814">
            <wp:simplePos x="0" y="0"/>
            <wp:positionH relativeFrom="column">
              <wp:posOffset>743585</wp:posOffset>
            </wp:positionH>
            <wp:positionV relativeFrom="paragraph">
              <wp:posOffset>394335</wp:posOffset>
            </wp:positionV>
            <wp:extent cx="2021840" cy="371475"/>
            <wp:effectExtent l="0" t="0" r="0" b="9525"/>
            <wp:wrapNone/>
            <wp:docPr id="16" name="Obrázek 16" descr="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0528" behindDoc="0" locked="0" layoutInCell="1" allowOverlap="1" wp14:anchorId="0DEE6424" wp14:editId="0D8469B6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8255"/>
            <wp:wrapNone/>
            <wp:docPr id="15" name="Obrázek 15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noProof/>
          <w:color w:val="4D4D4D"/>
          <w:position w:val="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81A2C" wp14:editId="1C70E686">
                <wp:simplePos x="0" y="0"/>
                <wp:positionH relativeFrom="column">
                  <wp:posOffset>-204470</wp:posOffset>
                </wp:positionH>
                <wp:positionV relativeFrom="paragraph">
                  <wp:posOffset>121285</wp:posOffset>
                </wp:positionV>
                <wp:extent cx="0" cy="3503930"/>
                <wp:effectExtent l="36195" t="32385" r="40005" b="3556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2378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-16.1pt;margin-top:9.55pt;width:0;height:27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" strokecolor="#7f7f7f" strokeweight="5pt"/>
            </w:pict>
          </mc:Fallback>
        </mc:AlternateContent>
      </w: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MEDIA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PROJEKT</w:t>
      </w:r>
    </w:p>
    <w:p w:rsidR="00EA1D7D" w:rsidRPr="0096238C" w:rsidRDefault="00EA1D7D" w:rsidP="00EA1D7D">
      <w:pPr>
        <w:spacing w:after="200" w:line="276" w:lineRule="auto"/>
        <w:rPr>
          <w:rFonts w:ascii="Calibri" w:eastAsia="Calibri" w:hAnsi="Calibri"/>
          <w:position w:val="0"/>
          <w:sz w:val="22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UNIE VYDAVATELŮ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ASMEA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noProof/>
          <w:positio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24862AB" wp14:editId="1DFE189C">
            <wp:simplePos x="0" y="0"/>
            <wp:positionH relativeFrom="column">
              <wp:posOffset>607695</wp:posOffset>
            </wp:positionH>
            <wp:positionV relativeFrom="paragraph">
              <wp:posOffset>168275</wp:posOffset>
            </wp:positionV>
            <wp:extent cx="866140" cy="351790"/>
            <wp:effectExtent l="0" t="0" r="0" b="0"/>
            <wp:wrapNone/>
            <wp:docPr id="13" name="Obrázek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1552" behindDoc="0" locked="0" layoutInCell="1" allowOverlap="1" wp14:anchorId="3802CE06" wp14:editId="5EA67C3E">
            <wp:simplePos x="0" y="0"/>
            <wp:positionH relativeFrom="column">
              <wp:posOffset>302895</wp:posOffset>
            </wp:positionH>
            <wp:positionV relativeFrom="paragraph">
              <wp:posOffset>73660</wp:posOffset>
            </wp:positionV>
            <wp:extent cx="1485900" cy="276225"/>
            <wp:effectExtent l="0" t="0" r="0" b="9525"/>
            <wp:wrapNone/>
            <wp:docPr id="12" name="Obrázek 12" descr="logo_cz_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z_S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 PROJEKT</w:t>
      </w:r>
      <w:r w:rsidRPr="0096238C">
        <w:rPr>
          <w:color w:val="808080"/>
          <w:sz w:val="24"/>
          <w:szCs w:val="24"/>
        </w:rPr>
        <w:t xml:space="preserve"> je realizován</w:t>
      </w: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color w:val="808080"/>
          <w:sz w:val="24"/>
          <w:szCs w:val="24"/>
        </w:rPr>
        <w:t xml:space="preserve">Výzkumnými agenturami      </w:t>
      </w: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MEDIAN</w:t>
      </w:r>
      <w:r w:rsidRPr="0096238C">
        <w:rPr>
          <w:color w:val="808080"/>
          <w:sz w:val="24"/>
          <w:szCs w:val="24"/>
        </w:rPr>
        <w:t xml:space="preserve"> a </w:t>
      </w:r>
      <w:r w:rsidRPr="0096238C">
        <w:rPr>
          <w:b/>
          <w:color w:val="808080"/>
          <w:sz w:val="24"/>
          <w:szCs w:val="24"/>
        </w:rPr>
        <w:t>STEM/MARK</w:t>
      </w:r>
      <w:r w:rsidRPr="0096238C">
        <w:rPr>
          <w:color w:val="808080"/>
          <w:sz w:val="24"/>
          <w:szCs w:val="24"/>
        </w:rPr>
        <w:t>.</w:t>
      </w:r>
      <w:r w:rsidRPr="0096238C">
        <w:rPr>
          <w:color w:val="808080"/>
          <w:sz w:val="24"/>
          <w:szCs w:val="24"/>
        </w:rPr>
        <w:br/>
        <w:t>Jeho zakladateli jsou Unie vydavatelů a ASMEA.</w:t>
      </w:r>
    </w:p>
    <w:p w:rsidR="00EF5844" w:rsidRPr="0096238C" w:rsidRDefault="00E34A32" w:rsidP="00EF5844">
      <w:pPr>
        <w:rPr>
          <w:b/>
          <w:color w:val="808080"/>
          <w:sz w:val="24"/>
          <w:szCs w:val="24"/>
        </w:rPr>
      </w:pPr>
      <w:r w:rsidRPr="0096238C">
        <w:rPr>
          <w:color w:val="808080"/>
          <w:sz w:val="24"/>
          <w:szCs w:val="24"/>
        </w:rPr>
        <w:t>V období od 1. 7. 2019 - 17. 12</w:t>
      </w:r>
      <w:r w:rsidR="00EF5844" w:rsidRPr="0096238C">
        <w:rPr>
          <w:color w:val="808080"/>
          <w:sz w:val="24"/>
          <w:szCs w:val="24"/>
        </w:rPr>
        <w:t>. 20</w:t>
      </w:r>
      <w:r w:rsidRPr="0096238C">
        <w:rPr>
          <w:color w:val="808080"/>
          <w:sz w:val="24"/>
          <w:szCs w:val="24"/>
        </w:rPr>
        <w:t>19 bylo dotazováno celkem 12 6</w:t>
      </w:r>
      <w:r w:rsidR="00EF5844" w:rsidRPr="0096238C">
        <w:rPr>
          <w:color w:val="808080"/>
          <w:sz w:val="24"/>
          <w:szCs w:val="24"/>
        </w:rPr>
        <w:t>1</w:t>
      </w:r>
      <w:r w:rsidRPr="0096238C">
        <w:rPr>
          <w:color w:val="808080"/>
          <w:sz w:val="24"/>
          <w:szCs w:val="24"/>
        </w:rPr>
        <w:t>3</w:t>
      </w:r>
      <w:r w:rsidR="00EF5844" w:rsidRPr="0096238C">
        <w:rPr>
          <w:color w:val="808080"/>
          <w:sz w:val="24"/>
          <w:szCs w:val="24"/>
        </w:rPr>
        <w:t xml:space="preserve"> náhodně vybraných respondentů z celé České republiky</w:t>
      </w:r>
      <w:r w:rsidR="00EF5844" w:rsidRPr="0096238C">
        <w:rPr>
          <w:b/>
          <w:color w:val="808080"/>
          <w:sz w:val="24"/>
          <w:szCs w:val="24"/>
        </w:rPr>
        <w:t>.</w:t>
      </w:r>
    </w:p>
    <w:p w:rsidR="0068209B" w:rsidRPr="0096238C" w:rsidRDefault="0068209B" w:rsidP="00567394">
      <w:pPr>
        <w:rPr>
          <w:color w:val="808080"/>
          <w:sz w:val="24"/>
          <w:szCs w:val="24"/>
        </w:rPr>
      </w:pPr>
    </w:p>
    <w:p w:rsidR="0068209B" w:rsidRPr="0096238C" w:rsidRDefault="0068209B" w:rsidP="00567394">
      <w:pPr>
        <w:jc w:val="right"/>
        <w:sectPr w:rsidR="0068209B" w:rsidRPr="0096238C" w:rsidSect="0068209B">
          <w:headerReference w:type="default" r:id="rId12"/>
          <w:footerReference w:type="default" r:id="rId13"/>
          <w:pgSz w:w="11906" w:h="16838" w:code="9"/>
          <w:pgMar w:top="567" w:right="1418" w:bottom="1418" w:left="1418" w:header="709" w:footer="709" w:gutter="0"/>
          <w:cols w:num="2" w:space="708"/>
          <w:titlePg/>
          <w:docGrid w:linePitch="360"/>
        </w:sectPr>
      </w:pPr>
    </w:p>
    <w:p w:rsidR="006F27A2" w:rsidRPr="0096238C" w:rsidRDefault="006F27A2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F27A2" w:rsidRPr="0096238C" w:rsidRDefault="006F27A2" w:rsidP="00426E09">
      <w:pPr>
        <w:jc w:val="center"/>
      </w:pPr>
    </w:p>
    <w:p w:rsidR="001747A3" w:rsidRPr="0096238C" w:rsidRDefault="001747A3" w:rsidP="00426E09">
      <w:pPr>
        <w:tabs>
          <w:tab w:val="left" w:pos="4082"/>
        </w:tabs>
      </w:pPr>
    </w:p>
    <w:p w:rsidR="00617FEC" w:rsidRPr="0096238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bookmarkStart w:id="1" w:name="OLE_LINK1"/>
      <w:bookmarkStart w:id="2" w:name="OLE_LINK2"/>
      <w:r w:rsidRPr="0096238C">
        <w:rPr>
          <w:b/>
          <w:spacing w:val="20"/>
          <w:sz w:val="36"/>
          <w:szCs w:val="36"/>
        </w:rPr>
        <w:tab/>
      </w:r>
    </w:p>
    <w:p w:rsidR="00617FEC" w:rsidRPr="0096238C" w:rsidRDefault="006F27A2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r w:rsidRPr="0096238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1F9BF" wp14:editId="45B6EB87">
                <wp:simplePos x="0" y="0"/>
                <wp:positionH relativeFrom="column">
                  <wp:posOffset>2387600</wp:posOffset>
                </wp:positionH>
                <wp:positionV relativeFrom="paragraph">
                  <wp:posOffset>30642</wp:posOffset>
                </wp:positionV>
                <wp:extent cx="114300" cy="1143000"/>
                <wp:effectExtent l="0" t="0" r="0" b="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8C06B" id="Rectangle 22" o:spid="_x0000_s1026" style="position:absolute;margin-left:188pt;margin-top:2.4pt;width: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" fillcolor="#5f5f5f" stroked="f"/>
            </w:pict>
          </mc:Fallback>
        </mc:AlternateContent>
      </w:r>
      <w:r w:rsidR="00617FEC" w:rsidRPr="0096238C">
        <w:rPr>
          <w:spacing w:val="20"/>
          <w:sz w:val="24"/>
          <w:szCs w:val="24"/>
        </w:rPr>
        <w:tab/>
      </w:r>
      <w:r w:rsidR="00617FEC" w:rsidRPr="0096238C">
        <w:rPr>
          <w:rFonts w:cs="Arial"/>
          <w:spacing w:val="20"/>
          <w:sz w:val="24"/>
          <w:szCs w:val="24"/>
        </w:rPr>
        <w:t>Tisková zpráva Unie vydavatelů</w:t>
      </w:r>
    </w:p>
    <w:p w:rsidR="00617FEC" w:rsidRPr="0096238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r w:rsidRPr="0096238C">
        <w:rPr>
          <w:spacing w:val="20"/>
          <w:sz w:val="24"/>
          <w:szCs w:val="24"/>
        </w:rPr>
        <w:tab/>
      </w:r>
      <w:r w:rsidR="009A1758">
        <w:rPr>
          <w:rFonts w:cs="Arial"/>
          <w:spacing w:val="20"/>
          <w:sz w:val="24"/>
          <w:szCs w:val="24"/>
        </w:rPr>
        <w:t>11</w:t>
      </w:r>
      <w:r w:rsidRPr="0096238C">
        <w:rPr>
          <w:rFonts w:cs="Arial"/>
          <w:spacing w:val="20"/>
          <w:sz w:val="24"/>
          <w:szCs w:val="24"/>
        </w:rPr>
        <w:t>.</w:t>
      </w:r>
      <w:r w:rsidR="00846718" w:rsidRPr="0096238C">
        <w:rPr>
          <w:rFonts w:cs="Arial"/>
          <w:spacing w:val="20"/>
          <w:sz w:val="24"/>
          <w:szCs w:val="24"/>
        </w:rPr>
        <w:t xml:space="preserve"> </w:t>
      </w:r>
      <w:r w:rsidR="009A1758">
        <w:rPr>
          <w:rFonts w:cs="Arial"/>
          <w:spacing w:val="20"/>
          <w:sz w:val="24"/>
          <w:szCs w:val="24"/>
        </w:rPr>
        <w:t>února</w:t>
      </w:r>
      <w:r w:rsidRPr="0096238C">
        <w:rPr>
          <w:rFonts w:cs="Arial"/>
          <w:spacing w:val="20"/>
          <w:sz w:val="24"/>
          <w:szCs w:val="24"/>
        </w:rPr>
        <w:t xml:space="preserve"> 20</w:t>
      </w:r>
      <w:r w:rsidR="009A1758">
        <w:rPr>
          <w:rFonts w:cs="Arial"/>
          <w:spacing w:val="20"/>
          <w:sz w:val="24"/>
          <w:szCs w:val="24"/>
        </w:rPr>
        <w:t>20</w:t>
      </w:r>
    </w:p>
    <w:p w:rsidR="00617FEC" w:rsidRPr="0096238C" w:rsidRDefault="0019649B" w:rsidP="0019649B">
      <w:pPr>
        <w:tabs>
          <w:tab w:val="left" w:pos="5550"/>
        </w:tabs>
        <w:rPr>
          <w:spacing w:val="20"/>
          <w:sz w:val="24"/>
          <w:szCs w:val="24"/>
        </w:rPr>
      </w:pPr>
      <w:r w:rsidRPr="0096238C">
        <w:rPr>
          <w:spacing w:val="20"/>
          <w:sz w:val="24"/>
          <w:szCs w:val="24"/>
        </w:rPr>
        <w:tab/>
      </w:r>
    </w:p>
    <w:p w:rsidR="00617FEC" w:rsidRPr="0096238C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bCs w:val="0"/>
          <w:color w:val="333333"/>
          <w:spacing w:val="20"/>
        </w:rPr>
      </w:pPr>
      <w:r w:rsidRPr="0096238C">
        <w:rPr>
          <w:rFonts w:ascii="HelveticaNewE" w:hAnsi="HelveticaNewE"/>
          <w:b w:val="0"/>
          <w:bCs w:val="0"/>
          <w:color w:val="333333"/>
          <w:spacing w:val="20"/>
          <w:position w:val="6"/>
        </w:rPr>
        <w:tab/>
      </w:r>
    </w:p>
    <w:p w:rsidR="00617FEC" w:rsidRPr="0096238C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color w:val="808080"/>
          <w:spacing w:val="20"/>
        </w:rPr>
      </w:pPr>
    </w:p>
    <w:p w:rsidR="00617FEC" w:rsidRPr="0096238C" w:rsidRDefault="00617FEC" w:rsidP="00617FEC">
      <w:pPr>
        <w:suppressAutoHyphens/>
        <w:jc w:val="both"/>
        <w:rPr>
          <w:sz w:val="24"/>
        </w:rPr>
      </w:pPr>
    </w:p>
    <w:p w:rsidR="00617FEC" w:rsidRPr="0096238C" w:rsidRDefault="00617FEC" w:rsidP="00617FEC">
      <w:pPr>
        <w:suppressAutoHyphens/>
        <w:jc w:val="both"/>
        <w:rPr>
          <w:sz w:val="24"/>
        </w:rPr>
      </w:pPr>
    </w:p>
    <w:p w:rsidR="00652581" w:rsidRPr="0096238C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96238C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 xml:space="preserve">Nejnovější data z výzkumu MEDIA PROJEKT za </w:t>
      </w:r>
      <w:r w:rsidR="009A1758">
        <w:rPr>
          <w:rFonts w:cs="Arial"/>
          <w:sz w:val="24"/>
          <w:szCs w:val="24"/>
        </w:rPr>
        <w:t>3</w:t>
      </w:r>
      <w:r w:rsidRPr="0096238C">
        <w:rPr>
          <w:rFonts w:cs="Arial"/>
          <w:sz w:val="24"/>
          <w:szCs w:val="24"/>
        </w:rPr>
        <w:t>. čtvrtletí 201</w:t>
      </w:r>
      <w:r w:rsidR="00B74103" w:rsidRPr="0096238C">
        <w:rPr>
          <w:rFonts w:cs="Arial"/>
          <w:sz w:val="24"/>
          <w:szCs w:val="24"/>
        </w:rPr>
        <w:t>9</w:t>
      </w:r>
      <w:r w:rsidRPr="0096238C">
        <w:rPr>
          <w:rFonts w:cs="Arial"/>
          <w:sz w:val="24"/>
          <w:szCs w:val="24"/>
        </w:rPr>
        <w:t xml:space="preserve"> a </w:t>
      </w:r>
      <w:r w:rsidR="009A1758">
        <w:rPr>
          <w:rFonts w:cs="Arial"/>
          <w:sz w:val="24"/>
          <w:szCs w:val="24"/>
        </w:rPr>
        <w:t>4</w:t>
      </w:r>
      <w:r w:rsidRPr="0096238C">
        <w:rPr>
          <w:rFonts w:cs="Arial"/>
          <w:sz w:val="24"/>
          <w:szCs w:val="24"/>
        </w:rPr>
        <w:t>. čtvrtletí 201</w:t>
      </w:r>
      <w:r w:rsidR="00C67150" w:rsidRPr="0096238C">
        <w:rPr>
          <w:rFonts w:cs="Arial"/>
          <w:sz w:val="24"/>
          <w:szCs w:val="24"/>
        </w:rPr>
        <w:t>9</w:t>
      </w:r>
      <w:r w:rsidRPr="0096238C">
        <w:rPr>
          <w:rFonts w:cs="Arial"/>
          <w:sz w:val="24"/>
          <w:szCs w:val="24"/>
        </w:rPr>
        <w:t>, zveřejněná v</w:t>
      </w:r>
      <w:r w:rsidR="009A1758">
        <w:rPr>
          <w:rFonts w:cs="Arial"/>
          <w:sz w:val="24"/>
          <w:szCs w:val="24"/>
        </w:rPr>
        <w:t xml:space="preserve"> úterý</w:t>
      </w:r>
      <w:r w:rsidRPr="0096238C">
        <w:rPr>
          <w:rFonts w:cs="Arial"/>
          <w:sz w:val="24"/>
          <w:szCs w:val="24"/>
        </w:rPr>
        <w:t xml:space="preserve"> </w:t>
      </w:r>
      <w:r w:rsidR="009A1758">
        <w:rPr>
          <w:rFonts w:cs="Arial"/>
          <w:sz w:val="24"/>
          <w:szCs w:val="24"/>
        </w:rPr>
        <w:t>11</w:t>
      </w:r>
      <w:r w:rsidRPr="0096238C">
        <w:rPr>
          <w:rFonts w:cs="Arial"/>
          <w:spacing w:val="20"/>
          <w:sz w:val="24"/>
          <w:szCs w:val="24"/>
        </w:rPr>
        <w:t xml:space="preserve">. </w:t>
      </w:r>
      <w:r w:rsidR="009A1758">
        <w:rPr>
          <w:rFonts w:cs="Arial"/>
          <w:spacing w:val="20"/>
          <w:sz w:val="24"/>
          <w:szCs w:val="24"/>
        </w:rPr>
        <w:t>února</w:t>
      </w:r>
      <w:r w:rsidRPr="0096238C">
        <w:rPr>
          <w:rFonts w:cs="Arial"/>
          <w:spacing w:val="20"/>
          <w:sz w:val="24"/>
          <w:szCs w:val="24"/>
        </w:rPr>
        <w:t xml:space="preserve"> 20</w:t>
      </w:r>
      <w:r w:rsidR="009A1758">
        <w:rPr>
          <w:rFonts w:cs="Arial"/>
          <w:spacing w:val="20"/>
          <w:sz w:val="24"/>
          <w:szCs w:val="24"/>
        </w:rPr>
        <w:t>20</w:t>
      </w:r>
      <w:r w:rsidRPr="0096238C">
        <w:rPr>
          <w:rFonts w:cs="Arial"/>
          <w:spacing w:val="20"/>
          <w:sz w:val="24"/>
          <w:szCs w:val="24"/>
        </w:rPr>
        <w:t xml:space="preserve"> </w:t>
      </w:r>
      <w:r w:rsidRPr="0096238C">
        <w:rPr>
          <w:rFonts w:cs="Arial"/>
          <w:sz w:val="24"/>
          <w:szCs w:val="24"/>
        </w:rPr>
        <w:t>ukázala, že tiskové tituly oslovují většinu populace v ČR. Tiskov</w:t>
      </w:r>
      <w:r w:rsidRPr="0096238C">
        <w:rPr>
          <w:rFonts w:cs="Arial" w:hint="eastAsia"/>
          <w:sz w:val="24"/>
          <w:szCs w:val="24"/>
        </w:rPr>
        <w:t>é</w:t>
      </w:r>
      <w:r w:rsidRPr="0096238C">
        <w:rPr>
          <w:rFonts w:cs="Arial"/>
          <w:sz w:val="24"/>
          <w:szCs w:val="24"/>
        </w:rPr>
        <w:t xml:space="preserve"> tituly </w:t>
      </w:r>
      <w:r w:rsidRPr="0096238C">
        <w:rPr>
          <w:rFonts w:cs="Arial" w:hint="eastAsia"/>
          <w:sz w:val="24"/>
          <w:szCs w:val="24"/>
        </w:rPr>
        <w:t>č</w:t>
      </w:r>
      <w:r w:rsidRPr="0096238C">
        <w:rPr>
          <w:rFonts w:cs="Arial"/>
          <w:sz w:val="24"/>
          <w:szCs w:val="24"/>
        </w:rPr>
        <w:t xml:space="preserve">te </w:t>
      </w:r>
      <w:r w:rsidR="00B74103" w:rsidRPr="0096238C">
        <w:rPr>
          <w:rFonts w:cs="Arial"/>
          <w:sz w:val="24"/>
          <w:szCs w:val="24"/>
        </w:rPr>
        <w:t>téměř 9</w:t>
      </w:r>
      <w:r w:rsidRPr="0096238C">
        <w:rPr>
          <w:rFonts w:cs="Arial"/>
          <w:sz w:val="24"/>
          <w:szCs w:val="24"/>
        </w:rPr>
        <w:t xml:space="preserve"> z </w:t>
      </w:r>
      <w:r w:rsidRPr="0096238C">
        <w:rPr>
          <w:sz w:val="24"/>
        </w:rPr>
        <w:t>10</w:t>
      </w:r>
      <w:r w:rsidRPr="0096238C">
        <w:rPr>
          <w:rFonts w:cs="Arial"/>
          <w:sz w:val="24"/>
          <w:szCs w:val="24"/>
        </w:rPr>
        <w:t xml:space="preserve"> obyvatel </w:t>
      </w:r>
      <w:r w:rsidRPr="0096238C">
        <w:rPr>
          <w:rFonts w:cs="Arial" w:hint="eastAsia"/>
          <w:sz w:val="24"/>
          <w:szCs w:val="24"/>
        </w:rPr>
        <w:t>Č</w:t>
      </w:r>
      <w:r w:rsidRPr="0096238C">
        <w:rPr>
          <w:rFonts w:cs="Arial"/>
          <w:sz w:val="24"/>
          <w:szCs w:val="24"/>
        </w:rPr>
        <w:t xml:space="preserve">R mezi 12 </w:t>
      </w:r>
      <w:r w:rsidRPr="0096238C">
        <w:rPr>
          <w:rFonts w:cs="Arial" w:hint="eastAsia"/>
          <w:sz w:val="24"/>
          <w:szCs w:val="24"/>
        </w:rPr>
        <w:t>–</w:t>
      </w:r>
      <w:r w:rsidRPr="0096238C">
        <w:rPr>
          <w:rFonts w:cs="Arial"/>
          <w:sz w:val="24"/>
          <w:szCs w:val="24"/>
        </w:rPr>
        <w:t xml:space="preserve"> 79 lety.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 xml:space="preserve">Celkový zásah tisku je </w:t>
      </w:r>
      <w:r w:rsidR="00B74103" w:rsidRPr="0096238C">
        <w:rPr>
          <w:rFonts w:cs="Arial"/>
          <w:sz w:val="24"/>
          <w:szCs w:val="24"/>
        </w:rPr>
        <w:t>více než</w:t>
      </w:r>
      <w:r w:rsidR="00C67150" w:rsidRPr="0096238C">
        <w:rPr>
          <w:rFonts w:cs="Arial"/>
          <w:sz w:val="24"/>
          <w:szCs w:val="24"/>
        </w:rPr>
        <w:t xml:space="preserve"> </w:t>
      </w:r>
      <w:r w:rsidRPr="0096238C">
        <w:rPr>
          <w:rFonts w:cs="Arial"/>
          <w:sz w:val="24"/>
          <w:szCs w:val="24"/>
        </w:rPr>
        <w:t>8</w:t>
      </w:r>
      <w:r w:rsidR="007E6892">
        <w:rPr>
          <w:rFonts w:cs="Arial"/>
          <w:sz w:val="24"/>
          <w:szCs w:val="24"/>
        </w:rPr>
        <w:t>5</w:t>
      </w:r>
      <w:r w:rsidRPr="0096238C">
        <w:rPr>
          <w:rFonts w:cs="Arial"/>
          <w:sz w:val="24"/>
          <w:szCs w:val="24"/>
        </w:rPr>
        <w:t> % populace.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>Deníky a jejich přílohy oslovily celkem 6</w:t>
      </w:r>
      <w:r w:rsidR="007E6892">
        <w:rPr>
          <w:rFonts w:cs="Arial"/>
          <w:sz w:val="24"/>
          <w:szCs w:val="24"/>
        </w:rPr>
        <w:t>5</w:t>
      </w:r>
      <w:r w:rsidRPr="0096238C">
        <w:rPr>
          <w:rFonts w:cs="Arial"/>
          <w:sz w:val="24"/>
          <w:szCs w:val="24"/>
        </w:rPr>
        <w:t> % populace.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 xml:space="preserve">Čtenářem alespoň jednoho časopisu vydávaného na tiskovém trhu v ČR je </w:t>
      </w:r>
      <w:r w:rsidR="00B74103" w:rsidRPr="0096238C">
        <w:rPr>
          <w:rFonts w:cs="Arial"/>
          <w:sz w:val="24"/>
          <w:szCs w:val="24"/>
        </w:rPr>
        <w:t>79</w:t>
      </w:r>
      <w:r w:rsidRPr="0096238C">
        <w:rPr>
          <w:rFonts w:cs="Arial"/>
          <w:sz w:val="24"/>
          <w:szCs w:val="24"/>
        </w:rPr>
        <w:t xml:space="preserve"> % občanů ČR ve věku 12 – 79 let, tj. absolutně </w:t>
      </w:r>
      <w:r w:rsidR="007E6892">
        <w:rPr>
          <w:rFonts w:cs="Arial"/>
          <w:sz w:val="24"/>
          <w:szCs w:val="24"/>
        </w:rPr>
        <w:t>6,9</w:t>
      </w:r>
      <w:r w:rsidRPr="0096238C">
        <w:rPr>
          <w:rFonts w:cs="Arial"/>
          <w:sz w:val="24"/>
          <w:szCs w:val="24"/>
        </w:rPr>
        <w:t xml:space="preserve"> mil. osob.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 xml:space="preserve">Celková čtenost všech tiskových titulů na vydání dosahuje </w:t>
      </w:r>
      <w:r w:rsidR="007E6892">
        <w:rPr>
          <w:rFonts w:cs="Arial"/>
          <w:sz w:val="24"/>
          <w:szCs w:val="24"/>
        </w:rPr>
        <w:t>více než</w:t>
      </w:r>
      <w:r w:rsidR="00B74103" w:rsidRPr="0096238C">
        <w:rPr>
          <w:rFonts w:cs="Arial"/>
          <w:sz w:val="24"/>
          <w:szCs w:val="24"/>
        </w:rPr>
        <w:t xml:space="preserve"> </w:t>
      </w:r>
      <w:r w:rsidRPr="0096238C">
        <w:rPr>
          <w:rFonts w:cs="Arial"/>
          <w:sz w:val="24"/>
          <w:szCs w:val="24"/>
        </w:rPr>
        <w:t>7</w:t>
      </w:r>
      <w:r w:rsidR="007E6892">
        <w:rPr>
          <w:rFonts w:cs="Arial"/>
          <w:sz w:val="24"/>
          <w:szCs w:val="24"/>
        </w:rPr>
        <w:t>1</w:t>
      </w:r>
      <w:r w:rsidRPr="0096238C">
        <w:rPr>
          <w:rFonts w:cs="Arial"/>
          <w:sz w:val="24"/>
          <w:szCs w:val="24"/>
        </w:rPr>
        <w:t xml:space="preserve"> % populace 12 – 79 let, čtenost na vydání deníků a jejich příloh je </w:t>
      </w:r>
      <w:r w:rsidR="007E6892">
        <w:rPr>
          <w:rFonts w:cs="Arial"/>
          <w:sz w:val="24"/>
          <w:szCs w:val="24"/>
        </w:rPr>
        <w:t>více než</w:t>
      </w:r>
      <w:r w:rsidRPr="0096238C">
        <w:rPr>
          <w:rFonts w:cs="Arial"/>
          <w:sz w:val="24"/>
          <w:szCs w:val="24"/>
        </w:rPr>
        <w:t xml:space="preserve"> 4</w:t>
      </w:r>
      <w:r w:rsidR="007E6892">
        <w:rPr>
          <w:rFonts w:cs="Arial"/>
          <w:sz w:val="24"/>
          <w:szCs w:val="24"/>
        </w:rPr>
        <w:t>4</w:t>
      </w:r>
      <w:r w:rsidRPr="0096238C">
        <w:rPr>
          <w:rFonts w:cs="Arial"/>
          <w:sz w:val="24"/>
          <w:szCs w:val="24"/>
        </w:rPr>
        <w:t xml:space="preserve"> %, čtenost časopisů na vydání je </w:t>
      </w:r>
      <w:r w:rsidR="007E6892">
        <w:rPr>
          <w:rFonts w:cs="Arial"/>
          <w:sz w:val="24"/>
          <w:szCs w:val="24"/>
        </w:rPr>
        <w:t>téměř</w:t>
      </w:r>
      <w:r w:rsidR="00FD3AB3" w:rsidRPr="0096238C">
        <w:rPr>
          <w:rFonts w:cs="Arial"/>
          <w:sz w:val="24"/>
          <w:szCs w:val="24"/>
        </w:rPr>
        <w:t xml:space="preserve"> </w:t>
      </w:r>
      <w:r w:rsidRPr="0096238C">
        <w:rPr>
          <w:rFonts w:cs="Arial"/>
          <w:sz w:val="24"/>
          <w:szCs w:val="24"/>
        </w:rPr>
        <w:t>6</w:t>
      </w:r>
      <w:r w:rsidR="007E6892">
        <w:rPr>
          <w:rFonts w:cs="Arial"/>
          <w:sz w:val="24"/>
          <w:szCs w:val="24"/>
        </w:rPr>
        <w:t>1</w:t>
      </w:r>
      <w:r w:rsidRPr="0096238C">
        <w:rPr>
          <w:rFonts w:cs="Arial"/>
          <w:sz w:val="24"/>
          <w:szCs w:val="24"/>
        </w:rPr>
        <w:t> %.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>Skupina denního tisku zůstává nadále stabilní a pořadí titulů se dlouhodobě nemění. Nejčtenějším celostátním deníkem je Blesk (</w:t>
      </w:r>
      <w:r w:rsidR="00FD3AB3" w:rsidRPr="0096238C">
        <w:rPr>
          <w:rFonts w:cs="Arial"/>
          <w:sz w:val="24"/>
          <w:szCs w:val="24"/>
        </w:rPr>
        <w:t>83</w:t>
      </w:r>
      <w:r w:rsidR="007D3AF9">
        <w:rPr>
          <w:rFonts w:cs="Arial"/>
          <w:sz w:val="24"/>
          <w:szCs w:val="24"/>
        </w:rPr>
        <w:t>4</w:t>
      </w:r>
      <w:r w:rsidRPr="0096238C">
        <w:rPr>
          <w:rFonts w:cs="Arial"/>
          <w:sz w:val="24"/>
          <w:szCs w:val="24"/>
        </w:rPr>
        <w:t xml:space="preserve"> tis. čtenářů na vydání) následovaný MF DNES (</w:t>
      </w:r>
      <w:r w:rsidR="007D3AF9">
        <w:rPr>
          <w:rFonts w:cs="Arial"/>
          <w:sz w:val="24"/>
          <w:szCs w:val="24"/>
        </w:rPr>
        <w:t>499</w:t>
      </w:r>
      <w:r w:rsidRPr="0096238C">
        <w:rPr>
          <w:rFonts w:cs="Arial"/>
          <w:sz w:val="24"/>
          <w:szCs w:val="24"/>
        </w:rPr>
        <w:t xml:space="preserve"> tis. čtenářů) a Právem (2</w:t>
      </w:r>
      <w:r w:rsidR="00B12641" w:rsidRPr="0096238C">
        <w:rPr>
          <w:rFonts w:cs="Arial"/>
          <w:sz w:val="24"/>
          <w:szCs w:val="24"/>
        </w:rPr>
        <w:t>1</w:t>
      </w:r>
      <w:r w:rsidR="007D3AF9">
        <w:rPr>
          <w:rFonts w:cs="Arial"/>
          <w:sz w:val="24"/>
          <w:szCs w:val="24"/>
        </w:rPr>
        <w:t>5</w:t>
      </w:r>
      <w:r w:rsidRPr="0096238C">
        <w:rPr>
          <w:rFonts w:cs="Arial"/>
          <w:sz w:val="24"/>
          <w:szCs w:val="24"/>
        </w:rPr>
        <w:t xml:space="preserve"> tis. čtenářů).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 xml:space="preserve">Celkem </w:t>
      </w:r>
      <w:r w:rsidR="00B12641" w:rsidRPr="0096238C">
        <w:rPr>
          <w:rFonts w:cs="Arial"/>
          <w:sz w:val="24"/>
          <w:szCs w:val="24"/>
        </w:rPr>
        <w:t>4</w:t>
      </w:r>
      <w:r w:rsidR="007D3AF9">
        <w:rPr>
          <w:rFonts w:cs="Arial"/>
          <w:sz w:val="24"/>
          <w:szCs w:val="24"/>
        </w:rPr>
        <w:t>62</w:t>
      </w:r>
      <w:r w:rsidRPr="0096238C">
        <w:rPr>
          <w:rFonts w:cs="Arial"/>
          <w:sz w:val="24"/>
          <w:szCs w:val="24"/>
        </w:rPr>
        <w:t xml:space="preserve"> tis. čtenářů na vydání má Deník - síť regionálních titulů vydavatelství Vltava Labe Media.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>Mezi přílohami deníků je nejčtenější Blesk magazín TV (aktuálně 1,</w:t>
      </w:r>
      <w:r w:rsidR="00C90961" w:rsidRPr="0096238C">
        <w:rPr>
          <w:rFonts w:cs="Arial"/>
          <w:sz w:val="24"/>
          <w:szCs w:val="24"/>
        </w:rPr>
        <w:t>0</w:t>
      </w:r>
      <w:r w:rsidR="007D3AF9">
        <w:rPr>
          <w:rFonts w:cs="Arial"/>
          <w:sz w:val="24"/>
          <w:szCs w:val="24"/>
        </w:rPr>
        <w:t>64</w:t>
      </w:r>
      <w:r w:rsidRPr="0096238C">
        <w:rPr>
          <w:rFonts w:cs="Arial"/>
          <w:sz w:val="24"/>
          <w:szCs w:val="24"/>
        </w:rPr>
        <w:t xml:space="preserve"> mil. čtenářů) a druhý nejčtenější TV magazín s</w:t>
      </w:r>
      <w:r w:rsidR="007D3AF9">
        <w:rPr>
          <w:rFonts w:cs="Arial"/>
          <w:sz w:val="24"/>
          <w:szCs w:val="24"/>
        </w:rPr>
        <w:t>e</w:t>
      </w:r>
      <w:r w:rsidRPr="0096238C">
        <w:rPr>
          <w:rFonts w:cs="Arial"/>
          <w:sz w:val="24"/>
          <w:szCs w:val="24"/>
        </w:rPr>
        <w:t> </w:t>
      </w:r>
      <w:r w:rsidR="00B12641" w:rsidRPr="0096238C">
        <w:rPr>
          <w:rFonts w:cs="Arial"/>
          <w:sz w:val="24"/>
          <w:szCs w:val="24"/>
        </w:rPr>
        <w:t>7</w:t>
      </w:r>
      <w:r w:rsidR="007D3AF9">
        <w:rPr>
          <w:rFonts w:cs="Arial"/>
          <w:sz w:val="24"/>
          <w:szCs w:val="24"/>
        </w:rPr>
        <w:t>4</w:t>
      </w:r>
      <w:r w:rsidR="00B12641" w:rsidRPr="0096238C">
        <w:rPr>
          <w:rFonts w:cs="Arial"/>
          <w:sz w:val="24"/>
          <w:szCs w:val="24"/>
        </w:rPr>
        <w:t>9</w:t>
      </w:r>
      <w:r w:rsidRPr="0096238C">
        <w:rPr>
          <w:rFonts w:cs="Arial"/>
          <w:sz w:val="24"/>
          <w:szCs w:val="24"/>
        </w:rPr>
        <w:t xml:space="preserve"> tis. čtenářů.</w:t>
      </w:r>
    </w:p>
    <w:p w:rsidR="00617FEC" w:rsidRPr="0096238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96238C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96238C" w:rsidRDefault="000620FC" w:rsidP="000620FC">
      <w:pPr>
        <w:widowControl w:val="0"/>
        <w:tabs>
          <w:tab w:val="left" w:pos="4082"/>
          <w:tab w:val="left" w:pos="4309"/>
        </w:tabs>
        <w:outlineLvl w:val="0"/>
        <w:rPr>
          <w:rFonts w:cs="Arial"/>
          <w:sz w:val="24"/>
          <w:szCs w:val="24"/>
        </w:rPr>
      </w:pPr>
      <w:r w:rsidRPr="0096238C">
        <w:rPr>
          <w:rFonts w:cs="Arial"/>
          <w:sz w:val="24"/>
          <w:szCs w:val="24"/>
        </w:rPr>
        <w:t xml:space="preserve">Ve výstupech je zařazen nový titul časopis Sedmička </w:t>
      </w:r>
      <w:r w:rsidR="007D3AF9">
        <w:rPr>
          <w:rFonts w:cs="Arial"/>
          <w:sz w:val="24"/>
          <w:szCs w:val="24"/>
        </w:rPr>
        <w:t>Speciál</w:t>
      </w:r>
      <w:r w:rsidRPr="0096238C">
        <w:rPr>
          <w:rFonts w:cs="Arial"/>
          <w:sz w:val="24"/>
          <w:szCs w:val="24"/>
        </w:rPr>
        <w:t xml:space="preserve"> se čteností </w:t>
      </w:r>
      <w:r w:rsidR="007D3AF9">
        <w:rPr>
          <w:rFonts w:cs="Arial"/>
          <w:sz w:val="24"/>
          <w:szCs w:val="24"/>
        </w:rPr>
        <w:t>10</w:t>
      </w:r>
      <w:r w:rsidRPr="0096238C">
        <w:rPr>
          <w:rFonts w:cs="Arial"/>
          <w:sz w:val="24"/>
          <w:szCs w:val="24"/>
        </w:rPr>
        <w:t>3 000 osob na vydání.</w:t>
      </w:r>
      <w:r w:rsidRPr="0096238C">
        <w:rPr>
          <w:rFonts w:cs="Arial"/>
          <w:sz w:val="24"/>
          <w:szCs w:val="24"/>
        </w:rPr>
        <w:tab/>
      </w:r>
    </w:p>
    <w:p w:rsidR="00FF55EB" w:rsidRPr="0096238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96238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96238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Pr="0096238C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Pr="0096238C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Pr="0096238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Pr="0096238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Pr="0096238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17FEC" w:rsidRPr="0096238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96238C">
        <w:rPr>
          <w:rFonts w:cs="Arial"/>
          <w:spacing w:val="20"/>
          <w:sz w:val="18"/>
          <w:szCs w:val="24"/>
        </w:rPr>
        <w:t>D</w:t>
      </w:r>
      <w:r w:rsidR="00617FEC" w:rsidRPr="0096238C">
        <w:rPr>
          <w:rFonts w:cs="Arial"/>
          <w:spacing w:val="20"/>
          <w:sz w:val="18"/>
          <w:szCs w:val="24"/>
        </w:rPr>
        <w:t xml:space="preserve">alší informace: </w:t>
      </w:r>
      <w:r w:rsidR="00A31BA3" w:rsidRPr="0096238C">
        <w:rPr>
          <w:rFonts w:cs="Arial"/>
          <w:spacing w:val="20"/>
          <w:sz w:val="18"/>
          <w:szCs w:val="24"/>
        </w:rPr>
        <w:t>kancelář</w:t>
      </w:r>
      <w:r w:rsidR="00617FEC" w:rsidRPr="0096238C">
        <w:rPr>
          <w:rFonts w:cs="Arial"/>
          <w:spacing w:val="20"/>
          <w:sz w:val="18"/>
          <w:szCs w:val="24"/>
        </w:rPr>
        <w:t xml:space="preserve"> Unie vydavatelů, tel: 222 329 730,</w:t>
      </w:r>
    </w:p>
    <w:p w:rsidR="00617FEC" w:rsidRPr="0096238C" w:rsidRDefault="00617FEC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96238C">
        <w:rPr>
          <w:rFonts w:cs="Arial"/>
          <w:spacing w:val="20"/>
          <w:sz w:val="18"/>
          <w:szCs w:val="24"/>
        </w:rPr>
        <w:t>mail: unie@unievydavatelu.cz, http://www.unievydavatelu.cz</w:t>
      </w:r>
    </w:p>
    <w:p w:rsidR="001747A3" w:rsidRPr="0096238C" w:rsidRDefault="006527DE" w:rsidP="00426E09">
      <w:pPr>
        <w:pStyle w:val="StylStylStylStyl214bnenTun"/>
        <w:spacing w:after="60"/>
        <w:rPr>
          <w:spacing w:val="20"/>
          <w:sz w:val="24"/>
          <w:szCs w:val="24"/>
        </w:rPr>
      </w:pPr>
      <w:r w:rsidRPr="0096238C">
        <w:rPr>
          <w:b/>
          <w:sz w:val="36"/>
        </w:rPr>
        <w:tab/>
      </w:r>
      <w:r w:rsidR="00050027" w:rsidRPr="0096238C">
        <w:rPr>
          <w:b/>
          <w:sz w:val="36"/>
        </w:rPr>
        <w:t xml:space="preserve">І </w:t>
      </w:r>
      <w:r w:rsidR="00050027" w:rsidRPr="0096238C">
        <w:t>Celostátní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3"/>
      </w:tblGrid>
      <w:tr w:rsidR="001747A3" w:rsidRPr="0096238C">
        <w:trPr>
          <w:trHeight w:val="360"/>
        </w:trPr>
        <w:tc>
          <w:tcPr>
            <w:tcW w:w="9180" w:type="dxa"/>
          </w:tcPr>
          <w:tbl>
            <w:tblPr>
              <w:tblW w:w="9083" w:type="dxa"/>
              <w:jc w:val="center"/>
              <w:tblLook w:val="01E0" w:firstRow="1" w:lastRow="1" w:firstColumn="1" w:lastColumn="1" w:noHBand="0" w:noVBand="0"/>
            </w:tblPr>
            <w:tblGrid>
              <w:gridCol w:w="4077"/>
              <w:gridCol w:w="2525"/>
              <w:gridCol w:w="2481"/>
            </w:tblGrid>
            <w:tr w:rsidR="001747A3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606060"/>
                  <w:vAlign w:val="center"/>
                </w:tcPr>
                <w:p w:rsidR="001747A3" w:rsidRPr="0096238C" w:rsidRDefault="001747A3" w:rsidP="00426E09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390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366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PN</w:t>
                  </w:r>
                </w:p>
              </w:tc>
            </w:tr>
            <w:tr w:rsidR="00FD5181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FD5181" w:rsidRPr="0096238C" w:rsidRDefault="00FD5181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Blesk</w:t>
                  </w:r>
                </w:p>
              </w:tc>
              <w:tc>
                <w:tcPr>
                  <w:tcW w:w="1390" w:type="pct"/>
                  <w:vAlign w:val="center"/>
                </w:tcPr>
                <w:p w:rsidR="00FD5181" w:rsidRPr="0096238C" w:rsidRDefault="00FD5181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834 000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FD5181" w:rsidRPr="0096238C" w:rsidRDefault="00061F5E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179 163</w:t>
                  </w:r>
                </w:p>
              </w:tc>
            </w:tr>
            <w:tr w:rsidR="00FD5181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FD5181" w:rsidRPr="0096238C" w:rsidRDefault="00FD5181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MF DNES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FD5181" w:rsidRPr="0096238C" w:rsidRDefault="00FD5181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499 000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FD5181" w:rsidRPr="0096238C" w:rsidRDefault="00061F5E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109 875</w:t>
                  </w:r>
                </w:p>
              </w:tc>
            </w:tr>
            <w:tr w:rsidR="00FD5181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FD5181" w:rsidRPr="0096238C" w:rsidRDefault="00FD5181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Právo</w:t>
                  </w:r>
                </w:p>
              </w:tc>
              <w:tc>
                <w:tcPr>
                  <w:tcW w:w="1390" w:type="pct"/>
                  <w:vAlign w:val="center"/>
                </w:tcPr>
                <w:p w:rsidR="00FD5181" w:rsidRPr="0096238C" w:rsidRDefault="00FD5181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215 000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FD5181" w:rsidRPr="0096238C" w:rsidRDefault="00061F5E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64 747</w:t>
                  </w:r>
                </w:p>
              </w:tc>
            </w:tr>
            <w:tr w:rsidR="00FD5181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FD5181" w:rsidRPr="0096238C" w:rsidRDefault="00FD5181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Sport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FD5181" w:rsidRPr="0096238C" w:rsidRDefault="00FD5181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193 000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FD5181" w:rsidRPr="0096238C" w:rsidRDefault="00061F5E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28 908</w:t>
                  </w:r>
                </w:p>
              </w:tc>
            </w:tr>
            <w:tr w:rsidR="00FD5181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FD5181" w:rsidRPr="0096238C" w:rsidRDefault="00FD5181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Aha!</w:t>
                  </w:r>
                </w:p>
              </w:tc>
              <w:tc>
                <w:tcPr>
                  <w:tcW w:w="1390" w:type="pct"/>
                  <w:vAlign w:val="center"/>
                </w:tcPr>
                <w:p w:rsidR="00FD5181" w:rsidRPr="0096238C" w:rsidRDefault="00FD5181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187 000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FD5181" w:rsidRPr="0096238C" w:rsidRDefault="00061F5E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42 029</w:t>
                  </w:r>
                </w:p>
              </w:tc>
            </w:tr>
            <w:tr w:rsidR="00FD5181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FD5181" w:rsidRPr="0096238C" w:rsidRDefault="00FD5181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Lidové noviny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FD5181" w:rsidRPr="0096238C" w:rsidRDefault="00FD5181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181 000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FD5181" w:rsidRPr="0096238C" w:rsidRDefault="00061F5E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31 355</w:t>
                  </w:r>
                </w:p>
              </w:tc>
            </w:tr>
            <w:tr w:rsidR="00FD5181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FD5181" w:rsidRPr="0096238C" w:rsidRDefault="00FD5181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Hospodářské noviny</w:t>
                  </w:r>
                </w:p>
              </w:tc>
              <w:tc>
                <w:tcPr>
                  <w:tcW w:w="1390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FD5181" w:rsidRPr="0096238C" w:rsidRDefault="00FD5181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146 000</w:t>
                  </w:r>
                </w:p>
              </w:tc>
              <w:tc>
                <w:tcPr>
                  <w:tcW w:w="1366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FD5181" w:rsidRPr="0096238C" w:rsidRDefault="00061F5E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31 411</w:t>
                  </w:r>
                </w:p>
              </w:tc>
            </w:tr>
          </w:tbl>
          <w:p w:rsidR="001747A3" w:rsidRPr="0096238C" w:rsidRDefault="001747A3" w:rsidP="00426E09"/>
        </w:tc>
      </w:tr>
    </w:tbl>
    <w:p w:rsidR="001747A3" w:rsidRPr="0096238C" w:rsidRDefault="001747A3" w:rsidP="00426E09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96238C">
        <w:rPr>
          <w:b w:val="0"/>
          <w:bCs w:val="0"/>
          <w:sz w:val="20"/>
          <w:szCs w:val="20"/>
        </w:rPr>
        <w:tab/>
      </w:r>
    </w:p>
    <w:p w:rsidR="001747A3" w:rsidRPr="0096238C" w:rsidRDefault="001747A3" w:rsidP="00426E09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96238C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="00AC2CB9" w:rsidRPr="0096238C">
        <w:rPr>
          <w:b/>
          <w:sz w:val="36"/>
        </w:rPr>
        <w:t xml:space="preserve">І </w:t>
      </w:r>
      <w:r w:rsidR="00AC2CB9" w:rsidRPr="0096238C">
        <w:t>Regionální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92DD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FD5181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- MORAVSKOSLEZSKÝ KRAJ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78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- JIHOMORAVSKÝ KRAJ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67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STŘEDNÍ ČECHY + PRAŽSKÝ DENÍK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60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VÝCHODNÍ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57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ZÁPADNÍ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54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- JIHOČESKÝ KRAJ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41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262C19">
        <w:trPr>
          <w:trHeight w:val="369"/>
          <w:jc w:val="center"/>
        </w:trPr>
        <w:tc>
          <w:tcPr>
            <w:tcW w:w="4148" w:type="dxa"/>
            <w:tcBorders>
              <w:top w:val="nil"/>
            </w:tcBorders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STŘEDNÍ A VÝCHODNÍ MORAVA</w:t>
            </w:r>
          </w:p>
        </w:tc>
        <w:tc>
          <w:tcPr>
            <w:tcW w:w="2493" w:type="dxa"/>
            <w:tcBorders>
              <w:top w:val="nil"/>
            </w:tcBorders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40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</w:tcBorders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SEVERNÍ ČECHY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39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D5181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8F8F8"/>
            <w:vAlign w:val="center"/>
          </w:tcPr>
          <w:p w:rsidR="00FD5181" w:rsidRPr="0096238C" w:rsidRDefault="00FD5181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- KRAJ VYSOČINA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8F8F8"/>
            <w:vAlign w:val="center"/>
          </w:tcPr>
          <w:p w:rsidR="00FD5181" w:rsidRPr="0096238C" w:rsidRDefault="00FD5181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30</w:t>
            </w:r>
            <w:r w:rsidR="00677B88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8F8F8"/>
            <w:vAlign w:val="center"/>
          </w:tcPr>
          <w:p w:rsidR="00FD5181" w:rsidRPr="0096238C" w:rsidRDefault="00FD518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rPr>
                <w:rFonts w:cs="Arial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jc w:val="right"/>
              <w:rPr>
                <w:rFonts w:cs="Arial"/>
                <w:color w:val="000000"/>
              </w:rPr>
            </w:pP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A63736" w:rsidP="00426E09">
            <w:pPr>
              <w:rPr>
                <w:rFonts w:cs="Arial"/>
                <w:color w:val="000000"/>
              </w:rPr>
            </w:pPr>
            <w:r w:rsidRPr="0096238C">
              <w:rPr>
                <w:rFonts w:cs="Arial"/>
                <w:color w:val="000000"/>
              </w:rPr>
              <w:t>Deník ČR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FD5181" w:rsidP="00426E09">
            <w:pPr>
              <w:jc w:val="right"/>
            </w:pPr>
            <w:r w:rsidRPr="0096238C">
              <w:t>462</w:t>
            </w:r>
            <w:r w:rsidR="0019649B" w:rsidRPr="0096238C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97 393</w:t>
            </w:r>
          </w:p>
        </w:tc>
      </w:tr>
    </w:tbl>
    <w:p w:rsidR="001747A3" w:rsidRPr="0096238C" w:rsidRDefault="00493ED5" w:rsidP="00426E09">
      <w:pPr>
        <w:rPr>
          <w:rFonts w:cs="Arial"/>
        </w:rPr>
      </w:pPr>
      <w:r w:rsidRPr="0096238C">
        <w:rPr>
          <w:rFonts w:cs="Arial"/>
        </w:rPr>
        <w:t xml:space="preserve">* </w:t>
      </w:r>
      <w:r w:rsidR="00A85A0C" w:rsidRPr="0096238C">
        <w:rPr>
          <w:rFonts w:cs="Arial"/>
        </w:rPr>
        <w:t>ABC ČR zveřejňuje pouze údaje za Deník (regionální deníky VLP – SOUHRN)</w:t>
      </w:r>
    </w:p>
    <w:p w:rsidR="001747A3" w:rsidRPr="0096238C" w:rsidRDefault="001747A3" w:rsidP="00426E09"/>
    <w:p w:rsidR="001747A3" w:rsidRPr="0096238C" w:rsidRDefault="001747A3" w:rsidP="00426E09">
      <w:pPr>
        <w:pStyle w:val="StylStylStyl214b18b"/>
        <w:rPr>
          <w:b w:val="0"/>
          <w:bCs w:val="0"/>
          <w:sz w:val="28"/>
        </w:rPr>
      </w:pPr>
      <w:r w:rsidRPr="0096238C">
        <w:rPr>
          <w:rStyle w:val="StylStylStyl214bnenTunChar"/>
          <w:rFonts w:ascii="Arial" w:hAnsi="Arial"/>
          <w:sz w:val="20"/>
          <w:szCs w:val="20"/>
        </w:rPr>
        <w:tab/>
      </w:r>
      <w:r w:rsidR="00A517FC" w:rsidRPr="0096238C">
        <w:t>І</w:t>
      </w:r>
      <w:r w:rsidR="00722378" w:rsidRPr="0096238C">
        <w:t xml:space="preserve"> </w:t>
      </w:r>
      <w:r w:rsidR="00A517FC" w:rsidRPr="0096238C">
        <w:rPr>
          <w:b w:val="0"/>
          <w:sz w:val="28"/>
          <w:szCs w:val="28"/>
        </w:rPr>
        <w:t>Deníky zdarma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DA3F32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BF7698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</w:t>
            </w:r>
            <w:r w:rsidR="000571BB" w:rsidRPr="0096238C">
              <w:rPr>
                <w:rFonts w:cs="Arial"/>
                <w:b/>
                <w:color w:val="FFFFFF"/>
              </w:rPr>
              <w:t>*</w:t>
            </w:r>
          </w:p>
        </w:tc>
      </w:tr>
      <w:tr w:rsidR="00891BC0" w:rsidRPr="0096238C" w:rsidTr="004C50F3">
        <w:trPr>
          <w:trHeight w:val="369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891BC0" w:rsidRPr="0096238C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Metro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891BC0" w:rsidRPr="0096238C" w:rsidRDefault="00FD5181" w:rsidP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450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891BC0" w:rsidRPr="0096238C" w:rsidRDefault="00F123A8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277 148</w:t>
            </w:r>
          </w:p>
        </w:tc>
      </w:tr>
      <w:tr w:rsidR="004A56AF" w:rsidRPr="0096238C" w:rsidTr="004C50F3">
        <w:trPr>
          <w:trHeight w:val="369"/>
          <w:jc w:val="center"/>
        </w:trPr>
        <w:tc>
          <w:tcPr>
            <w:tcW w:w="4148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center"/>
          </w:tcPr>
          <w:p w:rsidR="004A56AF" w:rsidRPr="0096238C" w:rsidRDefault="004A56A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E15</w:t>
            </w:r>
          </w:p>
        </w:tc>
        <w:tc>
          <w:tcPr>
            <w:tcW w:w="2493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center"/>
          </w:tcPr>
          <w:p w:rsidR="004A56AF" w:rsidRPr="0096238C" w:rsidRDefault="004A56A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</w:t>
            </w:r>
            <w:r w:rsidR="00FD5181" w:rsidRPr="0096238C">
              <w:rPr>
                <w:rFonts w:cs="Arial"/>
                <w:color w:val="000000"/>
                <w:szCs w:val="16"/>
              </w:rPr>
              <w:t>7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bottom"/>
          </w:tcPr>
          <w:p w:rsidR="004A56AF" w:rsidRPr="0096238C" w:rsidRDefault="00F123A8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25 098</w:t>
            </w:r>
          </w:p>
        </w:tc>
      </w:tr>
    </w:tbl>
    <w:p w:rsidR="00DD334C" w:rsidRPr="0096238C" w:rsidRDefault="00DD334C" w:rsidP="00426E09">
      <w:r w:rsidRPr="0096238C">
        <w:t>* Ověřuje se tištěný náklad (TN)</w:t>
      </w:r>
    </w:p>
    <w:p w:rsidR="001747A3" w:rsidRPr="0096238C" w:rsidRDefault="001747A3" w:rsidP="00426E09"/>
    <w:p w:rsidR="00266793" w:rsidRPr="0096238C" w:rsidRDefault="00266793" w:rsidP="00426E09"/>
    <w:p w:rsidR="00366F47" w:rsidRPr="0096238C" w:rsidRDefault="00366F47" w:rsidP="00426E09"/>
    <w:p w:rsidR="00617DC4" w:rsidRPr="0096238C" w:rsidRDefault="00617DC4" w:rsidP="00426E09"/>
    <w:p w:rsidR="00266793" w:rsidRPr="0096238C" w:rsidRDefault="00266793" w:rsidP="00426E09"/>
    <w:p w:rsidR="00042B27" w:rsidRPr="0096238C" w:rsidRDefault="001747A3" w:rsidP="00426E09">
      <w:pPr>
        <w:pStyle w:val="StylStylStylStyl214bnenTun"/>
        <w:spacing w:after="60"/>
      </w:pPr>
      <w:r w:rsidRPr="0096238C">
        <w:rPr>
          <w:b/>
          <w:bCs/>
        </w:rPr>
        <w:tab/>
      </w:r>
      <w:r w:rsidR="00042B27" w:rsidRPr="0096238C">
        <w:rPr>
          <w:b/>
          <w:sz w:val="36"/>
        </w:rPr>
        <w:t xml:space="preserve">І </w:t>
      </w:r>
      <w:r w:rsidR="00042B27" w:rsidRPr="0096238C">
        <w:t>Celostátní suplementy</w:t>
      </w:r>
    </w:p>
    <w:p w:rsidR="006B0DBA" w:rsidRPr="0096238C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0B5FF6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VN*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magazín TV</w:t>
            </w:r>
          </w:p>
        </w:tc>
        <w:tc>
          <w:tcPr>
            <w:tcW w:w="2245" w:type="dxa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1 064 000</w:t>
            </w:r>
          </w:p>
        </w:tc>
        <w:tc>
          <w:tcPr>
            <w:tcW w:w="2431" w:type="dxa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324 582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magazín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749 000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F123A8" w:rsidP="00CB109F">
            <w:pPr>
              <w:jc w:val="right"/>
              <w:rPr>
                <w:rFonts w:cs="Arial"/>
              </w:rPr>
            </w:pPr>
            <w:r w:rsidRPr="00F123A8">
              <w:rPr>
                <w:rFonts w:cs="Arial"/>
              </w:rPr>
              <w:t>287 037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Magazín DNES + TV</w:t>
            </w:r>
          </w:p>
        </w:tc>
        <w:tc>
          <w:tcPr>
            <w:tcW w:w="2245" w:type="dxa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569 000</w:t>
            </w:r>
          </w:p>
        </w:tc>
        <w:tc>
          <w:tcPr>
            <w:tcW w:w="2431" w:type="dxa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219 992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Ona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382 000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124 662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Víkend DNES</w:t>
            </w:r>
          </w:p>
        </w:tc>
        <w:tc>
          <w:tcPr>
            <w:tcW w:w="2245" w:type="dxa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368 000</w:t>
            </w:r>
          </w:p>
        </w:tc>
        <w:tc>
          <w:tcPr>
            <w:tcW w:w="2431" w:type="dxa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136 099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Magazín Právo +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340 000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263 864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pohoda (celkem)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317 000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405AB0" w:rsidRPr="0096238C" w:rsidRDefault="00F123A8" w:rsidP="00F123A8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111 276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Aha!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309 000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89 333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Sport magazín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270 000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44 957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Doma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236 000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105 799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Pátek Lidové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214 000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58 095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víkend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190 000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109 351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Auto DNES</w:t>
            </w:r>
          </w:p>
        </w:tc>
        <w:tc>
          <w:tcPr>
            <w:tcW w:w="2245" w:type="dxa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179 000</w:t>
            </w:r>
          </w:p>
        </w:tc>
        <w:tc>
          <w:tcPr>
            <w:tcW w:w="2431" w:type="dxa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100 548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Rodina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168 000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108 779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Víkend Právo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153 000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405AB0" w:rsidRPr="0096238C" w:rsidRDefault="00CB109F" w:rsidP="00CB109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83 762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Ego! Hospodářské noviny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131 000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35 326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Dům &amp; bydlení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 xml:space="preserve">129 000 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89 707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Styl pro ženy</w:t>
            </w:r>
          </w:p>
        </w:tc>
        <w:tc>
          <w:tcPr>
            <w:tcW w:w="2245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93 000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82 759</w:t>
            </w:r>
          </w:p>
        </w:tc>
      </w:tr>
    </w:tbl>
    <w:p w:rsidR="001747A3" w:rsidRPr="0096238C" w:rsidRDefault="00B05B2E" w:rsidP="00426E09">
      <w:pPr>
        <w:spacing w:before="40"/>
        <w:rPr>
          <w:rFonts w:cs="Arial"/>
        </w:rPr>
      </w:pPr>
      <w:r w:rsidRPr="0096238C">
        <w:rPr>
          <w:rFonts w:cs="Arial"/>
        </w:rPr>
        <w:t xml:space="preserve">* ABC ČR </w:t>
      </w:r>
      <w:r w:rsidR="00AA701E" w:rsidRPr="0096238C">
        <w:rPr>
          <w:rFonts w:cs="Arial"/>
        </w:rPr>
        <w:t>poskytuje</w:t>
      </w:r>
      <w:r w:rsidRPr="0096238C">
        <w:rPr>
          <w:rFonts w:cs="Arial"/>
        </w:rPr>
        <w:t xml:space="preserve"> u suplementů pouze vkládaný náklad (VN)</w:t>
      </w:r>
    </w:p>
    <w:p w:rsidR="00B05B2E" w:rsidRPr="00F123A8" w:rsidRDefault="00B05B2E" w:rsidP="00426E09">
      <w:pPr>
        <w:rPr>
          <w:rFonts w:cs="Arial"/>
        </w:rPr>
      </w:pPr>
      <w:r w:rsidRPr="0096238C">
        <w:rPr>
          <w:rFonts w:cs="Arial"/>
        </w:rPr>
        <w:t xml:space="preserve">** nezapočten samostatně prodávaný </w:t>
      </w:r>
      <w:r w:rsidRPr="00F123A8">
        <w:rPr>
          <w:rFonts w:cs="Arial"/>
        </w:rPr>
        <w:t>TV magazín</w:t>
      </w:r>
      <w:r w:rsidR="00F123A8" w:rsidRPr="00F123A8">
        <w:rPr>
          <w:rFonts w:cs="Arial"/>
        </w:rPr>
        <w:t xml:space="preserve"> 88 157</w:t>
      </w:r>
      <w:r w:rsidRPr="00F123A8">
        <w:rPr>
          <w:rFonts w:cs="Arial"/>
        </w:rPr>
        <w:t xml:space="preserve"> (PN</w:t>
      </w:r>
      <w:r w:rsidR="00363D7E" w:rsidRPr="00F123A8">
        <w:rPr>
          <w:rFonts w:cs="Arial"/>
        </w:rPr>
        <w:t xml:space="preserve"> </w:t>
      </w:r>
      <w:r w:rsidRPr="00F123A8">
        <w:rPr>
          <w:rFonts w:cs="Arial"/>
        </w:rPr>
        <w:t>ks)</w:t>
      </w:r>
    </w:p>
    <w:p w:rsidR="00B05B2E" w:rsidRPr="0096238C" w:rsidRDefault="00B05B2E" w:rsidP="00426E09">
      <w:pPr>
        <w:rPr>
          <w:rFonts w:cs="Arial"/>
        </w:rPr>
      </w:pPr>
      <w:r w:rsidRPr="00F123A8">
        <w:rPr>
          <w:rFonts w:cs="Arial"/>
        </w:rPr>
        <w:t xml:space="preserve">*** </w:t>
      </w:r>
      <w:r w:rsidR="00745D43" w:rsidRPr="00F123A8">
        <w:rPr>
          <w:rFonts w:cs="Arial"/>
        </w:rPr>
        <w:t>ne</w:t>
      </w:r>
      <w:r w:rsidRPr="00F123A8">
        <w:rPr>
          <w:rFonts w:cs="Arial"/>
        </w:rPr>
        <w:t>započtena</w:t>
      </w:r>
      <w:r w:rsidR="00395673" w:rsidRPr="00F123A8">
        <w:rPr>
          <w:rFonts w:cs="Arial"/>
        </w:rPr>
        <w:t xml:space="preserve"> samostatně prodávaná TV pohoda </w:t>
      </w:r>
      <w:r w:rsidR="00F123A8" w:rsidRPr="00F123A8">
        <w:rPr>
          <w:rFonts w:cs="Arial"/>
        </w:rPr>
        <w:t xml:space="preserve">39 330 </w:t>
      </w:r>
      <w:r w:rsidRPr="00F123A8">
        <w:rPr>
          <w:rFonts w:cs="Arial"/>
        </w:rPr>
        <w:t>(PN ks)</w:t>
      </w:r>
    </w:p>
    <w:p w:rsidR="003F35B6" w:rsidRPr="0096238C" w:rsidRDefault="003F35B6" w:rsidP="00426E09">
      <w:pPr>
        <w:rPr>
          <w:rFonts w:cs="Arial"/>
        </w:rPr>
      </w:pPr>
    </w:p>
    <w:p w:rsidR="006230F8" w:rsidRPr="0096238C" w:rsidRDefault="001747A3" w:rsidP="00426E09">
      <w:pPr>
        <w:pStyle w:val="StylStylStylStyl214bnenTun"/>
        <w:spacing w:before="240" w:after="60"/>
      </w:pPr>
      <w:r w:rsidRPr="0096238C">
        <w:rPr>
          <w:rStyle w:val="StylStylStylStyl214bnenTunChar"/>
          <w:rFonts w:ascii="Arial" w:hAnsi="Arial"/>
        </w:rPr>
        <w:tab/>
      </w:r>
      <w:r w:rsidR="006230F8" w:rsidRPr="0096238C">
        <w:rPr>
          <w:b/>
          <w:sz w:val="36"/>
        </w:rPr>
        <w:t xml:space="preserve">І </w:t>
      </w:r>
      <w:r w:rsidR="006230F8" w:rsidRPr="0096238C">
        <w:t>Časopisy – bydlení,</w:t>
      </w:r>
    </w:p>
    <w:p w:rsidR="006230F8" w:rsidRPr="0096238C" w:rsidRDefault="006230F8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bytová kultura</w:t>
      </w:r>
    </w:p>
    <w:p w:rsidR="00E86FAB" w:rsidRPr="0096238C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Dům a zahrada</w:t>
            </w:r>
          </w:p>
        </w:tc>
        <w:tc>
          <w:tcPr>
            <w:tcW w:w="2245" w:type="dxa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108 000</w:t>
            </w:r>
          </w:p>
        </w:tc>
        <w:tc>
          <w:tcPr>
            <w:tcW w:w="2431" w:type="dxa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9 669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8 360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Bydlení</w:t>
            </w:r>
          </w:p>
        </w:tc>
        <w:tc>
          <w:tcPr>
            <w:tcW w:w="2245" w:type="dxa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84 000</w:t>
            </w:r>
          </w:p>
        </w:tc>
        <w:tc>
          <w:tcPr>
            <w:tcW w:w="2431" w:type="dxa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8 305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Marianne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14 421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Katka Náš útulný byt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55 000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13 011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Můj dům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47 000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8 881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Moderní byt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47 000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6 730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Svět koupelen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44 000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1 727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Tina Bydlíme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 xml:space="preserve">42 000 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14 247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Magazín Pěkné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36 000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7 422</w:t>
            </w:r>
          </w:p>
        </w:tc>
      </w:tr>
      <w:tr w:rsidR="00405AB0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Svět kuchyní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34 000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4 380</w:t>
            </w:r>
          </w:p>
        </w:tc>
      </w:tr>
    </w:tbl>
    <w:p w:rsidR="00FD1798" w:rsidRPr="0096238C" w:rsidRDefault="001747A3" w:rsidP="00426E09">
      <w:pPr>
        <w:pStyle w:val="StylStylStylStyl214bnenTun"/>
        <w:spacing w:before="240" w:after="60"/>
      </w:pPr>
      <w:r w:rsidRPr="0096238C">
        <w:rPr>
          <w:szCs w:val="24"/>
        </w:rPr>
        <w:tab/>
      </w:r>
      <w:r w:rsidR="00FD1798" w:rsidRPr="0096238C">
        <w:rPr>
          <w:b/>
          <w:sz w:val="36"/>
        </w:rPr>
        <w:t xml:space="preserve">І </w:t>
      </w:r>
      <w:r w:rsidR="00FD1798" w:rsidRPr="0096238C">
        <w:t>Časopisy – zahrada, hobby</w:t>
      </w:r>
    </w:p>
    <w:p w:rsidR="001747A3" w:rsidRPr="0096238C" w:rsidRDefault="001747A3" w:rsidP="00426E09">
      <w:pPr>
        <w:pStyle w:val="StylStylStyl214bnenTun"/>
        <w:rPr>
          <w:sz w:val="1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B08B5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bookmarkStart w:id="3" w:name="OLE_LINK3"/>
            <w:r w:rsidRPr="0096238C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493" w:type="dxa"/>
            <w:vAlign w:val="center"/>
          </w:tcPr>
          <w:p w:rsidR="004B08B5" w:rsidRPr="0096238C" w:rsidRDefault="00405AB0" w:rsidP="00D7750B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272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B08B5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71 715</w:t>
            </w:r>
          </w:p>
        </w:tc>
      </w:tr>
      <w:tr w:rsidR="004B08B5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96238C" w:rsidRDefault="00405AB0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131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32 667</w:t>
            </w:r>
          </w:p>
        </w:tc>
      </w:tr>
      <w:bookmarkEnd w:id="3"/>
    </w:tbl>
    <w:p w:rsidR="00C5031B" w:rsidRPr="0096238C" w:rsidRDefault="00C5031B" w:rsidP="00C5031B">
      <w:pPr>
        <w:rPr>
          <w:sz w:val="14"/>
        </w:rPr>
      </w:pPr>
    </w:p>
    <w:p w:rsidR="00984908" w:rsidRPr="0096238C" w:rsidRDefault="00E52B6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  <w:t xml:space="preserve">І </w:t>
      </w:r>
      <w:r w:rsidR="00984908" w:rsidRPr="0096238C">
        <w:t>Časopisy o vědě, technice,</w:t>
      </w:r>
    </w:p>
    <w:p w:rsidR="00984908" w:rsidRPr="0096238C" w:rsidRDefault="00984908" w:rsidP="00426E09">
      <w:pPr>
        <w:pStyle w:val="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zajímavostech a cestování</w:t>
      </w:r>
      <w:r w:rsidRPr="0096238C">
        <w:tab/>
      </w:r>
    </w:p>
    <w:p w:rsidR="00984908" w:rsidRPr="0096238C" w:rsidRDefault="00984908" w:rsidP="00426E09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915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85"/>
        <w:gridCol w:w="2515"/>
        <w:gridCol w:w="2453"/>
      </w:tblGrid>
      <w:tr w:rsidR="00E52B6B" w:rsidRPr="0096238C" w:rsidTr="00C5031B">
        <w:trPr>
          <w:trHeight w:val="352"/>
          <w:jc w:val="center"/>
        </w:trPr>
        <w:tc>
          <w:tcPr>
            <w:tcW w:w="418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rPr>
                <w:color w:val="FFFFFF"/>
              </w:rPr>
            </w:pPr>
          </w:p>
        </w:tc>
        <w:tc>
          <w:tcPr>
            <w:tcW w:w="251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53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rFonts w:cs="Arial"/>
                <w:b/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263 000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26 598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180 000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13 825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National Geographic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178 000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21 961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165 000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14 725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84 000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5 222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81 000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054376" w:rsidP="000543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9 794</w:t>
            </w:r>
          </w:p>
        </w:tc>
      </w:tr>
    </w:tbl>
    <w:p w:rsidR="00C5031B" w:rsidRPr="0096238C" w:rsidRDefault="00C5031B" w:rsidP="00C5031B">
      <w:pPr>
        <w:rPr>
          <w:sz w:val="14"/>
        </w:rPr>
      </w:pPr>
    </w:p>
    <w:p w:rsidR="00EA7252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Pr="0096238C">
        <w:rPr>
          <w:b/>
          <w:bCs/>
        </w:rPr>
        <w:tab/>
      </w:r>
      <w:r w:rsidR="00EA7252" w:rsidRPr="0096238C">
        <w:rPr>
          <w:b/>
          <w:sz w:val="36"/>
        </w:rPr>
        <w:t xml:space="preserve">І </w:t>
      </w:r>
      <w:r w:rsidR="00EA7252" w:rsidRPr="0096238C">
        <w:t>Časopisy – informační</w:t>
      </w:r>
    </w:p>
    <w:p w:rsidR="00EA7252" w:rsidRPr="0096238C" w:rsidRDefault="00EA7252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a komunikační technologie</w:t>
      </w:r>
    </w:p>
    <w:p w:rsidR="001747A3" w:rsidRPr="0096238C" w:rsidRDefault="001747A3" w:rsidP="00426E09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64AE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64AEA" w:rsidRPr="0096238C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Computer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64AEA" w:rsidRPr="0096238C" w:rsidRDefault="00B7548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</w:t>
            </w:r>
            <w:r w:rsidR="00405AB0" w:rsidRPr="0096238C">
              <w:rPr>
                <w:rFonts w:cs="Arial"/>
                <w:color w:val="000000"/>
                <w:szCs w:val="16"/>
              </w:rPr>
              <w:t>8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64AEA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10 156</w:t>
            </w:r>
          </w:p>
        </w:tc>
      </w:tr>
      <w:tr w:rsidR="00B64AE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96238C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Chip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96238C" w:rsidRDefault="00405AB0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71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15 713</w:t>
            </w:r>
          </w:p>
        </w:tc>
      </w:tr>
    </w:tbl>
    <w:p w:rsidR="00C5031B" w:rsidRPr="0096238C" w:rsidRDefault="00C5031B" w:rsidP="00C5031B">
      <w:pPr>
        <w:rPr>
          <w:sz w:val="14"/>
        </w:rPr>
      </w:pPr>
    </w:p>
    <w:p w:rsidR="00FD1398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FD1398" w:rsidRPr="0096238C">
        <w:rPr>
          <w:b/>
          <w:sz w:val="36"/>
        </w:rPr>
        <w:t xml:space="preserve">І </w:t>
      </w:r>
      <w:r w:rsidR="00FD1398" w:rsidRPr="0096238C">
        <w:t>Časopisy – péče o zdraví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211"/>
        <w:gridCol w:w="2531"/>
        <w:gridCol w:w="2468"/>
      </w:tblGrid>
      <w:tr w:rsidR="001747A3" w:rsidRPr="0096238C" w:rsidTr="00C5031B">
        <w:trPr>
          <w:trHeight w:val="352"/>
          <w:jc w:val="center"/>
        </w:trPr>
        <w:tc>
          <w:tcPr>
            <w:tcW w:w="4211" w:type="dxa"/>
            <w:shd w:val="clear" w:color="auto" w:fill="606060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531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68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531" w:type="dxa"/>
            <w:vAlign w:val="center"/>
          </w:tcPr>
          <w:p w:rsidR="00B7548F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119</w:t>
            </w:r>
            <w:r w:rsidR="00C92BBA" w:rsidRPr="0096238C">
              <w:rPr>
                <w:rFonts w:cs="Arial"/>
                <w:color w:val="000000"/>
                <w:szCs w:val="16"/>
              </w:rPr>
              <w:t> </w:t>
            </w:r>
            <w:r w:rsidR="0019649B" w:rsidRPr="0096238C"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468" w:type="dxa"/>
            <w:vAlign w:val="center"/>
          </w:tcPr>
          <w:p w:rsidR="00B7548F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26 187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shd w:val="clear" w:color="auto" w:fill="CCCCCC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Moje zdraví</w:t>
            </w:r>
          </w:p>
        </w:tc>
        <w:tc>
          <w:tcPr>
            <w:tcW w:w="2531" w:type="dxa"/>
            <w:shd w:val="clear" w:color="auto" w:fill="CCCCCC"/>
            <w:vAlign w:val="center"/>
          </w:tcPr>
          <w:p w:rsidR="00B7548F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93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shd w:val="clear" w:color="auto" w:fill="CCCCCC"/>
            <w:vAlign w:val="center"/>
          </w:tcPr>
          <w:p w:rsidR="00B7548F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29 733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53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55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5 354</w:t>
            </w:r>
          </w:p>
        </w:tc>
      </w:tr>
    </w:tbl>
    <w:p w:rsidR="00C5031B" w:rsidRPr="0096238C" w:rsidRDefault="00C5031B" w:rsidP="00C5031B">
      <w:pPr>
        <w:rPr>
          <w:sz w:val="16"/>
        </w:rPr>
      </w:pPr>
    </w:p>
    <w:p w:rsidR="00891E49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891E49" w:rsidRPr="0096238C">
        <w:rPr>
          <w:b/>
          <w:sz w:val="36"/>
        </w:rPr>
        <w:t xml:space="preserve">І </w:t>
      </w:r>
      <w:r w:rsidR="00891E49" w:rsidRPr="0096238C">
        <w:t>Časopisy – vaření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157 000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60 678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143 000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33 205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93 000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39 477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F.O.O.D.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84 000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11 215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Gurmet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73 000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19 409</w:t>
            </w:r>
          </w:p>
        </w:tc>
      </w:tr>
    </w:tbl>
    <w:p w:rsidR="00FF2760" w:rsidRPr="0096238C" w:rsidRDefault="001747A3" w:rsidP="00426E09">
      <w:pPr>
        <w:pStyle w:val="StylStylStylStyl214bnenTun"/>
        <w:spacing w:before="240" w:after="60"/>
      </w:pPr>
      <w:r w:rsidRPr="0096238C">
        <w:rPr>
          <w:bCs/>
          <w:sz w:val="12"/>
          <w:szCs w:val="12"/>
        </w:rPr>
        <w:tab/>
      </w:r>
      <w:r w:rsidR="00FF2760" w:rsidRPr="0096238C">
        <w:rPr>
          <w:b/>
          <w:sz w:val="36"/>
        </w:rPr>
        <w:t xml:space="preserve">І </w:t>
      </w:r>
      <w:r w:rsidR="00FF2760" w:rsidRPr="0096238C">
        <w:t>Časopisy pro děti a mládež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007E48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007E48" w:rsidRPr="0096238C" w:rsidRDefault="00007E48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ABC</w:t>
            </w:r>
          </w:p>
        </w:tc>
        <w:tc>
          <w:tcPr>
            <w:tcW w:w="2493" w:type="dxa"/>
            <w:vAlign w:val="center"/>
          </w:tcPr>
          <w:p w:rsidR="00007E48" w:rsidRPr="0096238C" w:rsidRDefault="00405AB0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139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007E48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20 610</w:t>
            </w:r>
          </w:p>
        </w:tc>
      </w:tr>
    </w:tbl>
    <w:p w:rsidR="00C5031B" w:rsidRPr="0096238C" w:rsidRDefault="00C5031B" w:rsidP="00C5031B"/>
    <w:p w:rsidR="00E6780F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E6780F" w:rsidRPr="0096238C">
        <w:rPr>
          <w:b/>
          <w:sz w:val="36"/>
        </w:rPr>
        <w:t xml:space="preserve">І </w:t>
      </w:r>
      <w:r w:rsidR="00E6780F" w:rsidRPr="0096238C">
        <w:t>Časopisy pro ženy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EA21C0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493" w:type="dxa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335 000</w:t>
            </w:r>
          </w:p>
        </w:tc>
        <w:tc>
          <w:tcPr>
            <w:tcW w:w="2431" w:type="dxa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86 822</w:t>
            </w:r>
          </w:p>
        </w:tc>
      </w:tr>
      <w:tr w:rsidR="00EA21C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334 000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59 873</w:t>
            </w:r>
          </w:p>
        </w:tc>
      </w:tr>
      <w:tr w:rsidR="00EA21C0" w:rsidRPr="0096238C" w:rsidTr="00EF5844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Překvapení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181 000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41 799</w:t>
            </w:r>
          </w:p>
        </w:tc>
      </w:tr>
      <w:tr w:rsidR="00EA21C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151 000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50 664</w:t>
            </w:r>
          </w:p>
        </w:tc>
      </w:tr>
      <w:tr w:rsidR="00EA21C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142 000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30 518</w:t>
            </w:r>
          </w:p>
        </w:tc>
      </w:tr>
      <w:tr w:rsidR="00EA21C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Napsáno životem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137 000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37 081</w:t>
            </w:r>
          </w:p>
        </w:tc>
      </w:tr>
      <w:tr w:rsidR="00EA21C0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Katka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124 000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19 124</w:t>
            </w:r>
          </w:p>
        </w:tc>
      </w:tr>
      <w:tr w:rsidR="00EA21C0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Aha! pro ženy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108 000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42 731</w:t>
            </w:r>
          </w:p>
        </w:tc>
      </w:tr>
      <w:tr w:rsidR="00EA21C0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Maminka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104 000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10 238</w:t>
            </w:r>
          </w:p>
        </w:tc>
      </w:tr>
      <w:tr w:rsidR="00EA21C0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Claudia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103 000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30 736</w:t>
            </w:r>
          </w:p>
        </w:tc>
      </w:tr>
      <w:tr w:rsidR="00EA21C0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80 000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19 603</w:t>
            </w:r>
          </w:p>
        </w:tc>
      </w:tr>
      <w:tr w:rsidR="00EA21C0" w:rsidRPr="0096238C" w:rsidTr="00AC4BC9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0C0C0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Můj svět</w:t>
            </w:r>
          </w:p>
        </w:tc>
        <w:tc>
          <w:tcPr>
            <w:tcW w:w="2493" w:type="dxa"/>
            <w:shd w:val="clear" w:color="auto" w:fill="C0C0C0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64 000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37 368</w:t>
            </w:r>
          </w:p>
        </w:tc>
      </w:tr>
      <w:tr w:rsidR="00EA21C0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style</w:t>
            </w:r>
          </w:p>
        </w:tc>
        <w:tc>
          <w:tcPr>
            <w:tcW w:w="2493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59 000</w:t>
            </w:r>
          </w:p>
        </w:tc>
        <w:tc>
          <w:tcPr>
            <w:tcW w:w="2431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EA21C0" w:rsidRPr="0096238C" w:rsidRDefault="001E5479" w:rsidP="001E547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13 075</w:t>
            </w:r>
          </w:p>
        </w:tc>
      </w:tr>
      <w:tr w:rsidR="00EA21C0" w:rsidRPr="0096238C" w:rsidTr="00CC2B60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6" w:space="0" w:color="808080"/>
            </w:tcBorders>
            <w:shd w:val="clear" w:color="auto" w:fill="C0C0C0"/>
            <w:vAlign w:val="center"/>
          </w:tcPr>
          <w:p w:rsidR="00EA21C0" w:rsidRPr="0096238C" w:rsidRDefault="00EA21C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Sedmička Naše životy</w:t>
            </w:r>
          </w:p>
        </w:tc>
        <w:tc>
          <w:tcPr>
            <w:tcW w:w="2493" w:type="dxa"/>
            <w:tcBorders>
              <w:bottom w:val="single" w:sz="6" w:space="0" w:color="808080"/>
            </w:tcBorders>
            <w:shd w:val="clear" w:color="auto" w:fill="C0C0C0"/>
            <w:vAlign w:val="center"/>
          </w:tcPr>
          <w:p w:rsidR="00EA21C0" w:rsidRPr="0096238C" w:rsidRDefault="00EA21C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27 000</w:t>
            </w:r>
          </w:p>
        </w:tc>
        <w:tc>
          <w:tcPr>
            <w:tcW w:w="2431" w:type="dxa"/>
            <w:tcBorders>
              <w:bottom w:val="single" w:sz="6" w:space="0" w:color="808080"/>
            </w:tcBorders>
            <w:shd w:val="clear" w:color="auto" w:fill="C0C0C0"/>
            <w:vAlign w:val="center"/>
          </w:tcPr>
          <w:p w:rsidR="00EA21C0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12 257</w:t>
            </w:r>
          </w:p>
        </w:tc>
      </w:tr>
    </w:tbl>
    <w:p w:rsidR="00C5031B" w:rsidRPr="0096238C" w:rsidRDefault="00C5031B" w:rsidP="00C5031B"/>
    <w:p w:rsidR="00510EDD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510EDD" w:rsidRPr="0096238C">
        <w:rPr>
          <w:b/>
          <w:sz w:val="36"/>
        </w:rPr>
        <w:t xml:space="preserve">І </w:t>
      </w:r>
      <w:r w:rsidR="00510EDD" w:rsidRPr="0096238C">
        <w:t>Časopisy programové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93" w:type="dxa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422 000</w:t>
            </w:r>
          </w:p>
        </w:tc>
        <w:tc>
          <w:tcPr>
            <w:tcW w:w="2431" w:type="dxa"/>
            <w:vAlign w:val="center"/>
          </w:tcPr>
          <w:p w:rsidR="00DF421A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245 826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312 000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188 397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star</w:t>
            </w:r>
          </w:p>
        </w:tc>
        <w:tc>
          <w:tcPr>
            <w:tcW w:w="2493" w:type="dxa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164 000</w:t>
            </w:r>
          </w:p>
        </w:tc>
        <w:tc>
          <w:tcPr>
            <w:tcW w:w="2431" w:type="dxa"/>
            <w:vAlign w:val="center"/>
          </w:tcPr>
          <w:p w:rsidR="00DF421A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83 762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116 000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134 035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95 000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421A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51 331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58 679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69 000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4643BC" w:rsidP="004643B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68 266</w:t>
            </w:r>
          </w:p>
        </w:tc>
      </w:tr>
    </w:tbl>
    <w:p w:rsidR="00C5031B" w:rsidRPr="0096238C" w:rsidRDefault="00C5031B" w:rsidP="00C5031B"/>
    <w:p w:rsidR="004E74BA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muže</w:t>
      </w:r>
    </w:p>
    <w:p w:rsidR="001747A3" w:rsidRPr="0096238C" w:rsidRDefault="001747A3" w:rsidP="00426E09">
      <w:pPr>
        <w:autoSpaceDE w:val="0"/>
        <w:autoSpaceDN w:val="0"/>
        <w:adjustRightInd w:val="0"/>
        <w:rPr>
          <w:bCs/>
          <w:sz w:val="12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812AF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812AF0" w:rsidP="00426E09">
            <w:r w:rsidRPr="0096238C">
              <w:t>ForMen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DF421A" w:rsidP="00426E09">
            <w:pPr>
              <w:jc w:val="right"/>
            </w:pPr>
            <w:r w:rsidRPr="0096238C">
              <w:t>44</w:t>
            </w:r>
            <w:r w:rsidR="0019649B" w:rsidRPr="0096238C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3 681</w:t>
            </w:r>
          </w:p>
        </w:tc>
      </w:tr>
    </w:tbl>
    <w:p w:rsidR="004E74BA" w:rsidRPr="0096238C" w:rsidRDefault="00C5031B" w:rsidP="00426E09">
      <w:pPr>
        <w:pStyle w:val="StylStylStylStyl214bnenTun"/>
        <w:spacing w:before="20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ženy</w:t>
      </w:r>
    </w:p>
    <w:p w:rsidR="001747A3" w:rsidRPr="0096238C" w:rsidRDefault="001747A3" w:rsidP="00426E09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231 000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37 287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205 000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26 803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Marianne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192 000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49 447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156 000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31 774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Kreativ Praktická žena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144 000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13 701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144 000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29 203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Cosmopolitan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111 000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17 738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101 000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10 471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Dieta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84 000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11 355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Joy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19 080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Harper´s Bazaar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49 000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24 213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Kondice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48 000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11 157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Marie Claire</w:t>
            </w:r>
          </w:p>
        </w:tc>
        <w:tc>
          <w:tcPr>
            <w:tcW w:w="2245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47 000</w:t>
            </w:r>
          </w:p>
        </w:tc>
        <w:tc>
          <w:tcPr>
            <w:tcW w:w="2431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DF421A" w:rsidRPr="0096238C" w:rsidRDefault="00DB3985" w:rsidP="00DB398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18 502</w:t>
            </w:r>
          </w:p>
        </w:tc>
      </w:tr>
    </w:tbl>
    <w:p w:rsidR="00C5031B" w:rsidRPr="0096238C" w:rsidRDefault="00C5031B" w:rsidP="00C5031B"/>
    <w:p w:rsidR="00993C9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993C9D" w:rsidRPr="0096238C">
        <w:rPr>
          <w:b/>
          <w:sz w:val="36"/>
        </w:rPr>
        <w:t xml:space="preserve">І </w:t>
      </w:r>
      <w:r w:rsidR="00993C9D" w:rsidRPr="0096238C">
        <w:rPr>
          <w:szCs w:val="28"/>
        </w:rPr>
        <w:t>Ekonomické časopisy</w:t>
      </w:r>
    </w:p>
    <w:p w:rsidR="001747A3" w:rsidRPr="0096238C" w:rsidRDefault="001747A3" w:rsidP="00426E09">
      <w:pPr>
        <w:pStyle w:val="StylStylStylStyl214bnenTun"/>
        <w:rPr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E174C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Forbes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253A3" w:rsidRPr="0096238C" w:rsidRDefault="00DF421A" w:rsidP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126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253A3" w:rsidRPr="0096238C" w:rsidRDefault="004A62DC" w:rsidP="004A62D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21 286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Ekonom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DF421A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52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4A62DC" w:rsidP="004A62D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10 858</w:t>
            </w:r>
          </w:p>
        </w:tc>
      </w:tr>
    </w:tbl>
    <w:p w:rsidR="00C5031B" w:rsidRPr="0096238C" w:rsidRDefault="00C5031B" w:rsidP="00C5031B"/>
    <w:p w:rsidR="00675FBA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675FBA" w:rsidRPr="0096238C">
        <w:rPr>
          <w:b/>
          <w:sz w:val="36"/>
        </w:rPr>
        <w:t xml:space="preserve">І </w:t>
      </w:r>
      <w:r w:rsidR="00675FBA" w:rsidRPr="0096238C">
        <w:t>Časopisy pro ženy</w:t>
      </w:r>
    </w:p>
    <w:p w:rsidR="00675FBA" w:rsidRPr="0096238C" w:rsidRDefault="00675FBA" w:rsidP="00426E09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96238C">
        <w:t>čtení, křížovky a soutěže</w:t>
      </w:r>
    </w:p>
    <w:p w:rsidR="001747A3" w:rsidRPr="0096238C" w:rsidRDefault="001747A3" w:rsidP="00426E09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Sedmička - Křížovky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263 000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22 849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Křížovky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186 000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34 581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Blesk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170 000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30 901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pro luštění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127 000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37 423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Aha!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119 000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29 846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Křížovkář TV magazín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109 000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21 338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Sedmička velké křížovky XXL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64 000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10 474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pro tebe Napětí</w:t>
            </w:r>
          </w:p>
        </w:tc>
        <w:tc>
          <w:tcPr>
            <w:tcW w:w="2493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56 000</w:t>
            </w:r>
          </w:p>
        </w:tc>
        <w:tc>
          <w:tcPr>
            <w:tcW w:w="2431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F421A" w:rsidRPr="0096238C" w:rsidRDefault="00066AC0" w:rsidP="00066A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13 405</w:t>
            </w:r>
          </w:p>
        </w:tc>
      </w:tr>
    </w:tbl>
    <w:p w:rsidR="00C5031B" w:rsidRPr="0096238C" w:rsidRDefault="00A46D22" w:rsidP="00C5031B">
      <w:r w:rsidRPr="0096238C">
        <w:rPr>
          <w:b/>
          <w:sz w:val="36"/>
        </w:rPr>
        <w:tab/>
      </w:r>
    </w:p>
    <w:p w:rsidR="00FF234C" w:rsidRPr="0096238C" w:rsidRDefault="00C5031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FF234C" w:rsidRPr="0096238C">
        <w:rPr>
          <w:b/>
          <w:sz w:val="36"/>
        </w:rPr>
        <w:t xml:space="preserve">І </w:t>
      </w:r>
      <w:r w:rsidR="00FF234C" w:rsidRPr="0096238C">
        <w:rPr>
          <w:szCs w:val="28"/>
        </w:rPr>
        <w:t>Motoristické časopisy</w:t>
      </w:r>
    </w:p>
    <w:p w:rsidR="001747A3" w:rsidRPr="0096238C" w:rsidRDefault="001747A3" w:rsidP="00426E09">
      <w:pPr>
        <w:pStyle w:val="StylStylStylStyl214bnenTun"/>
        <w:rPr>
          <w:sz w:val="16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Svět motorů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170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C0ED2" w:rsidRPr="0096238C" w:rsidRDefault="00B757DD" w:rsidP="00B757D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30 694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168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96238C" w:rsidRDefault="00B757DD" w:rsidP="00B757D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21 830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Auto Tip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94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96238C" w:rsidRDefault="00B757DD" w:rsidP="00B757D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15 692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Automobil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90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96238C" w:rsidRDefault="00B757DD" w:rsidP="00B757D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9 054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6A6A6"/>
            </w:tcBorders>
            <w:vAlign w:val="center"/>
          </w:tcPr>
          <w:p w:rsidR="00DC0ED2" w:rsidRPr="0096238C" w:rsidRDefault="00DC0ED2" w:rsidP="00E8093B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 xml:space="preserve">Auto Tip Klassik </w:t>
            </w:r>
          </w:p>
        </w:tc>
        <w:tc>
          <w:tcPr>
            <w:tcW w:w="2493" w:type="dxa"/>
            <w:tcBorders>
              <w:bottom w:val="single" w:sz="4" w:space="0" w:color="A6A6A6"/>
            </w:tcBorders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54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6A6A6"/>
            </w:tcBorders>
            <w:vAlign w:val="center"/>
          </w:tcPr>
          <w:p w:rsidR="00DC0ED2" w:rsidRPr="0096238C" w:rsidRDefault="00B757DD" w:rsidP="00B757D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10 461</w:t>
            </w:r>
          </w:p>
        </w:tc>
      </w:tr>
    </w:tbl>
    <w:p w:rsidR="00C5031B" w:rsidRPr="0096238C" w:rsidRDefault="00C5031B" w:rsidP="00C5031B"/>
    <w:p w:rsidR="00423B0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6D5564" w:rsidRPr="0096238C">
        <w:rPr>
          <w:szCs w:val="28"/>
        </w:rPr>
        <w:t>Společenské</w:t>
      </w:r>
      <w:r w:rsidR="00423B0D" w:rsidRPr="0096238C">
        <w:rPr>
          <w:szCs w:val="28"/>
        </w:rPr>
        <w:t xml:space="preserve"> časopisy</w:t>
      </w:r>
    </w:p>
    <w:p w:rsidR="001747A3" w:rsidRPr="0096238C" w:rsidRDefault="001747A3" w:rsidP="00426E09">
      <w:pPr>
        <w:pStyle w:val="StylStylStylStyl214bnenTun"/>
        <w:rPr>
          <w:sz w:val="16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268"/>
        <w:gridCol w:w="2416"/>
        <w:gridCol w:w="2388"/>
      </w:tblGrid>
      <w:tr w:rsidR="001747A3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16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388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416" w:type="dxa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460 000</w:t>
            </w:r>
          </w:p>
        </w:tc>
        <w:tc>
          <w:tcPr>
            <w:tcW w:w="2388" w:type="dxa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103 897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407 000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126 429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416" w:type="dxa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364 000</w:t>
            </w:r>
          </w:p>
        </w:tc>
        <w:tc>
          <w:tcPr>
            <w:tcW w:w="2388" w:type="dxa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43 634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227 000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94 924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416" w:type="dxa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217 000</w:t>
            </w:r>
          </w:p>
        </w:tc>
        <w:tc>
          <w:tcPr>
            <w:tcW w:w="2388" w:type="dxa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22 401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Sedmička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205 000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90 374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416" w:type="dxa"/>
            <w:tcBorders>
              <w:bottom w:val="nil"/>
            </w:tcBorders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167 000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66 279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Instinkt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128 000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24 639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auto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auto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118 000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auto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37 729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Sedmička Speciál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103 000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7 210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65 000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13 489</w:t>
            </w:r>
          </w:p>
        </w:tc>
      </w:tr>
      <w:tr w:rsidR="00DF421A" w:rsidRPr="0096238C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Pestrý svět Nostalgie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55 000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481A26" w:rsidP="00481A2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27 622</w:t>
            </w:r>
          </w:p>
        </w:tc>
      </w:tr>
      <w:tr w:rsidR="00DF421A" w:rsidRPr="0096238C" w:rsidTr="001E3351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Interview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F421A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46 000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F421A" w:rsidRPr="0096238C" w:rsidRDefault="009F17ED" w:rsidP="009F17E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14 131</w:t>
            </w:r>
          </w:p>
        </w:tc>
      </w:tr>
    </w:tbl>
    <w:p w:rsidR="00C5031B" w:rsidRPr="0096238C" w:rsidRDefault="00C5031B" w:rsidP="00C5031B"/>
    <w:p w:rsidR="00423B0D" w:rsidRPr="0096238C" w:rsidRDefault="005D4398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423B0D" w:rsidRPr="0096238C">
        <w:rPr>
          <w:szCs w:val="28"/>
        </w:rPr>
        <w:t>Sport</w:t>
      </w:r>
      <w:r w:rsidR="006D5564" w:rsidRPr="0096238C">
        <w:rPr>
          <w:szCs w:val="28"/>
        </w:rPr>
        <w:t>o</w:t>
      </w:r>
      <w:r w:rsidR="00423B0D" w:rsidRPr="0096238C">
        <w:rPr>
          <w:szCs w:val="28"/>
        </w:rPr>
        <w:t>vní časopisy</w:t>
      </w:r>
    </w:p>
    <w:p w:rsidR="001747A3" w:rsidRPr="0096238C" w:rsidRDefault="001747A3" w:rsidP="00426E09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9869A3" w:rsidRPr="0096238C" w:rsidTr="00C5031B">
        <w:trPr>
          <w:trHeight w:val="369"/>
          <w:jc w:val="center"/>
        </w:trPr>
        <w:tc>
          <w:tcPr>
            <w:tcW w:w="4148" w:type="dxa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Sport</w:t>
            </w:r>
          </w:p>
        </w:tc>
        <w:tc>
          <w:tcPr>
            <w:tcW w:w="2493" w:type="dxa"/>
            <w:vAlign w:val="center"/>
          </w:tcPr>
          <w:p w:rsidR="009869A3" w:rsidRPr="0096238C" w:rsidRDefault="00DF421A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128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869A3" w:rsidRPr="0096238C" w:rsidRDefault="00B2543C" w:rsidP="00B2543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17 155</w:t>
            </w:r>
          </w:p>
        </w:tc>
      </w:tr>
      <w:tr w:rsidR="009869A3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Sport Góóól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DF421A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94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B2543C" w:rsidP="00B2543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6 646</w:t>
            </w:r>
          </w:p>
        </w:tc>
      </w:tr>
    </w:tbl>
    <w:p w:rsidR="00C5031B" w:rsidRPr="0096238C" w:rsidRDefault="00C5031B" w:rsidP="00C5031B"/>
    <w:p w:rsidR="00C5031B" w:rsidRPr="0096238C" w:rsidRDefault="00C5031B" w:rsidP="00C5031B"/>
    <w:p w:rsidR="004C50F3" w:rsidRPr="0096238C" w:rsidRDefault="007E5101" w:rsidP="004C50F3">
      <w:pPr>
        <w:pStyle w:val="StylStylStylStyl214bnenTun"/>
        <w:spacing w:before="240" w:after="60"/>
      </w:pPr>
      <w:r w:rsidRPr="0096238C">
        <w:rPr>
          <w:b/>
          <w:sz w:val="36"/>
        </w:rPr>
        <w:t xml:space="preserve">                         </w:t>
      </w:r>
      <w:r w:rsidR="004C50F3" w:rsidRPr="0096238C">
        <w:rPr>
          <w:b/>
          <w:sz w:val="36"/>
        </w:rPr>
        <w:t xml:space="preserve">      І </w:t>
      </w:r>
      <w:r w:rsidRPr="0096238C">
        <w:rPr>
          <w:color w:val="auto"/>
        </w:rPr>
        <w:t>Zdarma distribuované časopisy</w:t>
      </w:r>
    </w:p>
    <w:p w:rsidR="004C50F3" w:rsidRPr="0096238C" w:rsidRDefault="004C50F3" w:rsidP="004C50F3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C50F3" w:rsidRPr="0096238C" w:rsidTr="00A143AD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4C50F3" w:rsidRPr="0096238C" w:rsidRDefault="007E5101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TN*</w:t>
            </w:r>
          </w:p>
        </w:tc>
      </w:tr>
      <w:tr w:rsidR="004C50F3" w:rsidRPr="0096238C" w:rsidTr="00A143AD">
        <w:trPr>
          <w:trHeight w:val="369"/>
          <w:jc w:val="center"/>
        </w:trPr>
        <w:tc>
          <w:tcPr>
            <w:tcW w:w="4148" w:type="dxa"/>
            <w:vAlign w:val="center"/>
          </w:tcPr>
          <w:p w:rsidR="004C50F3" w:rsidRPr="0096238C" w:rsidRDefault="004C50F3" w:rsidP="00A143AD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5plus2</w:t>
            </w:r>
          </w:p>
        </w:tc>
        <w:tc>
          <w:tcPr>
            <w:tcW w:w="2493" w:type="dxa"/>
            <w:vAlign w:val="center"/>
          </w:tcPr>
          <w:p w:rsidR="004C50F3" w:rsidRPr="0096238C" w:rsidRDefault="00DF421A" w:rsidP="00A143AD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673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C50F3" w:rsidRPr="0096238C" w:rsidRDefault="00F123A8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527 743</w:t>
            </w:r>
          </w:p>
        </w:tc>
      </w:tr>
    </w:tbl>
    <w:p w:rsidR="004C50F3" w:rsidRPr="0096238C" w:rsidRDefault="007E5101" w:rsidP="004C50F3">
      <w:r w:rsidRPr="0096238C">
        <w:t>* Ověřuje se tištěný náklad (TN)</w:t>
      </w:r>
    </w:p>
    <w:p w:rsidR="00C5031B" w:rsidRPr="0096238C" w:rsidRDefault="00C5031B" w:rsidP="00C5031B"/>
    <w:p w:rsidR="00E4092D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tab/>
      </w:r>
      <w:r w:rsidR="008D5359" w:rsidRPr="0096238C">
        <w:rPr>
          <w:b/>
          <w:sz w:val="36"/>
        </w:rPr>
        <w:tab/>
      </w:r>
      <w:r w:rsidR="00E4092D" w:rsidRPr="0096238C">
        <w:rPr>
          <w:b/>
          <w:sz w:val="36"/>
        </w:rPr>
        <w:t xml:space="preserve">І </w:t>
      </w:r>
      <w:r w:rsidR="00E4092D" w:rsidRPr="0096238C">
        <w:rPr>
          <w:szCs w:val="28"/>
        </w:rPr>
        <w:t>Zpravodajské týdeníky</w:t>
      </w:r>
    </w:p>
    <w:p w:rsidR="00E4092D" w:rsidRPr="0096238C" w:rsidRDefault="00E4092D" w:rsidP="00426E09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96238C">
        <w:rPr>
          <w:szCs w:val="28"/>
        </w:rPr>
        <w:t>celostátní</w:t>
      </w:r>
    </w:p>
    <w:p w:rsidR="00E71D70" w:rsidRPr="0096238C" w:rsidRDefault="00E71D70" w:rsidP="00426E09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001A90">
        <w:trPr>
          <w:trHeight w:val="352"/>
          <w:jc w:val="center"/>
        </w:trPr>
        <w:tc>
          <w:tcPr>
            <w:tcW w:w="4148" w:type="dxa"/>
            <w:shd w:val="clear" w:color="auto" w:fill="595959" w:themeFill="text1" w:themeFillTint="A6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2D0B5E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Reflex</w:t>
            </w:r>
          </w:p>
        </w:tc>
        <w:tc>
          <w:tcPr>
            <w:tcW w:w="2493" w:type="dxa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257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C0ED2" w:rsidRPr="0096238C" w:rsidRDefault="00B2543C" w:rsidP="00B2543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37 062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Téma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186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96238C" w:rsidRDefault="00B2543C" w:rsidP="00B2543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59 080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Respekt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175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96238C" w:rsidRDefault="00B2543C" w:rsidP="00B2543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37 291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Týdeník Květy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134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96238C" w:rsidRDefault="00B2543C" w:rsidP="00B2543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31 084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DC0ED2" w:rsidRPr="0096238C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113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DC0ED2" w:rsidRPr="0096238C" w:rsidRDefault="00B2543C" w:rsidP="00B2543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48 966</w:t>
            </w:r>
          </w:p>
        </w:tc>
      </w:tr>
    </w:tbl>
    <w:p w:rsidR="00C5031B" w:rsidRPr="0096238C" w:rsidRDefault="00C5031B" w:rsidP="00C5031B"/>
    <w:p w:rsidR="009A6207" w:rsidRPr="0096238C" w:rsidRDefault="001747A3" w:rsidP="008852AB">
      <w:pPr>
        <w:pStyle w:val="StylStylStylStyl214bnenTun"/>
        <w:spacing w:before="240" w:after="60"/>
      </w:pPr>
      <w:r w:rsidRPr="0096238C">
        <w:tab/>
      </w:r>
    </w:p>
    <w:p w:rsidR="00C5031B" w:rsidRPr="0096238C" w:rsidRDefault="00C5031B" w:rsidP="00C5031B"/>
    <w:p w:rsidR="00FD2BB6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rPr>
          <w:b/>
          <w:sz w:val="36"/>
        </w:rPr>
        <w:tab/>
      </w:r>
      <w:r w:rsidR="00FD2BB6" w:rsidRPr="0096238C">
        <w:rPr>
          <w:b/>
          <w:sz w:val="36"/>
        </w:rPr>
        <w:t xml:space="preserve">І </w:t>
      </w:r>
      <w:r w:rsidR="00FD2BB6" w:rsidRPr="0096238C">
        <w:rPr>
          <w:szCs w:val="28"/>
        </w:rPr>
        <w:t>Inzertní sítě</w:t>
      </w: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7798"/>
        <w:gridCol w:w="1274"/>
      </w:tblGrid>
      <w:tr w:rsidR="00001A90" w:rsidRPr="0096238C" w:rsidTr="00001A90">
        <w:trPr>
          <w:trHeight w:val="352"/>
          <w:jc w:val="center"/>
        </w:trPr>
        <w:tc>
          <w:tcPr>
            <w:tcW w:w="7798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1274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jc w:val="right"/>
              <w:rPr>
                <w:rFonts w:cs="Arial"/>
                <w:b/>
                <w:color w:val="000000"/>
                <w:szCs w:val="16"/>
              </w:rPr>
            </w:pPr>
            <w:r w:rsidRPr="0096238C">
              <w:rPr>
                <w:rFonts w:cs="Arial"/>
                <w:b/>
                <w:color w:val="FFFFFF" w:themeColor="background1"/>
                <w:szCs w:val="16"/>
              </w:rPr>
              <w:t>Čtenost</w:t>
            </w:r>
          </w:p>
        </w:tc>
      </w:tr>
      <w:bookmarkEnd w:id="1"/>
      <w:bookmarkEnd w:id="2"/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MEDIÁLNÍ SKUPINA MAFRA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3 406 000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MEDIÁLNÍ SKUPINA CZECH NEWS CENTER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3 342 000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MEDIÁLNÍ SKUPINA VLTAVA LABE MEDIA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2 469 000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QUATRO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1 669 000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5177EE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TARIF EXTRA S</w:t>
            </w:r>
            <w:r w:rsidR="00DA3002" w:rsidRPr="0096238C">
              <w:rPr>
                <w:rFonts w:cs="Arial"/>
                <w:color w:val="000000"/>
                <w:szCs w:val="16"/>
              </w:rPr>
              <w:t>-LINE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1 538 000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5177EE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TARIF BIG HIT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5177EE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1 517</w:t>
            </w:r>
            <w:r w:rsidR="00DA3002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5177EE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5177EE" w:rsidRPr="0096238C" w:rsidRDefault="005177EE" w:rsidP="005627C7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TARIF EXTRA A</w:t>
            </w:r>
            <w:r w:rsidRPr="0096238C">
              <w:rPr>
                <w:rFonts w:cs="Arial"/>
                <w:color w:val="000000"/>
                <w:szCs w:val="16"/>
              </w:rPr>
              <w:t>-LINE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5177EE" w:rsidRPr="0096238C" w:rsidRDefault="005177EE" w:rsidP="005627C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1 500</w:t>
            </w:r>
            <w:r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ULTRA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1 492 000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1 356 000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BIG GOAL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1 264 000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QUATRO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1 226 000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S-LINE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1 152 000</w:t>
            </w:r>
          </w:p>
        </w:tc>
      </w:tr>
      <w:tr w:rsidR="00DA3002" w:rsidRPr="0096238C" w:rsidTr="00267EEC">
        <w:trPr>
          <w:trHeight w:val="261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A-LINE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1 095 000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PREMIUM 4KOMBI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1 026 000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1 016 000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XXL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1 013 000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TOP 6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1 007 000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TOP 5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997 000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BE  FEMME FATALE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950 000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TOP 4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929 000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TOP REGION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905 000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TOP KOMBI MAGAZÍN + ONA DNES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903 000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MF DNES MAGAZÍNY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881 000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PREMIUM 3KOMBI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874 000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TOP KOMBI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747 000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MAGAZÍN DNES + ONA DNES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734 000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BE RETRO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667 000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BE TV KOMBI MAX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645 000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TOP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631 000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MEN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597 000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BE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557 000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RF HOBBY SMART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541 000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BE MIX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526 000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LIFESTYLE 6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486 000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 TOTAL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471 000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ČESKÁ REPUBLIKA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462 000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LIFESTYLE 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460 000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WEEKLY LINE PLUS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457 000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MF DNES TÉMATICKÉ MAGAZÍNY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441 000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MF DNES TÉMATICKÉ MAGAZÍNY 2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424 000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MEDIÁLNÍ SKUPINA ECONOMIA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396 000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LIFESTYLE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355 000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WEEKLY LINE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348 000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LIFESTYLE 2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321 000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LIFESTYLE 4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321 000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WOMEN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315 000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WOMEN PLUS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269 000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EXTRA HEALTH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262 000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ČECHY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249 000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BE TV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238 000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TARIF EXPERT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220 000</w:t>
            </w:r>
          </w:p>
        </w:tc>
      </w:tr>
      <w:tr w:rsidR="00DA300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DENÍK MORAVA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214 000</w:t>
            </w:r>
          </w:p>
        </w:tc>
      </w:tr>
      <w:tr w:rsidR="00DA300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A3002" w:rsidRPr="0096238C" w:rsidRDefault="00DA300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BURDA LIFESTYLE 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A3002" w:rsidRPr="0096238C" w:rsidRDefault="00DA3002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47 000</w:t>
            </w:r>
          </w:p>
        </w:tc>
      </w:tr>
    </w:tbl>
    <w:p w:rsidR="0042242B" w:rsidRPr="0096238C" w:rsidRDefault="003F35B6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</w:rPr>
      </w:pPr>
      <w:r w:rsidRPr="0096238C">
        <w:rPr>
          <w:spacing w:val="0"/>
          <w:position w:val="0"/>
          <w:sz w:val="24"/>
          <w:szCs w:val="24"/>
        </w:rPr>
        <w:tab/>
      </w:r>
      <w:r w:rsidR="0042242B" w:rsidRPr="0096238C">
        <w:rPr>
          <w:spacing w:val="0"/>
          <w:position w:val="0"/>
          <w:sz w:val="24"/>
          <w:szCs w:val="24"/>
        </w:rPr>
        <w:t>Čtenost</w:t>
      </w:r>
      <w:r w:rsidR="0042242B" w:rsidRPr="0096238C">
        <w:rPr>
          <w:spacing w:val="0"/>
          <w:position w:val="0"/>
          <w:sz w:val="20"/>
          <w:szCs w:val="20"/>
        </w:rPr>
        <w:t xml:space="preserve"> = čtenost na vydání</w:t>
      </w:r>
      <w:r w:rsidR="00591EC0" w:rsidRPr="0096238C">
        <w:rPr>
          <w:spacing w:val="0"/>
          <w:position w:val="0"/>
          <w:sz w:val="20"/>
          <w:szCs w:val="20"/>
        </w:rPr>
        <w:t xml:space="preserve"> </w:t>
      </w:r>
    </w:p>
    <w:p w:rsidR="0042242B" w:rsidRPr="0096238C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PN </w:t>
      </w:r>
      <w:r w:rsidRPr="0096238C">
        <w:rPr>
          <w:spacing w:val="0"/>
          <w:position w:val="0"/>
          <w:sz w:val="20"/>
          <w:szCs w:val="20"/>
        </w:rPr>
        <w:t>= průměrný prodaný náklad v kusech</w:t>
      </w:r>
    </w:p>
    <w:p w:rsidR="00BF7698" w:rsidRPr="0096238C" w:rsidRDefault="00BF7698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VN </w:t>
      </w:r>
      <w:r w:rsidRPr="0096238C">
        <w:rPr>
          <w:spacing w:val="0"/>
          <w:position w:val="0"/>
          <w:sz w:val="20"/>
          <w:szCs w:val="20"/>
        </w:rPr>
        <w:t>= průměrný vkládaný náklad</w:t>
      </w:r>
      <w:r w:rsidR="008A1C2B" w:rsidRPr="0096238C">
        <w:rPr>
          <w:spacing w:val="0"/>
          <w:position w:val="0"/>
          <w:sz w:val="20"/>
          <w:szCs w:val="20"/>
        </w:rPr>
        <w:t xml:space="preserve"> v kusech</w:t>
      </w:r>
    </w:p>
    <w:p w:rsidR="00FB7A7F" w:rsidRPr="0096238C" w:rsidRDefault="00FB7A7F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TN </w:t>
      </w:r>
      <w:r w:rsidRPr="0096238C">
        <w:rPr>
          <w:spacing w:val="0"/>
          <w:position w:val="0"/>
          <w:sz w:val="20"/>
          <w:szCs w:val="20"/>
        </w:rPr>
        <w:t>= průměrný tištěný náklad</w:t>
      </w:r>
      <w:r w:rsidR="0066107E" w:rsidRPr="0096238C">
        <w:rPr>
          <w:spacing w:val="0"/>
          <w:position w:val="0"/>
          <w:sz w:val="20"/>
          <w:szCs w:val="20"/>
        </w:rPr>
        <w:t xml:space="preserve"> </w:t>
      </w:r>
      <w:r w:rsidR="008A1C2B" w:rsidRPr="0096238C">
        <w:rPr>
          <w:spacing w:val="0"/>
          <w:position w:val="0"/>
          <w:sz w:val="20"/>
          <w:szCs w:val="20"/>
        </w:rPr>
        <w:t>v kusech</w:t>
      </w:r>
    </w:p>
    <w:p w:rsidR="00FB7A7F" w:rsidRPr="00BA2752" w:rsidRDefault="00BA2752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0"/>
          <w:szCs w:val="20"/>
        </w:rPr>
        <w:tab/>
        <w:t xml:space="preserve">Všechny náklady jsou uváděny </w:t>
      </w:r>
      <w:r w:rsidR="00FB7A7F" w:rsidRPr="0096238C">
        <w:rPr>
          <w:spacing w:val="0"/>
          <w:position w:val="0"/>
          <w:sz w:val="20"/>
          <w:szCs w:val="20"/>
        </w:rPr>
        <w:t xml:space="preserve">za </w:t>
      </w:r>
      <w:r w:rsidR="006F2A8B" w:rsidRPr="0096238C">
        <w:rPr>
          <w:spacing w:val="0"/>
          <w:position w:val="0"/>
          <w:sz w:val="20"/>
          <w:szCs w:val="20"/>
        </w:rPr>
        <w:t>červenec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871540" w:rsidRPr="0096238C">
        <w:rPr>
          <w:spacing w:val="0"/>
          <w:position w:val="0"/>
          <w:sz w:val="20"/>
          <w:szCs w:val="20"/>
        </w:rPr>
        <w:t>-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6F2A8B" w:rsidRPr="0096238C">
        <w:rPr>
          <w:spacing w:val="0"/>
          <w:position w:val="0"/>
          <w:sz w:val="20"/>
          <w:szCs w:val="20"/>
        </w:rPr>
        <w:t>prosinec</w:t>
      </w:r>
      <w:r w:rsidR="00FB7A7F" w:rsidRPr="0096238C">
        <w:rPr>
          <w:spacing w:val="0"/>
          <w:position w:val="0"/>
          <w:sz w:val="20"/>
          <w:szCs w:val="20"/>
        </w:rPr>
        <w:t xml:space="preserve"> 201</w:t>
      </w:r>
      <w:r w:rsidR="00127E75" w:rsidRPr="0096238C">
        <w:rPr>
          <w:spacing w:val="0"/>
          <w:position w:val="0"/>
          <w:sz w:val="20"/>
          <w:szCs w:val="20"/>
        </w:rPr>
        <w:t>9</w:t>
      </w:r>
      <w:r w:rsidR="00871540" w:rsidRPr="0096238C">
        <w:rPr>
          <w:spacing w:val="0"/>
          <w:position w:val="0"/>
          <w:sz w:val="20"/>
          <w:szCs w:val="20"/>
        </w:rPr>
        <w:t xml:space="preserve"> </w:t>
      </w:r>
      <w:r w:rsidR="00BF16CA" w:rsidRPr="0096238C">
        <w:rPr>
          <w:spacing w:val="0"/>
          <w:position w:val="0"/>
          <w:sz w:val="20"/>
          <w:szCs w:val="20"/>
        </w:rPr>
        <w:t xml:space="preserve">a </w:t>
      </w:r>
      <w:r w:rsidR="00FB7A7F" w:rsidRPr="0096238C">
        <w:rPr>
          <w:spacing w:val="0"/>
          <w:position w:val="0"/>
          <w:sz w:val="20"/>
          <w:szCs w:val="20"/>
        </w:rPr>
        <w:t>ověřov</w:t>
      </w:r>
      <w:r w:rsidR="00DC7382" w:rsidRPr="0096238C">
        <w:rPr>
          <w:spacing w:val="0"/>
          <w:position w:val="0"/>
          <w:sz w:val="20"/>
          <w:szCs w:val="20"/>
        </w:rPr>
        <w:t>á</w:t>
      </w:r>
      <w:r w:rsidR="00FB7A7F" w:rsidRPr="0096238C">
        <w:rPr>
          <w:spacing w:val="0"/>
          <w:position w:val="0"/>
          <w:sz w:val="20"/>
          <w:szCs w:val="20"/>
        </w:rPr>
        <w:t>n</w:t>
      </w:r>
      <w:r w:rsidR="00BF16CA" w:rsidRPr="0096238C">
        <w:rPr>
          <w:spacing w:val="0"/>
          <w:position w:val="0"/>
          <w:sz w:val="20"/>
          <w:szCs w:val="20"/>
        </w:rPr>
        <w:t>y</w:t>
      </w:r>
      <w:r w:rsidR="00FB7A7F" w:rsidRPr="0096238C">
        <w:rPr>
          <w:spacing w:val="0"/>
          <w:position w:val="0"/>
          <w:sz w:val="20"/>
          <w:szCs w:val="20"/>
        </w:rPr>
        <w:t xml:space="preserve"> ABC ČR (totožné s obdobím sběru dat MEDIA PROJEKTu)</w:t>
      </w:r>
    </w:p>
    <w:p w:rsidR="0042242B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0"/>
          <w:szCs w:val="20"/>
        </w:rPr>
      </w:pPr>
      <w:r w:rsidRPr="00046491">
        <w:rPr>
          <w:spacing w:val="0"/>
          <w:position w:val="0"/>
          <w:sz w:val="24"/>
          <w:szCs w:val="24"/>
        </w:rPr>
        <w:tab/>
      </w:r>
    </w:p>
    <w:sectPr w:rsidR="0042242B" w:rsidSect="0068209B">
      <w:type w:val="continuous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607" w:rsidRDefault="002A7607">
      <w:r>
        <w:separator/>
      </w:r>
    </w:p>
  </w:endnote>
  <w:endnote w:type="continuationSeparator" w:id="0">
    <w:p w:rsidR="002A7607" w:rsidRDefault="002A7607">
      <w:r>
        <w:continuationSeparator/>
      </w:r>
    </w:p>
  </w:endnote>
  <w:endnote w:type="continuationNotice" w:id="1">
    <w:p w:rsidR="002A7607" w:rsidRDefault="002A76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D8AC3CE-3C4D-4C79-9414-CC12EF61BDF4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10B17AA6-BC15-48E1-B56D-7B9F9269D8A6}"/>
    <w:embedBold r:id="rId3" w:fontKey="{184D6E61-52A3-41D9-98A4-73A0F76FC4B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10E332A5-BC4A-4D3A-903B-9D75B28AF6DE}"/>
    <w:embedBold r:id="rId5" w:fontKey="{352B4D8A-D740-45D1-8AAC-364F08B2AEC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6F970844-BE61-4473-8378-8725CF0AE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758" w:rsidRPr="00871A71" w:rsidRDefault="009A1758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>1. 7. 2019 – 17. 12. 2019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6D11AF">
      <w:rPr>
        <w:rFonts w:cs="Arial"/>
        <w:b/>
        <w:noProof/>
        <w:color w:val="DDDDDD"/>
        <w:sz w:val="24"/>
      </w:rPr>
      <w:t>10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607" w:rsidRDefault="002A7607">
      <w:r>
        <w:separator/>
      </w:r>
    </w:p>
  </w:footnote>
  <w:footnote w:type="continuationSeparator" w:id="0">
    <w:p w:rsidR="002A7607" w:rsidRDefault="002A7607">
      <w:r>
        <w:continuationSeparator/>
      </w:r>
    </w:p>
  </w:footnote>
  <w:footnote w:type="continuationNotice" w:id="1">
    <w:p w:rsidR="002A7607" w:rsidRDefault="002A76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758" w:rsidRDefault="009A1758">
    <w:pPr>
      <w:pStyle w:val="Zhlav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1"/>
  <w:hyphenationZone w:val="142"/>
  <w:doNotHyphenateCaps/>
  <w:noPunctuationKerning/>
  <w:characterSpacingControl w:val="doNotCompress"/>
  <w:savePreviewPicture/>
  <w:hdrShapeDefaults>
    <o:shapedefaults v:ext="edit" spidmax="2049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A3"/>
    <w:rsid w:val="0000075E"/>
    <w:rsid w:val="00001386"/>
    <w:rsid w:val="000017C8"/>
    <w:rsid w:val="00001A90"/>
    <w:rsid w:val="00002611"/>
    <w:rsid w:val="00002BE1"/>
    <w:rsid w:val="00003133"/>
    <w:rsid w:val="0000377D"/>
    <w:rsid w:val="000065EB"/>
    <w:rsid w:val="00007E48"/>
    <w:rsid w:val="0001122D"/>
    <w:rsid w:val="0001152B"/>
    <w:rsid w:val="00013D4E"/>
    <w:rsid w:val="0001400D"/>
    <w:rsid w:val="000143C7"/>
    <w:rsid w:val="00014D34"/>
    <w:rsid w:val="0001643C"/>
    <w:rsid w:val="000165F7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516"/>
    <w:rsid w:val="00025716"/>
    <w:rsid w:val="00031E88"/>
    <w:rsid w:val="000327DB"/>
    <w:rsid w:val="00032899"/>
    <w:rsid w:val="000335B7"/>
    <w:rsid w:val="00033E45"/>
    <w:rsid w:val="00034A19"/>
    <w:rsid w:val="00034DC3"/>
    <w:rsid w:val="0003569A"/>
    <w:rsid w:val="000356A3"/>
    <w:rsid w:val="000362B9"/>
    <w:rsid w:val="0003659F"/>
    <w:rsid w:val="000368D4"/>
    <w:rsid w:val="00036952"/>
    <w:rsid w:val="00037C64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6491"/>
    <w:rsid w:val="0004784B"/>
    <w:rsid w:val="00050027"/>
    <w:rsid w:val="0005068D"/>
    <w:rsid w:val="000508B3"/>
    <w:rsid w:val="00051B06"/>
    <w:rsid w:val="00053458"/>
    <w:rsid w:val="00053B54"/>
    <w:rsid w:val="00054376"/>
    <w:rsid w:val="00054ADC"/>
    <w:rsid w:val="0005549D"/>
    <w:rsid w:val="0005593D"/>
    <w:rsid w:val="00056F27"/>
    <w:rsid w:val="000571BB"/>
    <w:rsid w:val="00060949"/>
    <w:rsid w:val="00060B1D"/>
    <w:rsid w:val="00060E35"/>
    <w:rsid w:val="00061105"/>
    <w:rsid w:val="00061671"/>
    <w:rsid w:val="000617A4"/>
    <w:rsid w:val="000617D8"/>
    <w:rsid w:val="000617F2"/>
    <w:rsid w:val="00061F5E"/>
    <w:rsid w:val="0006207B"/>
    <w:rsid w:val="000620FC"/>
    <w:rsid w:val="00062B3A"/>
    <w:rsid w:val="00062BB9"/>
    <w:rsid w:val="00062C94"/>
    <w:rsid w:val="00063E9F"/>
    <w:rsid w:val="00064F40"/>
    <w:rsid w:val="0006512A"/>
    <w:rsid w:val="000655AC"/>
    <w:rsid w:val="00066AC0"/>
    <w:rsid w:val="00067D44"/>
    <w:rsid w:val="00067D7A"/>
    <w:rsid w:val="00071397"/>
    <w:rsid w:val="00072D61"/>
    <w:rsid w:val="000736F3"/>
    <w:rsid w:val="00074021"/>
    <w:rsid w:val="00074195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317D"/>
    <w:rsid w:val="00083B64"/>
    <w:rsid w:val="00085079"/>
    <w:rsid w:val="00086760"/>
    <w:rsid w:val="000868A3"/>
    <w:rsid w:val="00086D55"/>
    <w:rsid w:val="00087386"/>
    <w:rsid w:val="00087433"/>
    <w:rsid w:val="00087D9E"/>
    <w:rsid w:val="00091D39"/>
    <w:rsid w:val="00091F7E"/>
    <w:rsid w:val="00092245"/>
    <w:rsid w:val="000934EB"/>
    <w:rsid w:val="00094CD7"/>
    <w:rsid w:val="000953DC"/>
    <w:rsid w:val="000966C9"/>
    <w:rsid w:val="00097852"/>
    <w:rsid w:val="000A0AEC"/>
    <w:rsid w:val="000A13ED"/>
    <w:rsid w:val="000A199B"/>
    <w:rsid w:val="000A335F"/>
    <w:rsid w:val="000A3A41"/>
    <w:rsid w:val="000A5472"/>
    <w:rsid w:val="000A567F"/>
    <w:rsid w:val="000A7596"/>
    <w:rsid w:val="000A7CD2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B60"/>
    <w:rsid w:val="000C04D2"/>
    <w:rsid w:val="000C1518"/>
    <w:rsid w:val="000C1F57"/>
    <w:rsid w:val="000C2F78"/>
    <w:rsid w:val="000C39B4"/>
    <w:rsid w:val="000C46E7"/>
    <w:rsid w:val="000C4CA2"/>
    <w:rsid w:val="000C53F3"/>
    <w:rsid w:val="000C5F2B"/>
    <w:rsid w:val="000C6064"/>
    <w:rsid w:val="000C6AF0"/>
    <w:rsid w:val="000D0395"/>
    <w:rsid w:val="000D07D1"/>
    <w:rsid w:val="000D0A26"/>
    <w:rsid w:val="000D0DBF"/>
    <w:rsid w:val="000D1466"/>
    <w:rsid w:val="000D2714"/>
    <w:rsid w:val="000D3200"/>
    <w:rsid w:val="000D333B"/>
    <w:rsid w:val="000D39C6"/>
    <w:rsid w:val="000D4BC1"/>
    <w:rsid w:val="000D4DAD"/>
    <w:rsid w:val="000D547A"/>
    <w:rsid w:val="000D5542"/>
    <w:rsid w:val="000D57E0"/>
    <w:rsid w:val="000D6043"/>
    <w:rsid w:val="000D6816"/>
    <w:rsid w:val="000D7D4D"/>
    <w:rsid w:val="000E286D"/>
    <w:rsid w:val="000E446B"/>
    <w:rsid w:val="000E4DC2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4A9C"/>
    <w:rsid w:val="000F4AD2"/>
    <w:rsid w:val="000F5035"/>
    <w:rsid w:val="000F59DB"/>
    <w:rsid w:val="000F62DE"/>
    <w:rsid w:val="000F7C15"/>
    <w:rsid w:val="00100441"/>
    <w:rsid w:val="00100950"/>
    <w:rsid w:val="00100DCD"/>
    <w:rsid w:val="00101339"/>
    <w:rsid w:val="00101E4F"/>
    <w:rsid w:val="00105BA0"/>
    <w:rsid w:val="00107D78"/>
    <w:rsid w:val="00110770"/>
    <w:rsid w:val="00110B99"/>
    <w:rsid w:val="00110C44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A63"/>
    <w:rsid w:val="00123151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76"/>
    <w:rsid w:val="00132421"/>
    <w:rsid w:val="0013243A"/>
    <w:rsid w:val="00132706"/>
    <w:rsid w:val="00134179"/>
    <w:rsid w:val="001353EB"/>
    <w:rsid w:val="001364ED"/>
    <w:rsid w:val="00136F67"/>
    <w:rsid w:val="001371A9"/>
    <w:rsid w:val="001375F2"/>
    <w:rsid w:val="00140441"/>
    <w:rsid w:val="00140AE2"/>
    <w:rsid w:val="0014193A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1048"/>
    <w:rsid w:val="00152A7B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FF5"/>
    <w:rsid w:val="00171375"/>
    <w:rsid w:val="001747A3"/>
    <w:rsid w:val="00174FD0"/>
    <w:rsid w:val="0017636C"/>
    <w:rsid w:val="0017730B"/>
    <w:rsid w:val="00181002"/>
    <w:rsid w:val="0018185E"/>
    <w:rsid w:val="00181FF8"/>
    <w:rsid w:val="00182A29"/>
    <w:rsid w:val="001833C8"/>
    <w:rsid w:val="00183537"/>
    <w:rsid w:val="0018523A"/>
    <w:rsid w:val="00185646"/>
    <w:rsid w:val="00185714"/>
    <w:rsid w:val="00185C5C"/>
    <w:rsid w:val="00185FD1"/>
    <w:rsid w:val="00186901"/>
    <w:rsid w:val="00187A9F"/>
    <w:rsid w:val="00190A0B"/>
    <w:rsid w:val="0019179C"/>
    <w:rsid w:val="00191DFC"/>
    <w:rsid w:val="001923A0"/>
    <w:rsid w:val="001939BF"/>
    <w:rsid w:val="00194E90"/>
    <w:rsid w:val="001953C3"/>
    <w:rsid w:val="001963F9"/>
    <w:rsid w:val="0019649B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D37"/>
    <w:rsid w:val="001A6F30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B83"/>
    <w:rsid w:val="001B3E6C"/>
    <w:rsid w:val="001B412D"/>
    <w:rsid w:val="001B769A"/>
    <w:rsid w:val="001C075D"/>
    <w:rsid w:val="001C0CB4"/>
    <w:rsid w:val="001C0DAB"/>
    <w:rsid w:val="001C15F2"/>
    <w:rsid w:val="001C435F"/>
    <w:rsid w:val="001C5D92"/>
    <w:rsid w:val="001C61A0"/>
    <w:rsid w:val="001C6344"/>
    <w:rsid w:val="001C742B"/>
    <w:rsid w:val="001C7D5C"/>
    <w:rsid w:val="001D0167"/>
    <w:rsid w:val="001D247C"/>
    <w:rsid w:val="001D2690"/>
    <w:rsid w:val="001D2A3C"/>
    <w:rsid w:val="001D2CC0"/>
    <w:rsid w:val="001D3588"/>
    <w:rsid w:val="001D3AC6"/>
    <w:rsid w:val="001D5C3A"/>
    <w:rsid w:val="001D6D92"/>
    <w:rsid w:val="001E0E05"/>
    <w:rsid w:val="001E16CD"/>
    <w:rsid w:val="001E1780"/>
    <w:rsid w:val="001E1B76"/>
    <w:rsid w:val="001E230F"/>
    <w:rsid w:val="001E3351"/>
    <w:rsid w:val="001E4855"/>
    <w:rsid w:val="001E5479"/>
    <w:rsid w:val="001E5746"/>
    <w:rsid w:val="001F048C"/>
    <w:rsid w:val="001F10A0"/>
    <w:rsid w:val="001F1140"/>
    <w:rsid w:val="001F238E"/>
    <w:rsid w:val="001F40BD"/>
    <w:rsid w:val="001F410B"/>
    <w:rsid w:val="001F4268"/>
    <w:rsid w:val="001F4435"/>
    <w:rsid w:val="001F602F"/>
    <w:rsid w:val="001F63B6"/>
    <w:rsid w:val="001F645D"/>
    <w:rsid w:val="001F6581"/>
    <w:rsid w:val="001F680C"/>
    <w:rsid w:val="001F6C63"/>
    <w:rsid w:val="001F7348"/>
    <w:rsid w:val="001F73FD"/>
    <w:rsid w:val="00200422"/>
    <w:rsid w:val="0020167B"/>
    <w:rsid w:val="0020177E"/>
    <w:rsid w:val="00201F12"/>
    <w:rsid w:val="002020FA"/>
    <w:rsid w:val="00202383"/>
    <w:rsid w:val="00202449"/>
    <w:rsid w:val="00203924"/>
    <w:rsid w:val="00204556"/>
    <w:rsid w:val="0020608E"/>
    <w:rsid w:val="002063E0"/>
    <w:rsid w:val="002067E7"/>
    <w:rsid w:val="002068C2"/>
    <w:rsid w:val="00206B56"/>
    <w:rsid w:val="00207961"/>
    <w:rsid w:val="00207B44"/>
    <w:rsid w:val="002100CE"/>
    <w:rsid w:val="00210A76"/>
    <w:rsid w:val="00210D48"/>
    <w:rsid w:val="00210D89"/>
    <w:rsid w:val="0021136E"/>
    <w:rsid w:val="00211526"/>
    <w:rsid w:val="00211B1F"/>
    <w:rsid w:val="00211FA1"/>
    <w:rsid w:val="002124EF"/>
    <w:rsid w:val="00212C8D"/>
    <w:rsid w:val="00212FAB"/>
    <w:rsid w:val="00214D0B"/>
    <w:rsid w:val="0021518C"/>
    <w:rsid w:val="002164AC"/>
    <w:rsid w:val="002165AD"/>
    <w:rsid w:val="00216901"/>
    <w:rsid w:val="00216CC8"/>
    <w:rsid w:val="002172AE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70F2"/>
    <w:rsid w:val="00247DD1"/>
    <w:rsid w:val="00250371"/>
    <w:rsid w:val="00250E2A"/>
    <w:rsid w:val="00252DA9"/>
    <w:rsid w:val="002549AF"/>
    <w:rsid w:val="00254D92"/>
    <w:rsid w:val="002574C5"/>
    <w:rsid w:val="002577C5"/>
    <w:rsid w:val="00261451"/>
    <w:rsid w:val="00262582"/>
    <w:rsid w:val="00262C19"/>
    <w:rsid w:val="00263B94"/>
    <w:rsid w:val="002641D4"/>
    <w:rsid w:val="00264931"/>
    <w:rsid w:val="00265317"/>
    <w:rsid w:val="0026556A"/>
    <w:rsid w:val="00266793"/>
    <w:rsid w:val="002667AF"/>
    <w:rsid w:val="00266EDA"/>
    <w:rsid w:val="00267A15"/>
    <w:rsid w:val="00267EEC"/>
    <w:rsid w:val="002712DB"/>
    <w:rsid w:val="00271A67"/>
    <w:rsid w:val="00272884"/>
    <w:rsid w:val="002735DD"/>
    <w:rsid w:val="00273FFC"/>
    <w:rsid w:val="002754FF"/>
    <w:rsid w:val="00275ADE"/>
    <w:rsid w:val="0027642E"/>
    <w:rsid w:val="002801EB"/>
    <w:rsid w:val="00280486"/>
    <w:rsid w:val="0028273D"/>
    <w:rsid w:val="00283884"/>
    <w:rsid w:val="002843DF"/>
    <w:rsid w:val="002854CA"/>
    <w:rsid w:val="00290661"/>
    <w:rsid w:val="00290B4B"/>
    <w:rsid w:val="00290CE4"/>
    <w:rsid w:val="00290F7C"/>
    <w:rsid w:val="002921C6"/>
    <w:rsid w:val="00292248"/>
    <w:rsid w:val="00292BEA"/>
    <w:rsid w:val="0029461D"/>
    <w:rsid w:val="0029465F"/>
    <w:rsid w:val="00294B73"/>
    <w:rsid w:val="0029530E"/>
    <w:rsid w:val="0029568F"/>
    <w:rsid w:val="0029626E"/>
    <w:rsid w:val="002969ED"/>
    <w:rsid w:val="0029793F"/>
    <w:rsid w:val="00297AD4"/>
    <w:rsid w:val="002A0402"/>
    <w:rsid w:val="002A243B"/>
    <w:rsid w:val="002A4E79"/>
    <w:rsid w:val="002A51E6"/>
    <w:rsid w:val="002A5949"/>
    <w:rsid w:val="002A5D32"/>
    <w:rsid w:val="002A75D5"/>
    <w:rsid w:val="002A7607"/>
    <w:rsid w:val="002A7AF6"/>
    <w:rsid w:val="002B1396"/>
    <w:rsid w:val="002B13DD"/>
    <w:rsid w:val="002B16A2"/>
    <w:rsid w:val="002B1CA0"/>
    <w:rsid w:val="002B1F6E"/>
    <w:rsid w:val="002B3174"/>
    <w:rsid w:val="002B3344"/>
    <w:rsid w:val="002B4A76"/>
    <w:rsid w:val="002B54A4"/>
    <w:rsid w:val="002B619B"/>
    <w:rsid w:val="002B74AE"/>
    <w:rsid w:val="002B7520"/>
    <w:rsid w:val="002B79CD"/>
    <w:rsid w:val="002B7A92"/>
    <w:rsid w:val="002C03C0"/>
    <w:rsid w:val="002C0EF4"/>
    <w:rsid w:val="002C1240"/>
    <w:rsid w:val="002C24F0"/>
    <w:rsid w:val="002C2BBB"/>
    <w:rsid w:val="002C2BCA"/>
    <w:rsid w:val="002C2D71"/>
    <w:rsid w:val="002C33DA"/>
    <w:rsid w:val="002C373C"/>
    <w:rsid w:val="002C440E"/>
    <w:rsid w:val="002C45EE"/>
    <w:rsid w:val="002C50B5"/>
    <w:rsid w:val="002C63FE"/>
    <w:rsid w:val="002C76AA"/>
    <w:rsid w:val="002C792F"/>
    <w:rsid w:val="002D0B5E"/>
    <w:rsid w:val="002D13BA"/>
    <w:rsid w:val="002D1649"/>
    <w:rsid w:val="002D2537"/>
    <w:rsid w:val="002D37A9"/>
    <w:rsid w:val="002D4A98"/>
    <w:rsid w:val="002D4FFB"/>
    <w:rsid w:val="002D60A5"/>
    <w:rsid w:val="002D6542"/>
    <w:rsid w:val="002D6FB0"/>
    <w:rsid w:val="002E072C"/>
    <w:rsid w:val="002E1787"/>
    <w:rsid w:val="002E21B0"/>
    <w:rsid w:val="002E2463"/>
    <w:rsid w:val="002E2961"/>
    <w:rsid w:val="002E2AD6"/>
    <w:rsid w:val="002E31BC"/>
    <w:rsid w:val="002E3A5D"/>
    <w:rsid w:val="002E4C4C"/>
    <w:rsid w:val="002E4F21"/>
    <w:rsid w:val="002E56D5"/>
    <w:rsid w:val="002E579B"/>
    <w:rsid w:val="002E60FE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300ED2"/>
    <w:rsid w:val="003017FA"/>
    <w:rsid w:val="003030FC"/>
    <w:rsid w:val="003050B9"/>
    <w:rsid w:val="003056ED"/>
    <w:rsid w:val="00305743"/>
    <w:rsid w:val="00307CD2"/>
    <w:rsid w:val="00310295"/>
    <w:rsid w:val="00310A62"/>
    <w:rsid w:val="00310C26"/>
    <w:rsid w:val="00311669"/>
    <w:rsid w:val="00311E72"/>
    <w:rsid w:val="00313E8A"/>
    <w:rsid w:val="00314B15"/>
    <w:rsid w:val="00322B53"/>
    <w:rsid w:val="0032343F"/>
    <w:rsid w:val="003235D2"/>
    <w:rsid w:val="00323815"/>
    <w:rsid w:val="00324414"/>
    <w:rsid w:val="003254BD"/>
    <w:rsid w:val="00326AC4"/>
    <w:rsid w:val="00326F6A"/>
    <w:rsid w:val="00330056"/>
    <w:rsid w:val="003303F3"/>
    <w:rsid w:val="00330741"/>
    <w:rsid w:val="00330861"/>
    <w:rsid w:val="00331D8B"/>
    <w:rsid w:val="003326E2"/>
    <w:rsid w:val="00332E00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7A6F"/>
    <w:rsid w:val="00347CA2"/>
    <w:rsid w:val="0035189F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12CD"/>
    <w:rsid w:val="00361394"/>
    <w:rsid w:val="0036185C"/>
    <w:rsid w:val="00361935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E4C"/>
    <w:rsid w:val="00372DA8"/>
    <w:rsid w:val="00373FC8"/>
    <w:rsid w:val="003742BE"/>
    <w:rsid w:val="00375648"/>
    <w:rsid w:val="003768EC"/>
    <w:rsid w:val="00377A18"/>
    <w:rsid w:val="00377E53"/>
    <w:rsid w:val="00377E58"/>
    <w:rsid w:val="0038016F"/>
    <w:rsid w:val="00380240"/>
    <w:rsid w:val="00380AF6"/>
    <w:rsid w:val="0038191E"/>
    <w:rsid w:val="0038326F"/>
    <w:rsid w:val="003840BF"/>
    <w:rsid w:val="0038431F"/>
    <w:rsid w:val="00385488"/>
    <w:rsid w:val="00385B9F"/>
    <w:rsid w:val="00386558"/>
    <w:rsid w:val="00386EE4"/>
    <w:rsid w:val="0039025A"/>
    <w:rsid w:val="00390907"/>
    <w:rsid w:val="00390D07"/>
    <w:rsid w:val="003911F1"/>
    <w:rsid w:val="00391886"/>
    <w:rsid w:val="003925D5"/>
    <w:rsid w:val="00392637"/>
    <w:rsid w:val="003931EA"/>
    <w:rsid w:val="00393302"/>
    <w:rsid w:val="003934AB"/>
    <w:rsid w:val="0039353B"/>
    <w:rsid w:val="00393657"/>
    <w:rsid w:val="00394B9F"/>
    <w:rsid w:val="00395673"/>
    <w:rsid w:val="0039725B"/>
    <w:rsid w:val="00397545"/>
    <w:rsid w:val="003A00B0"/>
    <w:rsid w:val="003A08B3"/>
    <w:rsid w:val="003A0A77"/>
    <w:rsid w:val="003A0B4F"/>
    <w:rsid w:val="003A16C4"/>
    <w:rsid w:val="003A2707"/>
    <w:rsid w:val="003A3585"/>
    <w:rsid w:val="003A3DDA"/>
    <w:rsid w:val="003A458F"/>
    <w:rsid w:val="003A5845"/>
    <w:rsid w:val="003A5873"/>
    <w:rsid w:val="003A5DC5"/>
    <w:rsid w:val="003A707F"/>
    <w:rsid w:val="003B0074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C0A76"/>
    <w:rsid w:val="003C26F6"/>
    <w:rsid w:val="003C40B5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81A"/>
    <w:rsid w:val="003D5D57"/>
    <w:rsid w:val="003D605D"/>
    <w:rsid w:val="003E3B53"/>
    <w:rsid w:val="003E3F0A"/>
    <w:rsid w:val="003E4290"/>
    <w:rsid w:val="003E475D"/>
    <w:rsid w:val="003E490D"/>
    <w:rsid w:val="003E5E8B"/>
    <w:rsid w:val="003E5F1A"/>
    <w:rsid w:val="003E68D7"/>
    <w:rsid w:val="003E6C8F"/>
    <w:rsid w:val="003E769C"/>
    <w:rsid w:val="003E7AD4"/>
    <w:rsid w:val="003E7D58"/>
    <w:rsid w:val="003F08A0"/>
    <w:rsid w:val="003F0B97"/>
    <w:rsid w:val="003F0EF3"/>
    <w:rsid w:val="003F2054"/>
    <w:rsid w:val="003F2435"/>
    <w:rsid w:val="003F2C0E"/>
    <w:rsid w:val="003F31CA"/>
    <w:rsid w:val="003F33FB"/>
    <w:rsid w:val="003F35B6"/>
    <w:rsid w:val="003F50DC"/>
    <w:rsid w:val="003F5761"/>
    <w:rsid w:val="003F5B83"/>
    <w:rsid w:val="003F6CE9"/>
    <w:rsid w:val="003F7CAE"/>
    <w:rsid w:val="0040008A"/>
    <w:rsid w:val="00400D34"/>
    <w:rsid w:val="00401110"/>
    <w:rsid w:val="004014C7"/>
    <w:rsid w:val="00402E57"/>
    <w:rsid w:val="00403453"/>
    <w:rsid w:val="00405064"/>
    <w:rsid w:val="00405AB0"/>
    <w:rsid w:val="004122E2"/>
    <w:rsid w:val="004127CC"/>
    <w:rsid w:val="00412C74"/>
    <w:rsid w:val="00413857"/>
    <w:rsid w:val="004143E0"/>
    <w:rsid w:val="00414EBE"/>
    <w:rsid w:val="004152E9"/>
    <w:rsid w:val="00415863"/>
    <w:rsid w:val="00416A76"/>
    <w:rsid w:val="00416E38"/>
    <w:rsid w:val="00417633"/>
    <w:rsid w:val="00417A5E"/>
    <w:rsid w:val="004209C8"/>
    <w:rsid w:val="004213CB"/>
    <w:rsid w:val="00421D07"/>
    <w:rsid w:val="00421EF3"/>
    <w:rsid w:val="0042242B"/>
    <w:rsid w:val="00423B0D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33F6"/>
    <w:rsid w:val="004334B8"/>
    <w:rsid w:val="004335DB"/>
    <w:rsid w:val="00433FBE"/>
    <w:rsid w:val="004362E3"/>
    <w:rsid w:val="004367D7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DFE"/>
    <w:rsid w:val="00444249"/>
    <w:rsid w:val="0044473F"/>
    <w:rsid w:val="004447F4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44FA"/>
    <w:rsid w:val="004554B5"/>
    <w:rsid w:val="004555E4"/>
    <w:rsid w:val="004566BD"/>
    <w:rsid w:val="00457E2F"/>
    <w:rsid w:val="0046025B"/>
    <w:rsid w:val="0046075F"/>
    <w:rsid w:val="00461C86"/>
    <w:rsid w:val="004626A6"/>
    <w:rsid w:val="00462B48"/>
    <w:rsid w:val="00463806"/>
    <w:rsid w:val="004643BC"/>
    <w:rsid w:val="00464C8C"/>
    <w:rsid w:val="004650F2"/>
    <w:rsid w:val="0046578E"/>
    <w:rsid w:val="00465F05"/>
    <w:rsid w:val="0046656E"/>
    <w:rsid w:val="004672CC"/>
    <w:rsid w:val="004703EE"/>
    <w:rsid w:val="004705D4"/>
    <w:rsid w:val="00473AEB"/>
    <w:rsid w:val="004740D5"/>
    <w:rsid w:val="004741F1"/>
    <w:rsid w:val="00480B03"/>
    <w:rsid w:val="00480DCF"/>
    <w:rsid w:val="0048116E"/>
    <w:rsid w:val="004814A6"/>
    <w:rsid w:val="00481A1C"/>
    <w:rsid w:val="00481A26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A5"/>
    <w:rsid w:val="004908A5"/>
    <w:rsid w:val="00490D01"/>
    <w:rsid w:val="004915E4"/>
    <w:rsid w:val="00491881"/>
    <w:rsid w:val="00491E9E"/>
    <w:rsid w:val="00492661"/>
    <w:rsid w:val="00492DDB"/>
    <w:rsid w:val="00492FBD"/>
    <w:rsid w:val="00493ED5"/>
    <w:rsid w:val="00493F1E"/>
    <w:rsid w:val="00494744"/>
    <w:rsid w:val="004951AE"/>
    <w:rsid w:val="004951E6"/>
    <w:rsid w:val="004A0198"/>
    <w:rsid w:val="004A1496"/>
    <w:rsid w:val="004A170E"/>
    <w:rsid w:val="004A2AF4"/>
    <w:rsid w:val="004A330C"/>
    <w:rsid w:val="004A54D1"/>
    <w:rsid w:val="004A56AF"/>
    <w:rsid w:val="004A5C2C"/>
    <w:rsid w:val="004A600C"/>
    <w:rsid w:val="004A62DC"/>
    <w:rsid w:val="004A6F1B"/>
    <w:rsid w:val="004A7E39"/>
    <w:rsid w:val="004B08B5"/>
    <w:rsid w:val="004B09ED"/>
    <w:rsid w:val="004B0CA1"/>
    <w:rsid w:val="004B2F1B"/>
    <w:rsid w:val="004B6E26"/>
    <w:rsid w:val="004B72D2"/>
    <w:rsid w:val="004B7301"/>
    <w:rsid w:val="004B7887"/>
    <w:rsid w:val="004B7BA4"/>
    <w:rsid w:val="004C1751"/>
    <w:rsid w:val="004C182F"/>
    <w:rsid w:val="004C2C2B"/>
    <w:rsid w:val="004C2FC5"/>
    <w:rsid w:val="004C3C1F"/>
    <w:rsid w:val="004C4A8F"/>
    <w:rsid w:val="004C50F3"/>
    <w:rsid w:val="004C6A9C"/>
    <w:rsid w:val="004C7B30"/>
    <w:rsid w:val="004D06A4"/>
    <w:rsid w:val="004D1781"/>
    <w:rsid w:val="004D303D"/>
    <w:rsid w:val="004D36CB"/>
    <w:rsid w:val="004D3963"/>
    <w:rsid w:val="004D45AF"/>
    <w:rsid w:val="004D58B9"/>
    <w:rsid w:val="004D5B2A"/>
    <w:rsid w:val="004D6052"/>
    <w:rsid w:val="004D60DD"/>
    <w:rsid w:val="004D715B"/>
    <w:rsid w:val="004E0992"/>
    <w:rsid w:val="004E174C"/>
    <w:rsid w:val="004E19BD"/>
    <w:rsid w:val="004E1F5F"/>
    <w:rsid w:val="004E2A84"/>
    <w:rsid w:val="004E2E7C"/>
    <w:rsid w:val="004E39C6"/>
    <w:rsid w:val="004E3E26"/>
    <w:rsid w:val="004E4E08"/>
    <w:rsid w:val="004E56B5"/>
    <w:rsid w:val="004E59CD"/>
    <w:rsid w:val="004E60E4"/>
    <w:rsid w:val="004E62D3"/>
    <w:rsid w:val="004E74BA"/>
    <w:rsid w:val="004F07E5"/>
    <w:rsid w:val="004F10FE"/>
    <w:rsid w:val="004F11E8"/>
    <w:rsid w:val="004F2686"/>
    <w:rsid w:val="004F45E7"/>
    <w:rsid w:val="004F477E"/>
    <w:rsid w:val="004F4E5C"/>
    <w:rsid w:val="004F50B1"/>
    <w:rsid w:val="004F53E9"/>
    <w:rsid w:val="004F5F9E"/>
    <w:rsid w:val="004F78E4"/>
    <w:rsid w:val="00500C1A"/>
    <w:rsid w:val="00500D76"/>
    <w:rsid w:val="00501647"/>
    <w:rsid w:val="00501818"/>
    <w:rsid w:val="0050286B"/>
    <w:rsid w:val="00502B76"/>
    <w:rsid w:val="00503AC4"/>
    <w:rsid w:val="00505011"/>
    <w:rsid w:val="00506A1C"/>
    <w:rsid w:val="00506C7F"/>
    <w:rsid w:val="00507A54"/>
    <w:rsid w:val="00510B9A"/>
    <w:rsid w:val="00510E31"/>
    <w:rsid w:val="00510EDD"/>
    <w:rsid w:val="00512566"/>
    <w:rsid w:val="00513A91"/>
    <w:rsid w:val="00513BB3"/>
    <w:rsid w:val="00513C92"/>
    <w:rsid w:val="005144D4"/>
    <w:rsid w:val="005145EC"/>
    <w:rsid w:val="00514E83"/>
    <w:rsid w:val="00515199"/>
    <w:rsid w:val="00517010"/>
    <w:rsid w:val="005174DF"/>
    <w:rsid w:val="005177EE"/>
    <w:rsid w:val="00517A3E"/>
    <w:rsid w:val="00517CA4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62CE"/>
    <w:rsid w:val="00526C78"/>
    <w:rsid w:val="005279B7"/>
    <w:rsid w:val="00527A90"/>
    <w:rsid w:val="00530804"/>
    <w:rsid w:val="005308E1"/>
    <w:rsid w:val="005318CA"/>
    <w:rsid w:val="00532BAE"/>
    <w:rsid w:val="00532E20"/>
    <w:rsid w:val="0053437B"/>
    <w:rsid w:val="00534ABB"/>
    <w:rsid w:val="005362F8"/>
    <w:rsid w:val="005368D5"/>
    <w:rsid w:val="0053773C"/>
    <w:rsid w:val="00540040"/>
    <w:rsid w:val="00540DBE"/>
    <w:rsid w:val="00541423"/>
    <w:rsid w:val="0054188A"/>
    <w:rsid w:val="00542939"/>
    <w:rsid w:val="00545237"/>
    <w:rsid w:val="0054524D"/>
    <w:rsid w:val="00545EAB"/>
    <w:rsid w:val="00546778"/>
    <w:rsid w:val="005504F9"/>
    <w:rsid w:val="00550779"/>
    <w:rsid w:val="00551CD6"/>
    <w:rsid w:val="00551E8D"/>
    <w:rsid w:val="00553828"/>
    <w:rsid w:val="00554320"/>
    <w:rsid w:val="005544CC"/>
    <w:rsid w:val="00554917"/>
    <w:rsid w:val="00555AF9"/>
    <w:rsid w:val="00560441"/>
    <w:rsid w:val="00560F91"/>
    <w:rsid w:val="00561EDA"/>
    <w:rsid w:val="005627EA"/>
    <w:rsid w:val="00566056"/>
    <w:rsid w:val="00566914"/>
    <w:rsid w:val="0056715B"/>
    <w:rsid w:val="00567394"/>
    <w:rsid w:val="005673C0"/>
    <w:rsid w:val="00570071"/>
    <w:rsid w:val="005711FC"/>
    <w:rsid w:val="00571AE1"/>
    <w:rsid w:val="00573B7D"/>
    <w:rsid w:val="005741D2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AB3"/>
    <w:rsid w:val="00580CCB"/>
    <w:rsid w:val="005824C7"/>
    <w:rsid w:val="00585C74"/>
    <w:rsid w:val="0058634E"/>
    <w:rsid w:val="0059126E"/>
    <w:rsid w:val="0059194C"/>
    <w:rsid w:val="00591EBC"/>
    <w:rsid w:val="00591EC0"/>
    <w:rsid w:val="005922F3"/>
    <w:rsid w:val="00592BC9"/>
    <w:rsid w:val="00593950"/>
    <w:rsid w:val="00594343"/>
    <w:rsid w:val="00594500"/>
    <w:rsid w:val="005945D8"/>
    <w:rsid w:val="00595DD7"/>
    <w:rsid w:val="005975FE"/>
    <w:rsid w:val="005A11CF"/>
    <w:rsid w:val="005A15FF"/>
    <w:rsid w:val="005A1721"/>
    <w:rsid w:val="005A17FE"/>
    <w:rsid w:val="005A2746"/>
    <w:rsid w:val="005A2AAF"/>
    <w:rsid w:val="005A304B"/>
    <w:rsid w:val="005A42E6"/>
    <w:rsid w:val="005A4BC6"/>
    <w:rsid w:val="005A546E"/>
    <w:rsid w:val="005A574F"/>
    <w:rsid w:val="005A6EA3"/>
    <w:rsid w:val="005A71F9"/>
    <w:rsid w:val="005B0646"/>
    <w:rsid w:val="005B17E6"/>
    <w:rsid w:val="005B1F3A"/>
    <w:rsid w:val="005B2792"/>
    <w:rsid w:val="005B27A8"/>
    <w:rsid w:val="005B4000"/>
    <w:rsid w:val="005B42FF"/>
    <w:rsid w:val="005B56FA"/>
    <w:rsid w:val="005B6A61"/>
    <w:rsid w:val="005B6EEC"/>
    <w:rsid w:val="005B7125"/>
    <w:rsid w:val="005B72A3"/>
    <w:rsid w:val="005B7A2A"/>
    <w:rsid w:val="005C0296"/>
    <w:rsid w:val="005C0D77"/>
    <w:rsid w:val="005C1DA2"/>
    <w:rsid w:val="005C21DF"/>
    <w:rsid w:val="005C29A9"/>
    <w:rsid w:val="005C2FE8"/>
    <w:rsid w:val="005C39E7"/>
    <w:rsid w:val="005C4A00"/>
    <w:rsid w:val="005C534E"/>
    <w:rsid w:val="005C5368"/>
    <w:rsid w:val="005C5411"/>
    <w:rsid w:val="005C5E88"/>
    <w:rsid w:val="005C630C"/>
    <w:rsid w:val="005C683E"/>
    <w:rsid w:val="005C6F3F"/>
    <w:rsid w:val="005C72AA"/>
    <w:rsid w:val="005C7EB4"/>
    <w:rsid w:val="005C7FA7"/>
    <w:rsid w:val="005D15EF"/>
    <w:rsid w:val="005D1B86"/>
    <w:rsid w:val="005D20F1"/>
    <w:rsid w:val="005D2724"/>
    <w:rsid w:val="005D2756"/>
    <w:rsid w:val="005D2AFF"/>
    <w:rsid w:val="005D2EEB"/>
    <w:rsid w:val="005D37E6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35CC"/>
    <w:rsid w:val="005E38B5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F02E2"/>
    <w:rsid w:val="005F0976"/>
    <w:rsid w:val="005F1DAC"/>
    <w:rsid w:val="005F1DD9"/>
    <w:rsid w:val="005F1ECB"/>
    <w:rsid w:val="005F2804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0B27"/>
    <w:rsid w:val="00601444"/>
    <w:rsid w:val="00601730"/>
    <w:rsid w:val="00603ABB"/>
    <w:rsid w:val="00604062"/>
    <w:rsid w:val="006049E2"/>
    <w:rsid w:val="006058C5"/>
    <w:rsid w:val="00605DED"/>
    <w:rsid w:val="00605FB6"/>
    <w:rsid w:val="006064F6"/>
    <w:rsid w:val="00606972"/>
    <w:rsid w:val="006119E3"/>
    <w:rsid w:val="00612346"/>
    <w:rsid w:val="0061236D"/>
    <w:rsid w:val="00612614"/>
    <w:rsid w:val="0061336B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7F1"/>
    <w:rsid w:val="00630B0D"/>
    <w:rsid w:val="00631CC1"/>
    <w:rsid w:val="00632641"/>
    <w:rsid w:val="0063277F"/>
    <w:rsid w:val="00632791"/>
    <w:rsid w:val="006346A8"/>
    <w:rsid w:val="00634CE3"/>
    <w:rsid w:val="00635226"/>
    <w:rsid w:val="00635503"/>
    <w:rsid w:val="00635587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EE8"/>
    <w:rsid w:val="00644820"/>
    <w:rsid w:val="00644E77"/>
    <w:rsid w:val="00645667"/>
    <w:rsid w:val="00646DE1"/>
    <w:rsid w:val="00646ECB"/>
    <w:rsid w:val="006510D3"/>
    <w:rsid w:val="006512D6"/>
    <w:rsid w:val="00651BFA"/>
    <w:rsid w:val="00652581"/>
    <w:rsid w:val="006527DE"/>
    <w:rsid w:val="0065281E"/>
    <w:rsid w:val="0065346B"/>
    <w:rsid w:val="00653502"/>
    <w:rsid w:val="00653FC5"/>
    <w:rsid w:val="0065490E"/>
    <w:rsid w:val="00654DC8"/>
    <w:rsid w:val="00655044"/>
    <w:rsid w:val="00655817"/>
    <w:rsid w:val="00656414"/>
    <w:rsid w:val="006565E9"/>
    <w:rsid w:val="00656A3F"/>
    <w:rsid w:val="0066107E"/>
    <w:rsid w:val="00662C01"/>
    <w:rsid w:val="00662D96"/>
    <w:rsid w:val="0066419E"/>
    <w:rsid w:val="00664845"/>
    <w:rsid w:val="00664A55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7B88"/>
    <w:rsid w:val="00677D30"/>
    <w:rsid w:val="00677D55"/>
    <w:rsid w:val="006808C7"/>
    <w:rsid w:val="0068209B"/>
    <w:rsid w:val="00682B0B"/>
    <w:rsid w:val="00682FD2"/>
    <w:rsid w:val="00683EF2"/>
    <w:rsid w:val="00685832"/>
    <w:rsid w:val="00687967"/>
    <w:rsid w:val="00690215"/>
    <w:rsid w:val="00690E57"/>
    <w:rsid w:val="006910D1"/>
    <w:rsid w:val="006912DF"/>
    <w:rsid w:val="00692D33"/>
    <w:rsid w:val="0069343F"/>
    <w:rsid w:val="00693FE3"/>
    <w:rsid w:val="006953A0"/>
    <w:rsid w:val="00696C9E"/>
    <w:rsid w:val="00697367"/>
    <w:rsid w:val="00697ED7"/>
    <w:rsid w:val="006A185A"/>
    <w:rsid w:val="006A1A67"/>
    <w:rsid w:val="006A3345"/>
    <w:rsid w:val="006A398F"/>
    <w:rsid w:val="006A5665"/>
    <w:rsid w:val="006A5D11"/>
    <w:rsid w:val="006A5D75"/>
    <w:rsid w:val="006A6BE8"/>
    <w:rsid w:val="006A74DF"/>
    <w:rsid w:val="006B0911"/>
    <w:rsid w:val="006B0DBA"/>
    <w:rsid w:val="006B11EC"/>
    <w:rsid w:val="006B1A9A"/>
    <w:rsid w:val="006B1AAD"/>
    <w:rsid w:val="006B27C0"/>
    <w:rsid w:val="006B3DAF"/>
    <w:rsid w:val="006B4137"/>
    <w:rsid w:val="006B462A"/>
    <w:rsid w:val="006B4AD0"/>
    <w:rsid w:val="006B4AFF"/>
    <w:rsid w:val="006B530D"/>
    <w:rsid w:val="006B6B6C"/>
    <w:rsid w:val="006B6B72"/>
    <w:rsid w:val="006B6C3C"/>
    <w:rsid w:val="006B76CD"/>
    <w:rsid w:val="006C01EC"/>
    <w:rsid w:val="006C0824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543D"/>
    <w:rsid w:val="006C5496"/>
    <w:rsid w:val="006C5B68"/>
    <w:rsid w:val="006C6D78"/>
    <w:rsid w:val="006D0EBF"/>
    <w:rsid w:val="006D11AF"/>
    <w:rsid w:val="006D1705"/>
    <w:rsid w:val="006D17FB"/>
    <w:rsid w:val="006D19D5"/>
    <w:rsid w:val="006D27AB"/>
    <w:rsid w:val="006D293F"/>
    <w:rsid w:val="006D3B0A"/>
    <w:rsid w:val="006D4443"/>
    <w:rsid w:val="006D4ED7"/>
    <w:rsid w:val="006D5245"/>
    <w:rsid w:val="006D5564"/>
    <w:rsid w:val="006D626B"/>
    <w:rsid w:val="006D6582"/>
    <w:rsid w:val="006D6787"/>
    <w:rsid w:val="006D75A5"/>
    <w:rsid w:val="006D7977"/>
    <w:rsid w:val="006E1147"/>
    <w:rsid w:val="006E1FBE"/>
    <w:rsid w:val="006E232F"/>
    <w:rsid w:val="006E2C93"/>
    <w:rsid w:val="006E2D23"/>
    <w:rsid w:val="006E4810"/>
    <w:rsid w:val="006E5E29"/>
    <w:rsid w:val="006E60FB"/>
    <w:rsid w:val="006E62B9"/>
    <w:rsid w:val="006E67FF"/>
    <w:rsid w:val="006F021F"/>
    <w:rsid w:val="006F092D"/>
    <w:rsid w:val="006F0FEA"/>
    <w:rsid w:val="006F1839"/>
    <w:rsid w:val="006F19AD"/>
    <w:rsid w:val="006F27A2"/>
    <w:rsid w:val="006F2A8B"/>
    <w:rsid w:val="006F2D52"/>
    <w:rsid w:val="006F426C"/>
    <w:rsid w:val="006F5061"/>
    <w:rsid w:val="006F5150"/>
    <w:rsid w:val="006F5B65"/>
    <w:rsid w:val="006F73AF"/>
    <w:rsid w:val="006F79A6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CAE"/>
    <w:rsid w:val="00704EDC"/>
    <w:rsid w:val="00704FFB"/>
    <w:rsid w:val="00706EDA"/>
    <w:rsid w:val="00707226"/>
    <w:rsid w:val="00710083"/>
    <w:rsid w:val="00710709"/>
    <w:rsid w:val="007109D0"/>
    <w:rsid w:val="00711433"/>
    <w:rsid w:val="00711CED"/>
    <w:rsid w:val="00712914"/>
    <w:rsid w:val="007147FA"/>
    <w:rsid w:val="007149A5"/>
    <w:rsid w:val="00715631"/>
    <w:rsid w:val="00715D54"/>
    <w:rsid w:val="007167C4"/>
    <w:rsid w:val="00716C3B"/>
    <w:rsid w:val="00716D19"/>
    <w:rsid w:val="007173D5"/>
    <w:rsid w:val="007220E8"/>
    <w:rsid w:val="00722378"/>
    <w:rsid w:val="0072246D"/>
    <w:rsid w:val="00722E39"/>
    <w:rsid w:val="00723D54"/>
    <w:rsid w:val="0072422F"/>
    <w:rsid w:val="007243FE"/>
    <w:rsid w:val="00724BC9"/>
    <w:rsid w:val="00726CF9"/>
    <w:rsid w:val="007276E2"/>
    <w:rsid w:val="00727B29"/>
    <w:rsid w:val="0073052E"/>
    <w:rsid w:val="0073144D"/>
    <w:rsid w:val="007317C0"/>
    <w:rsid w:val="0073225B"/>
    <w:rsid w:val="007329FE"/>
    <w:rsid w:val="00732A46"/>
    <w:rsid w:val="00732D8C"/>
    <w:rsid w:val="00734639"/>
    <w:rsid w:val="00734933"/>
    <w:rsid w:val="00734972"/>
    <w:rsid w:val="007358A0"/>
    <w:rsid w:val="00735936"/>
    <w:rsid w:val="00735D33"/>
    <w:rsid w:val="007367C5"/>
    <w:rsid w:val="00737FE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4147"/>
    <w:rsid w:val="007542CC"/>
    <w:rsid w:val="00754F8B"/>
    <w:rsid w:val="007563A9"/>
    <w:rsid w:val="00756ACC"/>
    <w:rsid w:val="007601EF"/>
    <w:rsid w:val="00760A1D"/>
    <w:rsid w:val="00760AB9"/>
    <w:rsid w:val="00761F8F"/>
    <w:rsid w:val="00762175"/>
    <w:rsid w:val="007627E6"/>
    <w:rsid w:val="0076292D"/>
    <w:rsid w:val="00762B18"/>
    <w:rsid w:val="007630E3"/>
    <w:rsid w:val="00763762"/>
    <w:rsid w:val="00763AB8"/>
    <w:rsid w:val="00765C74"/>
    <w:rsid w:val="00765E83"/>
    <w:rsid w:val="00766795"/>
    <w:rsid w:val="007667CD"/>
    <w:rsid w:val="00766EB8"/>
    <w:rsid w:val="00770C59"/>
    <w:rsid w:val="00770FB1"/>
    <w:rsid w:val="00772927"/>
    <w:rsid w:val="007740F7"/>
    <w:rsid w:val="00774212"/>
    <w:rsid w:val="00775318"/>
    <w:rsid w:val="007755BC"/>
    <w:rsid w:val="007761CF"/>
    <w:rsid w:val="00776A1E"/>
    <w:rsid w:val="007777DB"/>
    <w:rsid w:val="00777C4E"/>
    <w:rsid w:val="00780791"/>
    <w:rsid w:val="0078125E"/>
    <w:rsid w:val="00781D91"/>
    <w:rsid w:val="00784286"/>
    <w:rsid w:val="00784AEC"/>
    <w:rsid w:val="00784BFD"/>
    <w:rsid w:val="0078757F"/>
    <w:rsid w:val="00790788"/>
    <w:rsid w:val="00790C28"/>
    <w:rsid w:val="00791544"/>
    <w:rsid w:val="00793187"/>
    <w:rsid w:val="0079319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547"/>
    <w:rsid w:val="007A2A0C"/>
    <w:rsid w:val="007A2A9F"/>
    <w:rsid w:val="007A3505"/>
    <w:rsid w:val="007A39C7"/>
    <w:rsid w:val="007A3E23"/>
    <w:rsid w:val="007A46DC"/>
    <w:rsid w:val="007A5AF1"/>
    <w:rsid w:val="007A6858"/>
    <w:rsid w:val="007A6AF9"/>
    <w:rsid w:val="007A6D2C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EC7"/>
    <w:rsid w:val="007C0608"/>
    <w:rsid w:val="007C21CF"/>
    <w:rsid w:val="007C27EA"/>
    <w:rsid w:val="007C2B5D"/>
    <w:rsid w:val="007C3520"/>
    <w:rsid w:val="007C37C1"/>
    <w:rsid w:val="007C39B2"/>
    <w:rsid w:val="007C4C78"/>
    <w:rsid w:val="007C589C"/>
    <w:rsid w:val="007C5B61"/>
    <w:rsid w:val="007C662F"/>
    <w:rsid w:val="007C746C"/>
    <w:rsid w:val="007D06C7"/>
    <w:rsid w:val="007D1BF9"/>
    <w:rsid w:val="007D2189"/>
    <w:rsid w:val="007D3AF9"/>
    <w:rsid w:val="007D3B5A"/>
    <w:rsid w:val="007D5A0B"/>
    <w:rsid w:val="007D6226"/>
    <w:rsid w:val="007D63FB"/>
    <w:rsid w:val="007D6D8D"/>
    <w:rsid w:val="007E108B"/>
    <w:rsid w:val="007E170D"/>
    <w:rsid w:val="007E24BF"/>
    <w:rsid w:val="007E3ABC"/>
    <w:rsid w:val="007E42D5"/>
    <w:rsid w:val="007E43A5"/>
    <w:rsid w:val="007E4EE7"/>
    <w:rsid w:val="007E4F57"/>
    <w:rsid w:val="007E5101"/>
    <w:rsid w:val="007E6892"/>
    <w:rsid w:val="007E73C9"/>
    <w:rsid w:val="007E7B21"/>
    <w:rsid w:val="007E7B88"/>
    <w:rsid w:val="007E7CB0"/>
    <w:rsid w:val="007F093C"/>
    <w:rsid w:val="007F0D8B"/>
    <w:rsid w:val="007F0EB2"/>
    <w:rsid w:val="007F1354"/>
    <w:rsid w:val="007F1C15"/>
    <w:rsid w:val="007F362B"/>
    <w:rsid w:val="007F43A8"/>
    <w:rsid w:val="007F4BA0"/>
    <w:rsid w:val="007F5B52"/>
    <w:rsid w:val="007F6F6C"/>
    <w:rsid w:val="007F740B"/>
    <w:rsid w:val="007F74C9"/>
    <w:rsid w:val="0080185F"/>
    <w:rsid w:val="00801861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223F"/>
    <w:rsid w:val="00812AF0"/>
    <w:rsid w:val="00812F3D"/>
    <w:rsid w:val="00813B2B"/>
    <w:rsid w:val="00814005"/>
    <w:rsid w:val="0081446E"/>
    <w:rsid w:val="008144D1"/>
    <w:rsid w:val="00814D72"/>
    <w:rsid w:val="008167E3"/>
    <w:rsid w:val="00820427"/>
    <w:rsid w:val="00820A41"/>
    <w:rsid w:val="00820AEA"/>
    <w:rsid w:val="00820F8D"/>
    <w:rsid w:val="0082128B"/>
    <w:rsid w:val="0082146C"/>
    <w:rsid w:val="008221F8"/>
    <w:rsid w:val="008227F1"/>
    <w:rsid w:val="00823AC6"/>
    <w:rsid w:val="00824F7A"/>
    <w:rsid w:val="00825E0C"/>
    <w:rsid w:val="00825F8E"/>
    <w:rsid w:val="008272E6"/>
    <w:rsid w:val="00827CDA"/>
    <w:rsid w:val="008305A6"/>
    <w:rsid w:val="0083126A"/>
    <w:rsid w:val="00832ABE"/>
    <w:rsid w:val="00832E26"/>
    <w:rsid w:val="00832E65"/>
    <w:rsid w:val="00832F76"/>
    <w:rsid w:val="00833AE9"/>
    <w:rsid w:val="00836C78"/>
    <w:rsid w:val="0083735B"/>
    <w:rsid w:val="00837400"/>
    <w:rsid w:val="00841010"/>
    <w:rsid w:val="00841864"/>
    <w:rsid w:val="00843767"/>
    <w:rsid w:val="008437F8"/>
    <w:rsid w:val="008447E4"/>
    <w:rsid w:val="0084510C"/>
    <w:rsid w:val="00845CB0"/>
    <w:rsid w:val="00846718"/>
    <w:rsid w:val="00846D63"/>
    <w:rsid w:val="008500CA"/>
    <w:rsid w:val="00850810"/>
    <w:rsid w:val="008510B6"/>
    <w:rsid w:val="00851526"/>
    <w:rsid w:val="0085162F"/>
    <w:rsid w:val="00852EF9"/>
    <w:rsid w:val="008532CF"/>
    <w:rsid w:val="00853E13"/>
    <w:rsid w:val="0085614E"/>
    <w:rsid w:val="00861599"/>
    <w:rsid w:val="00861F20"/>
    <w:rsid w:val="008622C6"/>
    <w:rsid w:val="00863CDE"/>
    <w:rsid w:val="008640CC"/>
    <w:rsid w:val="00866578"/>
    <w:rsid w:val="008668F7"/>
    <w:rsid w:val="00866D4E"/>
    <w:rsid w:val="00866D9B"/>
    <w:rsid w:val="00866F06"/>
    <w:rsid w:val="008670C8"/>
    <w:rsid w:val="00867545"/>
    <w:rsid w:val="00867F57"/>
    <w:rsid w:val="0087073C"/>
    <w:rsid w:val="00870AF0"/>
    <w:rsid w:val="0087102E"/>
    <w:rsid w:val="00871540"/>
    <w:rsid w:val="00871A71"/>
    <w:rsid w:val="00871DE8"/>
    <w:rsid w:val="00871E9E"/>
    <w:rsid w:val="00871EC7"/>
    <w:rsid w:val="00873099"/>
    <w:rsid w:val="00873BB1"/>
    <w:rsid w:val="00874A82"/>
    <w:rsid w:val="00874B73"/>
    <w:rsid w:val="00875CF9"/>
    <w:rsid w:val="00877A48"/>
    <w:rsid w:val="00877C00"/>
    <w:rsid w:val="00880C45"/>
    <w:rsid w:val="00880C90"/>
    <w:rsid w:val="00883F76"/>
    <w:rsid w:val="008852AB"/>
    <w:rsid w:val="008855A4"/>
    <w:rsid w:val="00885EEA"/>
    <w:rsid w:val="00885F01"/>
    <w:rsid w:val="00886596"/>
    <w:rsid w:val="008865EF"/>
    <w:rsid w:val="00887843"/>
    <w:rsid w:val="00890A39"/>
    <w:rsid w:val="00890B23"/>
    <w:rsid w:val="00891BC0"/>
    <w:rsid w:val="00891E49"/>
    <w:rsid w:val="0089297E"/>
    <w:rsid w:val="00893338"/>
    <w:rsid w:val="00893AA7"/>
    <w:rsid w:val="00894825"/>
    <w:rsid w:val="00896881"/>
    <w:rsid w:val="008968CF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97C"/>
    <w:rsid w:val="008A5ACF"/>
    <w:rsid w:val="008A742F"/>
    <w:rsid w:val="008B01A0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20D3"/>
    <w:rsid w:val="008C295A"/>
    <w:rsid w:val="008C391C"/>
    <w:rsid w:val="008C5385"/>
    <w:rsid w:val="008C54D2"/>
    <w:rsid w:val="008C5560"/>
    <w:rsid w:val="008C757A"/>
    <w:rsid w:val="008C77B1"/>
    <w:rsid w:val="008C7A06"/>
    <w:rsid w:val="008C7A53"/>
    <w:rsid w:val="008D043C"/>
    <w:rsid w:val="008D0BD4"/>
    <w:rsid w:val="008D1B7B"/>
    <w:rsid w:val="008D2505"/>
    <w:rsid w:val="008D2FB6"/>
    <w:rsid w:val="008D5359"/>
    <w:rsid w:val="008D56D8"/>
    <w:rsid w:val="008D6A32"/>
    <w:rsid w:val="008D71A1"/>
    <w:rsid w:val="008D7B73"/>
    <w:rsid w:val="008E0F57"/>
    <w:rsid w:val="008E1D2D"/>
    <w:rsid w:val="008E1DCF"/>
    <w:rsid w:val="008E3B11"/>
    <w:rsid w:val="008E402B"/>
    <w:rsid w:val="008E40E7"/>
    <w:rsid w:val="008E4F39"/>
    <w:rsid w:val="008E5099"/>
    <w:rsid w:val="008E51F8"/>
    <w:rsid w:val="008E5F47"/>
    <w:rsid w:val="008E6147"/>
    <w:rsid w:val="008E67BF"/>
    <w:rsid w:val="008E7950"/>
    <w:rsid w:val="008F07B9"/>
    <w:rsid w:val="008F1878"/>
    <w:rsid w:val="008F20A4"/>
    <w:rsid w:val="008F2910"/>
    <w:rsid w:val="008F2C05"/>
    <w:rsid w:val="008F2C0A"/>
    <w:rsid w:val="008F2C29"/>
    <w:rsid w:val="008F494A"/>
    <w:rsid w:val="008F57B4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D8"/>
    <w:rsid w:val="009040B0"/>
    <w:rsid w:val="00904117"/>
    <w:rsid w:val="009044FE"/>
    <w:rsid w:val="009049C5"/>
    <w:rsid w:val="00904BF8"/>
    <w:rsid w:val="009059A9"/>
    <w:rsid w:val="00910373"/>
    <w:rsid w:val="0091139B"/>
    <w:rsid w:val="00911C9F"/>
    <w:rsid w:val="00912212"/>
    <w:rsid w:val="00912710"/>
    <w:rsid w:val="009131D1"/>
    <w:rsid w:val="0091423A"/>
    <w:rsid w:val="00914EDB"/>
    <w:rsid w:val="009223E5"/>
    <w:rsid w:val="00922C39"/>
    <w:rsid w:val="00922E1A"/>
    <w:rsid w:val="009230D8"/>
    <w:rsid w:val="0092347F"/>
    <w:rsid w:val="009255F7"/>
    <w:rsid w:val="00925DF9"/>
    <w:rsid w:val="0092630C"/>
    <w:rsid w:val="009267C3"/>
    <w:rsid w:val="0092682A"/>
    <w:rsid w:val="0093032D"/>
    <w:rsid w:val="00930F14"/>
    <w:rsid w:val="00931D97"/>
    <w:rsid w:val="0093227D"/>
    <w:rsid w:val="009322DD"/>
    <w:rsid w:val="009330CA"/>
    <w:rsid w:val="0093403A"/>
    <w:rsid w:val="009346B3"/>
    <w:rsid w:val="009364BA"/>
    <w:rsid w:val="009368AB"/>
    <w:rsid w:val="00940A11"/>
    <w:rsid w:val="0094188E"/>
    <w:rsid w:val="00944EE4"/>
    <w:rsid w:val="00945A5F"/>
    <w:rsid w:val="00945C5C"/>
    <w:rsid w:val="00947488"/>
    <w:rsid w:val="009504F5"/>
    <w:rsid w:val="00951A0E"/>
    <w:rsid w:val="00951FBA"/>
    <w:rsid w:val="009532D2"/>
    <w:rsid w:val="00960582"/>
    <w:rsid w:val="0096238C"/>
    <w:rsid w:val="00962AC6"/>
    <w:rsid w:val="00963EBB"/>
    <w:rsid w:val="009641E8"/>
    <w:rsid w:val="009657FC"/>
    <w:rsid w:val="00966700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514D"/>
    <w:rsid w:val="0097521D"/>
    <w:rsid w:val="00975CB7"/>
    <w:rsid w:val="00976257"/>
    <w:rsid w:val="0097680B"/>
    <w:rsid w:val="00976F11"/>
    <w:rsid w:val="00980A86"/>
    <w:rsid w:val="00980AD9"/>
    <w:rsid w:val="0098126C"/>
    <w:rsid w:val="00981A58"/>
    <w:rsid w:val="009831BC"/>
    <w:rsid w:val="00983829"/>
    <w:rsid w:val="00983C6B"/>
    <w:rsid w:val="009846C5"/>
    <w:rsid w:val="00984908"/>
    <w:rsid w:val="00985AFA"/>
    <w:rsid w:val="00986739"/>
    <w:rsid w:val="009869A3"/>
    <w:rsid w:val="00987064"/>
    <w:rsid w:val="009870F6"/>
    <w:rsid w:val="00990A89"/>
    <w:rsid w:val="00991761"/>
    <w:rsid w:val="0099218D"/>
    <w:rsid w:val="00992BA8"/>
    <w:rsid w:val="00993590"/>
    <w:rsid w:val="00993C9D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758"/>
    <w:rsid w:val="009A1C0E"/>
    <w:rsid w:val="009A3002"/>
    <w:rsid w:val="009A3AC2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AED"/>
    <w:rsid w:val="009B1C21"/>
    <w:rsid w:val="009B1FE7"/>
    <w:rsid w:val="009B2E0C"/>
    <w:rsid w:val="009B360F"/>
    <w:rsid w:val="009B3E81"/>
    <w:rsid w:val="009B401F"/>
    <w:rsid w:val="009B4A5C"/>
    <w:rsid w:val="009B7135"/>
    <w:rsid w:val="009C0516"/>
    <w:rsid w:val="009C2541"/>
    <w:rsid w:val="009C3B7B"/>
    <w:rsid w:val="009C3E02"/>
    <w:rsid w:val="009C56D8"/>
    <w:rsid w:val="009C6698"/>
    <w:rsid w:val="009C6B90"/>
    <w:rsid w:val="009C72AB"/>
    <w:rsid w:val="009D46E6"/>
    <w:rsid w:val="009D4C01"/>
    <w:rsid w:val="009D67B6"/>
    <w:rsid w:val="009D78AE"/>
    <w:rsid w:val="009E1023"/>
    <w:rsid w:val="009E233C"/>
    <w:rsid w:val="009E2552"/>
    <w:rsid w:val="009E264A"/>
    <w:rsid w:val="009E48CB"/>
    <w:rsid w:val="009E4C3E"/>
    <w:rsid w:val="009E50C2"/>
    <w:rsid w:val="009E6F84"/>
    <w:rsid w:val="009F1493"/>
    <w:rsid w:val="009F17ED"/>
    <w:rsid w:val="009F238F"/>
    <w:rsid w:val="009F2A1C"/>
    <w:rsid w:val="009F2C2C"/>
    <w:rsid w:val="009F317E"/>
    <w:rsid w:val="009F40D1"/>
    <w:rsid w:val="009F5570"/>
    <w:rsid w:val="009F72EE"/>
    <w:rsid w:val="009F76CE"/>
    <w:rsid w:val="009F7E34"/>
    <w:rsid w:val="00A00159"/>
    <w:rsid w:val="00A004F8"/>
    <w:rsid w:val="00A00CEB"/>
    <w:rsid w:val="00A01D44"/>
    <w:rsid w:val="00A01FCC"/>
    <w:rsid w:val="00A03110"/>
    <w:rsid w:val="00A035DD"/>
    <w:rsid w:val="00A04876"/>
    <w:rsid w:val="00A04CDB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B11"/>
    <w:rsid w:val="00A113F0"/>
    <w:rsid w:val="00A11419"/>
    <w:rsid w:val="00A124FB"/>
    <w:rsid w:val="00A126AB"/>
    <w:rsid w:val="00A13A99"/>
    <w:rsid w:val="00A13C8F"/>
    <w:rsid w:val="00A143AD"/>
    <w:rsid w:val="00A144AA"/>
    <w:rsid w:val="00A145FE"/>
    <w:rsid w:val="00A15A25"/>
    <w:rsid w:val="00A173DD"/>
    <w:rsid w:val="00A20003"/>
    <w:rsid w:val="00A20031"/>
    <w:rsid w:val="00A20212"/>
    <w:rsid w:val="00A204B7"/>
    <w:rsid w:val="00A212DA"/>
    <w:rsid w:val="00A216B9"/>
    <w:rsid w:val="00A21996"/>
    <w:rsid w:val="00A23D30"/>
    <w:rsid w:val="00A23E84"/>
    <w:rsid w:val="00A2458A"/>
    <w:rsid w:val="00A24B24"/>
    <w:rsid w:val="00A24F16"/>
    <w:rsid w:val="00A2748D"/>
    <w:rsid w:val="00A2748F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E7E"/>
    <w:rsid w:val="00A350EE"/>
    <w:rsid w:val="00A351BF"/>
    <w:rsid w:val="00A35E79"/>
    <w:rsid w:val="00A40F84"/>
    <w:rsid w:val="00A421E8"/>
    <w:rsid w:val="00A4332D"/>
    <w:rsid w:val="00A43684"/>
    <w:rsid w:val="00A44307"/>
    <w:rsid w:val="00A444FB"/>
    <w:rsid w:val="00A46316"/>
    <w:rsid w:val="00A46D22"/>
    <w:rsid w:val="00A50368"/>
    <w:rsid w:val="00A507AB"/>
    <w:rsid w:val="00A50824"/>
    <w:rsid w:val="00A50DEA"/>
    <w:rsid w:val="00A517FC"/>
    <w:rsid w:val="00A53921"/>
    <w:rsid w:val="00A54B22"/>
    <w:rsid w:val="00A55030"/>
    <w:rsid w:val="00A557EE"/>
    <w:rsid w:val="00A55E85"/>
    <w:rsid w:val="00A577CE"/>
    <w:rsid w:val="00A60F4D"/>
    <w:rsid w:val="00A61118"/>
    <w:rsid w:val="00A61D69"/>
    <w:rsid w:val="00A62421"/>
    <w:rsid w:val="00A63035"/>
    <w:rsid w:val="00A635AB"/>
    <w:rsid w:val="00A635CA"/>
    <w:rsid w:val="00A63653"/>
    <w:rsid w:val="00A63736"/>
    <w:rsid w:val="00A644B8"/>
    <w:rsid w:val="00A64CBB"/>
    <w:rsid w:val="00A6598A"/>
    <w:rsid w:val="00A66445"/>
    <w:rsid w:val="00A66BFB"/>
    <w:rsid w:val="00A70308"/>
    <w:rsid w:val="00A71D40"/>
    <w:rsid w:val="00A72184"/>
    <w:rsid w:val="00A7226C"/>
    <w:rsid w:val="00A726FA"/>
    <w:rsid w:val="00A72896"/>
    <w:rsid w:val="00A72924"/>
    <w:rsid w:val="00A73059"/>
    <w:rsid w:val="00A739F3"/>
    <w:rsid w:val="00A75409"/>
    <w:rsid w:val="00A77D18"/>
    <w:rsid w:val="00A8003C"/>
    <w:rsid w:val="00A801EA"/>
    <w:rsid w:val="00A811BE"/>
    <w:rsid w:val="00A82DE2"/>
    <w:rsid w:val="00A84AF8"/>
    <w:rsid w:val="00A8568A"/>
    <w:rsid w:val="00A85A0C"/>
    <w:rsid w:val="00A86D8D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772D"/>
    <w:rsid w:val="00A97A4D"/>
    <w:rsid w:val="00AA13A2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84B"/>
    <w:rsid w:val="00AB387A"/>
    <w:rsid w:val="00AB3A69"/>
    <w:rsid w:val="00AB4644"/>
    <w:rsid w:val="00AB4DF8"/>
    <w:rsid w:val="00AB5A55"/>
    <w:rsid w:val="00AB6745"/>
    <w:rsid w:val="00AB71B5"/>
    <w:rsid w:val="00AB7388"/>
    <w:rsid w:val="00AB7C16"/>
    <w:rsid w:val="00AC066B"/>
    <w:rsid w:val="00AC0DCD"/>
    <w:rsid w:val="00AC28A0"/>
    <w:rsid w:val="00AC2AEC"/>
    <w:rsid w:val="00AC2CB9"/>
    <w:rsid w:val="00AC34E3"/>
    <w:rsid w:val="00AC420C"/>
    <w:rsid w:val="00AC42FE"/>
    <w:rsid w:val="00AC4BC9"/>
    <w:rsid w:val="00AC5794"/>
    <w:rsid w:val="00AC5922"/>
    <w:rsid w:val="00AC5DA3"/>
    <w:rsid w:val="00AC77D5"/>
    <w:rsid w:val="00AC7CB2"/>
    <w:rsid w:val="00AD042D"/>
    <w:rsid w:val="00AD05F1"/>
    <w:rsid w:val="00AD0B3F"/>
    <w:rsid w:val="00AD0F8D"/>
    <w:rsid w:val="00AD1009"/>
    <w:rsid w:val="00AD1A07"/>
    <w:rsid w:val="00AD29A4"/>
    <w:rsid w:val="00AD29B6"/>
    <w:rsid w:val="00AD30BF"/>
    <w:rsid w:val="00AD41C1"/>
    <w:rsid w:val="00AD4310"/>
    <w:rsid w:val="00AD48A4"/>
    <w:rsid w:val="00AD4A51"/>
    <w:rsid w:val="00AD4DF9"/>
    <w:rsid w:val="00AD603B"/>
    <w:rsid w:val="00AD6FE1"/>
    <w:rsid w:val="00AD7353"/>
    <w:rsid w:val="00AE13F9"/>
    <w:rsid w:val="00AE1C5E"/>
    <w:rsid w:val="00AE1EF5"/>
    <w:rsid w:val="00AE29B2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3C70"/>
    <w:rsid w:val="00AF495D"/>
    <w:rsid w:val="00AF4B61"/>
    <w:rsid w:val="00AF6DC5"/>
    <w:rsid w:val="00AF7242"/>
    <w:rsid w:val="00AF7AA8"/>
    <w:rsid w:val="00B00DA6"/>
    <w:rsid w:val="00B01506"/>
    <w:rsid w:val="00B01547"/>
    <w:rsid w:val="00B01784"/>
    <w:rsid w:val="00B01F58"/>
    <w:rsid w:val="00B01FEB"/>
    <w:rsid w:val="00B0269D"/>
    <w:rsid w:val="00B04388"/>
    <w:rsid w:val="00B04B5E"/>
    <w:rsid w:val="00B05082"/>
    <w:rsid w:val="00B05B2E"/>
    <w:rsid w:val="00B062B7"/>
    <w:rsid w:val="00B06791"/>
    <w:rsid w:val="00B11792"/>
    <w:rsid w:val="00B11C49"/>
    <w:rsid w:val="00B12641"/>
    <w:rsid w:val="00B13017"/>
    <w:rsid w:val="00B14928"/>
    <w:rsid w:val="00B166E6"/>
    <w:rsid w:val="00B169EC"/>
    <w:rsid w:val="00B173CB"/>
    <w:rsid w:val="00B20065"/>
    <w:rsid w:val="00B20213"/>
    <w:rsid w:val="00B202D7"/>
    <w:rsid w:val="00B20E00"/>
    <w:rsid w:val="00B2101F"/>
    <w:rsid w:val="00B23B13"/>
    <w:rsid w:val="00B23B3E"/>
    <w:rsid w:val="00B24EDF"/>
    <w:rsid w:val="00B253A3"/>
    <w:rsid w:val="00B2543C"/>
    <w:rsid w:val="00B254C1"/>
    <w:rsid w:val="00B260EB"/>
    <w:rsid w:val="00B26248"/>
    <w:rsid w:val="00B265E4"/>
    <w:rsid w:val="00B277AE"/>
    <w:rsid w:val="00B277C9"/>
    <w:rsid w:val="00B30840"/>
    <w:rsid w:val="00B308F1"/>
    <w:rsid w:val="00B30947"/>
    <w:rsid w:val="00B32415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DAF"/>
    <w:rsid w:val="00B42B09"/>
    <w:rsid w:val="00B42B11"/>
    <w:rsid w:val="00B430BB"/>
    <w:rsid w:val="00B439FD"/>
    <w:rsid w:val="00B43AE2"/>
    <w:rsid w:val="00B43B16"/>
    <w:rsid w:val="00B451FC"/>
    <w:rsid w:val="00B46660"/>
    <w:rsid w:val="00B467E1"/>
    <w:rsid w:val="00B4693C"/>
    <w:rsid w:val="00B47C40"/>
    <w:rsid w:val="00B503A2"/>
    <w:rsid w:val="00B5052F"/>
    <w:rsid w:val="00B522CA"/>
    <w:rsid w:val="00B52B7F"/>
    <w:rsid w:val="00B5381F"/>
    <w:rsid w:val="00B53D9B"/>
    <w:rsid w:val="00B55B25"/>
    <w:rsid w:val="00B56778"/>
    <w:rsid w:val="00B6075E"/>
    <w:rsid w:val="00B60AE4"/>
    <w:rsid w:val="00B60D3F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6A5"/>
    <w:rsid w:val="00B74103"/>
    <w:rsid w:val="00B7422A"/>
    <w:rsid w:val="00B747EF"/>
    <w:rsid w:val="00B75011"/>
    <w:rsid w:val="00B7548F"/>
    <w:rsid w:val="00B75653"/>
    <w:rsid w:val="00B756AE"/>
    <w:rsid w:val="00B757DD"/>
    <w:rsid w:val="00B767FD"/>
    <w:rsid w:val="00B76AC3"/>
    <w:rsid w:val="00B77167"/>
    <w:rsid w:val="00B77379"/>
    <w:rsid w:val="00B77563"/>
    <w:rsid w:val="00B77DF3"/>
    <w:rsid w:val="00B80B74"/>
    <w:rsid w:val="00B83193"/>
    <w:rsid w:val="00B851EE"/>
    <w:rsid w:val="00B86021"/>
    <w:rsid w:val="00B864FC"/>
    <w:rsid w:val="00B8730B"/>
    <w:rsid w:val="00B9076D"/>
    <w:rsid w:val="00B92C42"/>
    <w:rsid w:val="00B9509B"/>
    <w:rsid w:val="00B95ACD"/>
    <w:rsid w:val="00B96AA1"/>
    <w:rsid w:val="00B9727B"/>
    <w:rsid w:val="00B973A1"/>
    <w:rsid w:val="00B975F9"/>
    <w:rsid w:val="00BA0832"/>
    <w:rsid w:val="00BA111A"/>
    <w:rsid w:val="00BA19D2"/>
    <w:rsid w:val="00BA2752"/>
    <w:rsid w:val="00BA31E7"/>
    <w:rsid w:val="00BA3DE9"/>
    <w:rsid w:val="00BA4572"/>
    <w:rsid w:val="00BA604B"/>
    <w:rsid w:val="00BA648F"/>
    <w:rsid w:val="00BA690E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612"/>
    <w:rsid w:val="00BC57D4"/>
    <w:rsid w:val="00BC6C2D"/>
    <w:rsid w:val="00BC6DB5"/>
    <w:rsid w:val="00BD14EB"/>
    <w:rsid w:val="00BD1F7A"/>
    <w:rsid w:val="00BD38F8"/>
    <w:rsid w:val="00BD447B"/>
    <w:rsid w:val="00BD47C4"/>
    <w:rsid w:val="00BD4D78"/>
    <w:rsid w:val="00BD4F21"/>
    <w:rsid w:val="00BD590F"/>
    <w:rsid w:val="00BD5EE0"/>
    <w:rsid w:val="00BD6D6B"/>
    <w:rsid w:val="00BD7D73"/>
    <w:rsid w:val="00BE0BFA"/>
    <w:rsid w:val="00BE0CDD"/>
    <w:rsid w:val="00BE1863"/>
    <w:rsid w:val="00BE2162"/>
    <w:rsid w:val="00BE3926"/>
    <w:rsid w:val="00BE4870"/>
    <w:rsid w:val="00BE53D0"/>
    <w:rsid w:val="00BE657D"/>
    <w:rsid w:val="00BE6611"/>
    <w:rsid w:val="00BE6CBE"/>
    <w:rsid w:val="00BE71EC"/>
    <w:rsid w:val="00BE7E3E"/>
    <w:rsid w:val="00BF11A7"/>
    <w:rsid w:val="00BF16CA"/>
    <w:rsid w:val="00BF1BFE"/>
    <w:rsid w:val="00BF3062"/>
    <w:rsid w:val="00BF3504"/>
    <w:rsid w:val="00BF397C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CF"/>
    <w:rsid w:val="00C020BF"/>
    <w:rsid w:val="00C03A15"/>
    <w:rsid w:val="00C03AFC"/>
    <w:rsid w:val="00C03BF1"/>
    <w:rsid w:val="00C04BF9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3A"/>
    <w:rsid w:val="00C13BCC"/>
    <w:rsid w:val="00C1574F"/>
    <w:rsid w:val="00C15941"/>
    <w:rsid w:val="00C15AF2"/>
    <w:rsid w:val="00C164E4"/>
    <w:rsid w:val="00C17A1F"/>
    <w:rsid w:val="00C2030D"/>
    <w:rsid w:val="00C206A0"/>
    <w:rsid w:val="00C20C1F"/>
    <w:rsid w:val="00C21091"/>
    <w:rsid w:val="00C21371"/>
    <w:rsid w:val="00C21416"/>
    <w:rsid w:val="00C218E0"/>
    <w:rsid w:val="00C21C98"/>
    <w:rsid w:val="00C21F32"/>
    <w:rsid w:val="00C23110"/>
    <w:rsid w:val="00C2487E"/>
    <w:rsid w:val="00C256C7"/>
    <w:rsid w:val="00C259B0"/>
    <w:rsid w:val="00C26A4B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BB2"/>
    <w:rsid w:val="00C41127"/>
    <w:rsid w:val="00C41A5E"/>
    <w:rsid w:val="00C42215"/>
    <w:rsid w:val="00C42253"/>
    <w:rsid w:val="00C42D87"/>
    <w:rsid w:val="00C430E8"/>
    <w:rsid w:val="00C43792"/>
    <w:rsid w:val="00C43D5B"/>
    <w:rsid w:val="00C4407A"/>
    <w:rsid w:val="00C4492C"/>
    <w:rsid w:val="00C46A6E"/>
    <w:rsid w:val="00C471E3"/>
    <w:rsid w:val="00C47D03"/>
    <w:rsid w:val="00C5031B"/>
    <w:rsid w:val="00C509DD"/>
    <w:rsid w:val="00C512F7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4CE"/>
    <w:rsid w:val="00C57C32"/>
    <w:rsid w:val="00C60FE5"/>
    <w:rsid w:val="00C61772"/>
    <w:rsid w:val="00C61B3F"/>
    <w:rsid w:val="00C61F9E"/>
    <w:rsid w:val="00C62370"/>
    <w:rsid w:val="00C62AEE"/>
    <w:rsid w:val="00C6335B"/>
    <w:rsid w:val="00C636D9"/>
    <w:rsid w:val="00C63926"/>
    <w:rsid w:val="00C63D51"/>
    <w:rsid w:val="00C63EA6"/>
    <w:rsid w:val="00C65047"/>
    <w:rsid w:val="00C65463"/>
    <w:rsid w:val="00C65B50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254E"/>
    <w:rsid w:val="00C73336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C4"/>
    <w:rsid w:val="00C8202E"/>
    <w:rsid w:val="00C828E4"/>
    <w:rsid w:val="00C8432A"/>
    <w:rsid w:val="00C8571A"/>
    <w:rsid w:val="00C8656E"/>
    <w:rsid w:val="00C867AA"/>
    <w:rsid w:val="00C86832"/>
    <w:rsid w:val="00C874B0"/>
    <w:rsid w:val="00C87EF3"/>
    <w:rsid w:val="00C9066E"/>
    <w:rsid w:val="00C90961"/>
    <w:rsid w:val="00C9143D"/>
    <w:rsid w:val="00C91D14"/>
    <w:rsid w:val="00C91E40"/>
    <w:rsid w:val="00C92887"/>
    <w:rsid w:val="00C92BBA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90"/>
    <w:rsid w:val="00CA1AE5"/>
    <w:rsid w:val="00CA1D1E"/>
    <w:rsid w:val="00CA1DAA"/>
    <w:rsid w:val="00CA1E29"/>
    <w:rsid w:val="00CA2457"/>
    <w:rsid w:val="00CA2B2B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914"/>
    <w:rsid w:val="00CA7BEB"/>
    <w:rsid w:val="00CB109F"/>
    <w:rsid w:val="00CB13E7"/>
    <w:rsid w:val="00CB2E0A"/>
    <w:rsid w:val="00CB3058"/>
    <w:rsid w:val="00CB3338"/>
    <w:rsid w:val="00CB3D77"/>
    <w:rsid w:val="00CB4DC3"/>
    <w:rsid w:val="00CB5881"/>
    <w:rsid w:val="00CB6625"/>
    <w:rsid w:val="00CB6F7B"/>
    <w:rsid w:val="00CB6FEE"/>
    <w:rsid w:val="00CB70C5"/>
    <w:rsid w:val="00CB777A"/>
    <w:rsid w:val="00CC00B9"/>
    <w:rsid w:val="00CC08FB"/>
    <w:rsid w:val="00CC0F86"/>
    <w:rsid w:val="00CC1356"/>
    <w:rsid w:val="00CC1DCC"/>
    <w:rsid w:val="00CC2B60"/>
    <w:rsid w:val="00CC2FD5"/>
    <w:rsid w:val="00CC3837"/>
    <w:rsid w:val="00CC3CE8"/>
    <w:rsid w:val="00CC56C1"/>
    <w:rsid w:val="00CD1320"/>
    <w:rsid w:val="00CD18CF"/>
    <w:rsid w:val="00CD1F21"/>
    <w:rsid w:val="00CD4757"/>
    <w:rsid w:val="00CD4F11"/>
    <w:rsid w:val="00CD505D"/>
    <w:rsid w:val="00CD5E22"/>
    <w:rsid w:val="00CD61C9"/>
    <w:rsid w:val="00CE1E47"/>
    <w:rsid w:val="00CE1F4F"/>
    <w:rsid w:val="00CE2773"/>
    <w:rsid w:val="00CE30E6"/>
    <w:rsid w:val="00CE3C00"/>
    <w:rsid w:val="00CE5078"/>
    <w:rsid w:val="00CE5317"/>
    <w:rsid w:val="00CE5479"/>
    <w:rsid w:val="00CE5B3A"/>
    <w:rsid w:val="00CE6987"/>
    <w:rsid w:val="00CE791A"/>
    <w:rsid w:val="00CE7F9A"/>
    <w:rsid w:val="00CF1497"/>
    <w:rsid w:val="00CF1581"/>
    <w:rsid w:val="00CF1DBE"/>
    <w:rsid w:val="00CF226D"/>
    <w:rsid w:val="00CF4016"/>
    <w:rsid w:val="00CF5001"/>
    <w:rsid w:val="00CF65F3"/>
    <w:rsid w:val="00CF6840"/>
    <w:rsid w:val="00CF7EE1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F4"/>
    <w:rsid w:val="00D14D67"/>
    <w:rsid w:val="00D15394"/>
    <w:rsid w:val="00D15DEB"/>
    <w:rsid w:val="00D201A7"/>
    <w:rsid w:val="00D208E6"/>
    <w:rsid w:val="00D2123C"/>
    <w:rsid w:val="00D21E92"/>
    <w:rsid w:val="00D23599"/>
    <w:rsid w:val="00D23FFE"/>
    <w:rsid w:val="00D250C7"/>
    <w:rsid w:val="00D2654E"/>
    <w:rsid w:val="00D313DA"/>
    <w:rsid w:val="00D319DD"/>
    <w:rsid w:val="00D32AFA"/>
    <w:rsid w:val="00D3321E"/>
    <w:rsid w:val="00D33A15"/>
    <w:rsid w:val="00D33E6B"/>
    <w:rsid w:val="00D3421D"/>
    <w:rsid w:val="00D343D6"/>
    <w:rsid w:val="00D3497F"/>
    <w:rsid w:val="00D34B37"/>
    <w:rsid w:val="00D34BF6"/>
    <w:rsid w:val="00D3508E"/>
    <w:rsid w:val="00D35B91"/>
    <w:rsid w:val="00D3604D"/>
    <w:rsid w:val="00D36EF9"/>
    <w:rsid w:val="00D40658"/>
    <w:rsid w:val="00D408D2"/>
    <w:rsid w:val="00D43A5D"/>
    <w:rsid w:val="00D45838"/>
    <w:rsid w:val="00D47022"/>
    <w:rsid w:val="00D50345"/>
    <w:rsid w:val="00D50756"/>
    <w:rsid w:val="00D5075A"/>
    <w:rsid w:val="00D50840"/>
    <w:rsid w:val="00D51072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B57"/>
    <w:rsid w:val="00D55C31"/>
    <w:rsid w:val="00D5642A"/>
    <w:rsid w:val="00D56537"/>
    <w:rsid w:val="00D56CFB"/>
    <w:rsid w:val="00D5740F"/>
    <w:rsid w:val="00D578A4"/>
    <w:rsid w:val="00D57AA5"/>
    <w:rsid w:val="00D60395"/>
    <w:rsid w:val="00D62387"/>
    <w:rsid w:val="00D624AE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50B"/>
    <w:rsid w:val="00D77695"/>
    <w:rsid w:val="00D77BE1"/>
    <w:rsid w:val="00D80859"/>
    <w:rsid w:val="00D81845"/>
    <w:rsid w:val="00D838DA"/>
    <w:rsid w:val="00D83E50"/>
    <w:rsid w:val="00D84E93"/>
    <w:rsid w:val="00D84EB1"/>
    <w:rsid w:val="00D84F68"/>
    <w:rsid w:val="00D85A3C"/>
    <w:rsid w:val="00D86F28"/>
    <w:rsid w:val="00D86F89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71B"/>
    <w:rsid w:val="00D9706D"/>
    <w:rsid w:val="00D97462"/>
    <w:rsid w:val="00DA00EC"/>
    <w:rsid w:val="00DA03BF"/>
    <w:rsid w:val="00DA0CD9"/>
    <w:rsid w:val="00DA2404"/>
    <w:rsid w:val="00DA3002"/>
    <w:rsid w:val="00DA3633"/>
    <w:rsid w:val="00DA3F32"/>
    <w:rsid w:val="00DA4104"/>
    <w:rsid w:val="00DA44EB"/>
    <w:rsid w:val="00DA45B6"/>
    <w:rsid w:val="00DA4F2B"/>
    <w:rsid w:val="00DA6E9E"/>
    <w:rsid w:val="00DB002F"/>
    <w:rsid w:val="00DB01AE"/>
    <w:rsid w:val="00DB02E0"/>
    <w:rsid w:val="00DB19A7"/>
    <w:rsid w:val="00DB26DC"/>
    <w:rsid w:val="00DB2E1A"/>
    <w:rsid w:val="00DB3985"/>
    <w:rsid w:val="00DB407E"/>
    <w:rsid w:val="00DB5B8B"/>
    <w:rsid w:val="00DB5CE2"/>
    <w:rsid w:val="00DB653D"/>
    <w:rsid w:val="00DC04C6"/>
    <w:rsid w:val="00DC0ED2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DBA"/>
    <w:rsid w:val="00DD1C77"/>
    <w:rsid w:val="00DD2A94"/>
    <w:rsid w:val="00DD334C"/>
    <w:rsid w:val="00DD3B57"/>
    <w:rsid w:val="00DD4964"/>
    <w:rsid w:val="00DD4A1F"/>
    <w:rsid w:val="00DD4F0D"/>
    <w:rsid w:val="00DD5417"/>
    <w:rsid w:val="00DD614F"/>
    <w:rsid w:val="00DE1295"/>
    <w:rsid w:val="00DE29AD"/>
    <w:rsid w:val="00DE461D"/>
    <w:rsid w:val="00DE4C16"/>
    <w:rsid w:val="00DE535D"/>
    <w:rsid w:val="00DE6395"/>
    <w:rsid w:val="00DE753C"/>
    <w:rsid w:val="00DF160A"/>
    <w:rsid w:val="00DF254D"/>
    <w:rsid w:val="00DF2B5D"/>
    <w:rsid w:val="00DF350F"/>
    <w:rsid w:val="00DF421A"/>
    <w:rsid w:val="00DF4A98"/>
    <w:rsid w:val="00DF5B80"/>
    <w:rsid w:val="00DF5D44"/>
    <w:rsid w:val="00DF66B1"/>
    <w:rsid w:val="00DF6BA3"/>
    <w:rsid w:val="00DF6C5A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CDB"/>
    <w:rsid w:val="00E048F5"/>
    <w:rsid w:val="00E05A22"/>
    <w:rsid w:val="00E061F7"/>
    <w:rsid w:val="00E06EB3"/>
    <w:rsid w:val="00E07141"/>
    <w:rsid w:val="00E07BDE"/>
    <w:rsid w:val="00E1028E"/>
    <w:rsid w:val="00E10724"/>
    <w:rsid w:val="00E10D63"/>
    <w:rsid w:val="00E11DE9"/>
    <w:rsid w:val="00E121E6"/>
    <w:rsid w:val="00E1442C"/>
    <w:rsid w:val="00E159E2"/>
    <w:rsid w:val="00E15B05"/>
    <w:rsid w:val="00E16705"/>
    <w:rsid w:val="00E17100"/>
    <w:rsid w:val="00E1723F"/>
    <w:rsid w:val="00E17694"/>
    <w:rsid w:val="00E20F4F"/>
    <w:rsid w:val="00E2205E"/>
    <w:rsid w:val="00E22388"/>
    <w:rsid w:val="00E22D03"/>
    <w:rsid w:val="00E23070"/>
    <w:rsid w:val="00E2334F"/>
    <w:rsid w:val="00E23BF3"/>
    <w:rsid w:val="00E23D00"/>
    <w:rsid w:val="00E2596C"/>
    <w:rsid w:val="00E25C72"/>
    <w:rsid w:val="00E25F82"/>
    <w:rsid w:val="00E268B6"/>
    <w:rsid w:val="00E26AA3"/>
    <w:rsid w:val="00E27E20"/>
    <w:rsid w:val="00E304E4"/>
    <w:rsid w:val="00E305DE"/>
    <w:rsid w:val="00E30AB6"/>
    <w:rsid w:val="00E30B7E"/>
    <w:rsid w:val="00E30F28"/>
    <w:rsid w:val="00E31139"/>
    <w:rsid w:val="00E31F5C"/>
    <w:rsid w:val="00E32028"/>
    <w:rsid w:val="00E32F63"/>
    <w:rsid w:val="00E34A32"/>
    <w:rsid w:val="00E34E4E"/>
    <w:rsid w:val="00E355BD"/>
    <w:rsid w:val="00E3657A"/>
    <w:rsid w:val="00E402BE"/>
    <w:rsid w:val="00E40371"/>
    <w:rsid w:val="00E407E4"/>
    <w:rsid w:val="00E40803"/>
    <w:rsid w:val="00E4092D"/>
    <w:rsid w:val="00E40C97"/>
    <w:rsid w:val="00E40E91"/>
    <w:rsid w:val="00E41246"/>
    <w:rsid w:val="00E423EF"/>
    <w:rsid w:val="00E43388"/>
    <w:rsid w:val="00E43CBC"/>
    <w:rsid w:val="00E44B22"/>
    <w:rsid w:val="00E45BDD"/>
    <w:rsid w:val="00E45E6A"/>
    <w:rsid w:val="00E46E06"/>
    <w:rsid w:val="00E47C94"/>
    <w:rsid w:val="00E5055B"/>
    <w:rsid w:val="00E50E35"/>
    <w:rsid w:val="00E511AD"/>
    <w:rsid w:val="00E512ED"/>
    <w:rsid w:val="00E51EE5"/>
    <w:rsid w:val="00E529D9"/>
    <w:rsid w:val="00E52B6B"/>
    <w:rsid w:val="00E53339"/>
    <w:rsid w:val="00E5549F"/>
    <w:rsid w:val="00E5609F"/>
    <w:rsid w:val="00E5639D"/>
    <w:rsid w:val="00E56491"/>
    <w:rsid w:val="00E5675C"/>
    <w:rsid w:val="00E56776"/>
    <w:rsid w:val="00E56FED"/>
    <w:rsid w:val="00E57398"/>
    <w:rsid w:val="00E57B66"/>
    <w:rsid w:val="00E60A67"/>
    <w:rsid w:val="00E61034"/>
    <w:rsid w:val="00E61543"/>
    <w:rsid w:val="00E616D5"/>
    <w:rsid w:val="00E6317A"/>
    <w:rsid w:val="00E64BD3"/>
    <w:rsid w:val="00E64FF5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4FBF"/>
    <w:rsid w:val="00E75422"/>
    <w:rsid w:val="00E755A5"/>
    <w:rsid w:val="00E773A7"/>
    <w:rsid w:val="00E77909"/>
    <w:rsid w:val="00E8065C"/>
    <w:rsid w:val="00E8093B"/>
    <w:rsid w:val="00E80B4D"/>
    <w:rsid w:val="00E815BF"/>
    <w:rsid w:val="00E81EC2"/>
    <w:rsid w:val="00E82AE2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3875"/>
    <w:rsid w:val="00E9401E"/>
    <w:rsid w:val="00E942F2"/>
    <w:rsid w:val="00E94D10"/>
    <w:rsid w:val="00E94F6C"/>
    <w:rsid w:val="00E94FF4"/>
    <w:rsid w:val="00E95738"/>
    <w:rsid w:val="00E959AA"/>
    <w:rsid w:val="00E96580"/>
    <w:rsid w:val="00E96C64"/>
    <w:rsid w:val="00E97465"/>
    <w:rsid w:val="00E97E96"/>
    <w:rsid w:val="00EA1D7D"/>
    <w:rsid w:val="00EA21C0"/>
    <w:rsid w:val="00EA27D1"/>
    <w:rsid w:val="00EA29C7"/>
    <w:rsid w:val="00EA3667"/>
    <w:rsid w:val="00EA367F"/>
    <w:rsid w:val="00EA4A41"/>
    <w:rsid w:val="00EA4C75"/>
    <w:rsid w:val="00EA511F"/>
    <w:rsid w:val="00EA51E1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6625"/>
    <w:rsid w:val="00EB6C86"/>
    <w:rsid w:val="00EB6E47"/>
    <w:rsid w:val="00EB77BA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FCA"/>
    <w:rsid w:val="00EC70B9"/>
    <w:rsid w:val="00EC72F7"/>
    <w:rsid w:val="00EC7401"/>
    <w:rsid w:val="00ED0215"/>
    <w:rsid w:val="00ED0C85"/>
    <w:rsid w:val="00ED0E10"/>
    <w:rsid w:val="00ED1A33"/>
    <w:rsid w:val="00ED214C"/>
    <w:rsid w:val="00ED23D6"/>
    <w:rsid w:val="00ED33BC"/>
    <w:rsid w:val="00ED59AA"/>
    <w:rsid w:val="00ED5C0C"/>
    <w:rsid w:val="00ED790B"/>
    <w:rsid w:val="00ED7B5C"/>
    <w:rsid w:val="00EE2154"/>
    <w:rsid w:val="00EE325F"/>
    <w:rsid w:val="00EE345B"/>
    <w:rsid w:val="00EE4164"/>
    <w:rsid w:val="00EE421C"/>
    <w:rsid w:val="00EE5128"/>
    <w:rsid w:val="00EE5E78"/>
    <w:rsid w:val="00EE63B0"/>
    <w:rsid w:val="00EE64A0"/>
    <w:rsid w:val="00EE6C84"/>
    <w:rsid w:val="00EE7074"/>
    <w:rsid w:val="00EE73FE"/>
    <w:rsid w:val="00EE783A"/>
    <w:rsid w:val="00EE7A06"/>
    <w:rsid w:val="00EF0205"/>
    <w:rsid w:val="00EF0E24"/>
    <w:rsid w:val="00EF21EF"/>
    <w:rsid w:val="00EF2DDB"/>
    <w:rsid w:val="00EF2F01"/>
    <w:rsid w:val="00EF33C6"/>
    <w:rsid w:val="00EF3613"/>
    <w:rsid w:val="00EF3FF1"/>
    <w:rsid w:val="00EF4145"/>
    <w:rsid w:val="00EF4300"/>
    <w:rsid w:val="00EF51F7"/>
    <w:rsid w:val="00EF5844"/>
    <w:rsid w:val="00EF6FCC"/>
    <w:rsid w:val="00F018CD"/>
    <w:rsid w:val="00F03450"/>
    <w:rsid w:val="00F03EE7"/>
    <w:rsid w:val="00F0470A"/>
    <w:rsid w:val="00F047DC"/>
    <w:rsid w:val="00F05178"/>
    <w:rsid w:val="00F0767D"/>
    <w:rsid w:val="00F07BC0"/>
    <w:rsid w:val="00F11368"/>
    <w:rsid w:val="00F119FE"/>
    <w:rsid w:val="00F123A8"/>
    <w:rsid w:val="00F126AA"/>
    <w:rsid w:val="00F12E2A"/>
    <w:rsid w:val="00F130A4"/>
    <w:rsid w:val="00F13550"/>
    <w:rsid w:val="00F142F7"/>
    <w:rsid w:val="00F15018"/>
    <w:rsid w:val="00F152A6"/>
    <w:rsid w:val="00F153C8"/>
    <w:rsid w:val="00F16F5E"/>
    <w:rsid w:val="00F17551"/>
    <w:rsid w:val="00F17985"/>
    <w:rsid w:val="00F179E2"/>
    <w:rsid w:val="00F17F18"/>
    <w:rsid w:val="00F22164"/>
    <w:rsid w:val="00F224F2"/>
    <w:rsid w:val="00F23919"/>
    <w:rsid w:val="00F25255"/>
    <w:rsid w:val="00F25955"/>
    <w:rsid w:val="00F25C0D"/>
    <w:rsid w:val="00F26058"/>
    <w:rsid w:val="00F269DD"/>
    <w:rsid w:val="00F2721E"/>
    <w:rsid w:val="00F30AD3"/>
    <w:rsid w:val="00F318FA"/>
    <w:rsid w:val="00F333CA"/>
    <w:rsid w:val="00F333FE"/>
    <w:rsid w:val="00F34EDD"/>
    <w:rsid w:val="00F35149"/>
    <w:rsid w:val="00F36F1A"/>
    <w:rsid w:val="00F3712E"/>
    <w:rsid w:val="00F373D4"/>
    <w:rsid w:val="00F3788D"/>
    <w:rsid w:val="00F37BAE"/>
    <w:rsid w:val="00F37D9F"/>
    <w:rsid w:val="00F4056A"/>
    <w:rsid w:val="00F40FFD"/>
    <w:rsid w:val="00F426C5"/>
    <w:rsid w:val="00F42C3C"/>
    <w:rsid w:val="00F431D5"/>
    <w:rsid w:val="00F443EB"/>
    <w:rsid w:val="00F44FAB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F81"/>
    <w:rsid w:val="00F57BD1"/>
    <w:rsid w:val="00F57EFD"/>
    <w:rsid w:val="00F60A31"/>
    <w:rsid w:val="00F6170F"/>
    <w:rsid w:val="00F61A95"/>
    <w:rsid w:val="00F61F6A"/>
    <w:rsid w:val="00F61FC2"/>
    <w:rsid w:val="00F63B00"/>
    <w:rsid w:val="00F63D3E"/>
    <w:rsid w:val="00F63FBB"/>
    <w:rsid w:val="00F6464C"/>
    <w:rsid w:val="00F65B09"/>
    <w:rsid w:val="00F66178"/>
    <w:rsid w:val="00F66DBE"/>
    <w:rsid w:val="00F674CB"/>
    <w:rsid w:val="00F67B6D"/>
    <w:rsid w:val="00F70CB9"/>
    <w:rsid w:val="00F730EE"/>
    <w:rsid w:val="00F73430"/>
    <w:rsid w:val="00F7357D"/>
    <w:rsid w:val="00F7415B"/>
    <w:rsid w:val="00F7485C"/>
    <w:rsid w:val="00F75F8C"/>
    <w:rsid w:val="00F768D2"/>
    <w:rsid w:val="00F771F7"/>
    <w:rsid w:val="00F77B38"/>
    <w:rsid w:val="00F77F38"/>
    <w:rsid w:val="00F8079C"/>
    <w:rsid w:val="00F8213B"/>
    <w:rsid w:val="00F82939"/>
    <w:rsid w:val="00F83C18"/>
    <w:rsid w:val="00F842BA"/>
    <w:rsid w:val="00F846CD"/>
    <w:rsid w:val="00F84D6A"/>
    <w:rsid w:val="00F84E4D"/>
    <w:rsid w:val="00F87632"/>
    <w:rsid w:val="00F87E55"/>
    <w:rsid w:val="00F9050D"/>
    <w:rsid w:val="00F907EA"/>
    <w:rsid w:val="00F90810"/>
    <w:rsid w:val="00F90ED7"/>
    <w:rsid w:val="00F92AA4"/>
    <w:rsid w:val="00F92C07"/>
    <w:rsid w:val="00F92CD1"/>
    <w:rsid w:val="00F93CF8"/>
    <w:rsid w:val="00F940C8"/>
    <w:rsid w:val="00F95318"/>
    <w:rsid w:val="00F9542F"/>
    <w:rsid w:val="00F97B69"/>
    <w:rsid w:val="00FA0535"/>
    <w:rsid w:val="00FA0CF6"/>
    <w:rsid w:val="00FA1225"/>
    <w:rsid w:val="00FA191C"/>
    <w:rsid w:val="00FA1AD5"/>
    <w:rsid w:val="00FA2BC7"/>
    <w:rsid w:val="00FA2C1B"/>
    <w:rsid w:val="00FA3ED9"/>
    <w:rsid w:val="00FA4E40"/>
    <w:rsid w:val="00FA54BD"/>
    <w:rsid w:val="00FA5F20"/>
    <w:rsid w:val="00FA71F7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71EF"/>
    <w:rsid w:val="00FB7296"/>
    <w:rsid w:val="00FB7A7F"/>
    <w:rsid w:val="00FC0986"/>
    <w:rsid w:val="00FC13FB"/>
    <w:rsid w:val="00FC30BB"/>
    <w:rsid w:val="00FC45D3"/>
    <w:rsid w:val="00FC4BDC"/>
    <w:rsid w:val="00FC61CC"/>
    <w:rsid w:val="00FC7AAC"/>
    <w:rsid w:val="00FD1398"/>
    <w:rsid w:val="00FD1798"/>
    <w:rsid w:val="00FD17D5"/>
    <w:rsid w:val="00FD2BB6"/>
    <w:rsid w:val="00FD3AB3"/>
    <w:rsid w:val="00FD409B"/>
    <w:rsid w:val="00FD4516"/>
    <w:rsid w:val="00FD4CAF"/>
    <w:rsid w:val="00FD5181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296D"/>
    <w:rsid w:val="00FE3607"/>
    <w:rsid w:val="00FE450A"/>
    <w:rsid w:val="00FE4BC1"/>
    <w:rsid w:val="00FE4F1F"/>
    <w:rsid w:val="00FE5197"/>
    <w:rsid w:val="00FE5587"/>
    <w:rsid w:val="00FE5EA0"/>
    <w:rsid w:val="00FE60C2"/>
    <w:rsid w:val="00FF01E7"/>
    <w:rsid w:val="00FF0FCF"/>
    <w:rsid w:val="00FF1780"/>
    <w:rsid w:val="00FF234C"/>
    <w:rsid w:val="00FF2760"/>
    <w:rsid w:val="00FF2A12"/>
    <w:rsid w:val="00FF31CE"/>
    <w:rsid w:val="00FF3267"/>
    <w:rsid w:val="00FF3D7B"/>
    <w:rsid w:val="00FF3FCB"/>
    <w:rsid w:val="00FF55EB"/>
    <w:rsid w:val="00FF5F5E"/>
    <w:rsid w:val="00FF609F"/>
    <w:rsid w:val="00FF6C98"/>
    <w:rsid w:val="00FF7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basedOn w:val="StylStyl214b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basedOn w:val="StylStylStyl214bnenTun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basedOn w:val="Standardnpsmoodstav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basedOn w:val="Standardnpsmoodstavce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basedOn w:val="Standardnpsmoodstavce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basedOn w:val="Standardnpsmoodstavce"/>
    <w:link w:val="Zkladntext"/>
    <w:rsid w:val="00617FE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79027-A802-4BDF-9DD9-2AB576D5D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0</TotalTime>
  <Pages>10</Pages>
  <Words>1290</Words>
  <Characters>7612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2010-11-03T15:07:00Z</cp:lastPrinted>
  <dcterms:created xsi:type="dcterms:W3CDTF">2020-02-07T09:57:00Z</dcterms:created>
  <dcterms:modified xsi:type="dcterms:W3CDTF">2020-02-07T09:57:00Z</dcterms:modified>
</cp:coreProperties>
</file>