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39656" w14:textId="77777777" w:rsidR="001747A3" w:rsidRDefault="001747A3" w:rsidP="001F5BCE"/>
    <w:p w14:paraId="3D1B28B9" w14:textId="30B2691C" w:rsidR="00EA1D7D" w:rsidRPr="008D49DC" w:rsidRDefault="00525DED" w:rsidP="008D49DC">
      <w:pPr>
        <w:ind w:right="284"/>
        <w:jc w:val="right"/>
        <w:rPr>
          <w:rFonts w:eastAsia="Calibri" w:cs="Arial"/>
          <w:color w:val="777777"/>
          <w:position w:val="0"/>
          <w:sz w:val="90"/>
          <w:szCs w:val="90"/>
          <w:lang w:eastAsia="en-US"/>
        </w:rPr>
      </w:pPr>
      <w:r w:rsidRPr="000D63B6">
        <w:rPr>
          <w:rFonts w:eastAsia="Calibri" w:cs="Arial"/>
          <w:color w:val="777777"/>
          <w:position w:val="0"/>
          <w:sz w:val="90"/>
          <w:szCs w:val="90"/>
          <w:lang w:eastAsia="en-US"/>
        </w:rPr>
        <w:t>20</w:t>
      </w:r>
      <w:r w:rsidR="00E07B85">
        <w:rPr>
          <w:rFonts w:eastAsia="Calibri" w:cs="Arial"/>
          <w:color w:val="777777"/>
          <w:position w:val="0"/>
          <w:sz w:val="90"/>
          <w:szCs w:val="90"/>
          <w:lang w:eastAsia="en-US"/>
        </w:rPr>
        <w:t>2</w:t>
      </w:r>
      <w:r w:rsidR="00EB7919">
        <w:rPr>
          <w:rFonts w:eastAsia="Calibri" w:cs="Arial"/>
          <w:color w:val="777777"/>
          <w:position w:val="0"/>
          <w:sz w:val="90"/>
          <w:szCs w:val="90"/>
          <w:lang w:eastAsia="en-US"/>
        </w:rPr>
        <w:t>5</w:t>
      </w:r>
    </w:p>
    <w:p w14:paraId="55F625FC" w14:textId="369942A5" w:rsidR="00EA1D7D" w:rsidRPr="009F7DC6" w:rsidRDefault="000A0B14" w:rsidP="000A0B14">
      <w:pPr>
        <w:pStyle w:val="Odstavecseseznamem"/>
        <w:tabs>
          <w:tab w:val="left" w:pos="1276"/>
        </w:tabs>
        <w:ind w:left="0"/>
        <w:rPr>
          <w:rFonts w:eastAsia="Calibri" w:cs="Arial"/>
          <w:color w:val="777777"/>
          <w:position w:val="0"/>
          <w:sz w:val="36"/>
          <w:szCs w:val="36"/>
          <w:lang w:eastAsia="en-US"/>
        </w:rPr>
      </w:pPr>
      <w:r w:rsidRPr="00EB7919">
        <w:rPr>
          <w:rFonts w:eastAsia="Calibri" w:cs="Arial"/>
          <w:color w:val="777777"/>
          <w:position w:val="0"/>
          <w:sz w:val="36"/>
          <w:szCs w:val="36"/>
          <w:lang w:eastAsia="en-US"/>
        </w:rPr>
        <w:t>1. </w:t>
      </w:r>
      <w:r w:rsidR="00F26E43">
        <w:rPr>
          <w:rFonts w:eastAsia="Calibri" w:cs="Arial"/>
          <w:color w:val="777777"/>
          <w:position w:val="0"/>
          <w:sz w:val="36"/>
          <w:szCs w:val="36"/>
          <w:lang w:eastAsia="en-US"/>
        </w:rPr>
        <w:t>10</w:t>
      </w:r>
      <w:r w:rsidR="00253B20" w:rsidRPr="00EB7919">
        <w:rPr>
          <w:rFonts w:eastAsia="Calibri" w:cs="Arial"/>
          <w:color w:val="777777"/>
          <w:position w:val="0"/>
          <w:sz w:val="36"/>
          <w:szCs w:val="36"/>
          <w:lang w:eastAsia="en-US"/>
        </w:rPr>
        <w:t>. 202</w:t>
      </w:r>
      <w:r w:rsidR="00CB44DF" w:rsidRPr="00EB7919">
        <w:rPr>
          <w:rFonts w:eastAsia="Calibri" w:cs="Arial"/>
          <w:color w:val="777777"/>
          <w:position w:val="0"/>
          <w:sz w:val="36"/>
          <w:szCs w:val="36"/>
          <w:lang w:eastAsia="en-US"/>
        </w:rPr>
        <w:t>4</w:t>
      </w:r>
      <w:r w:rsidR="00253B20" w:rsidRPr="00EB7919">
        <w:rPr>
          <w:rFonts w:eastAsia="Calibri" w:cs="Arial"/>
          <w:color w:val="777777"/>
          <w:position w:val="0"/>
          <w:sz w:val="36"/>
          <w:szCs w:val="36"/>
          <w:lang w:eastAsia="en-US"/>
        </w:rPr>
        <w:t xml:space="preserve"> - </w:t>
      </w:r>
      <w:r w:rsidR="00EB7919" w:rsidRPr="00EB7919">
        <w:rPr>
          <w:rFonts w:eastAsia="Calibri" w:cs="Arial"/>
          <w:color w:val="777777"/>
          <w:position w:val="0"/>
          <w:sz w:val="36"/>
          <w:szCs w:val="36"/>
          <w:lang w:eastAsia="en-US"/>
        </w:rPr>
        <w:t>3</w:t>
      </w:r>
      <w:r w:rsidR="003C185E">
        <w:rPr>
          <w:rFonts w:eastAsia="Calibri" w:cs="Arial"/>
          <w:color w:val="777777"/>
          <w:position w:val="0"/>
          <w:sz w:val="36"/>
          <w:szCs w:val="36"/>
          <w:lang w:eastAsia="en-US"/>
        </w:rPr>
        <w:t>0</w:t>
      </w:r>
      <w:r w:rsidR="00253B20" w:rsidRPr="00EB7919">
        <w:rPr>
          <w:rFonts w:eastAsia="Calibri" w:cs="Arial"/>
          <w:color w:val="777777"/>
          <w:position w:val="0"/>
          <w:sz w:val="36"/>
          <w:szCs w:val="36"/>
          <w:lang w:eastAsia="en-US"/>
        </w:rPr>
        <w:t xml:space="preserve">. </w:t>
      </w:r>
      <w:r w:rsidR="00F26E43">
        <w:rPr>
          <w:rFonts w:eastAsia="Calibri" w:cs="Arial"/>
          <w:color w:val="777777"/>
          <w:position w:val="0"/>
          <w:sz w:val="36"/>
          <w:szCs w:val="36"/>
          <w:lang w:eastAsia="en-US"/>
        </w:rPr>
        <w:t>9</w:t>
      </w:r>
      <w:r w:rsidR="00E07B85" w:rsidRPr="00EB7919">
        <w:rPr>
          <w:rFonts w:eastAsia="Calibri" w:cs="Arial"/>
          <w:color w:val="777777"/>
          <w:position w:val="0"/>
          <w:sz w:val="36"/>
          <w:szCs w:val="36"/>
          <w:lang w:eastAsia="en-US"/>
        </w:rPr>
        <w:t>. 202</w:t>
      </w:r>
      <w:r w:rsidR="00EB7919" w:rsidRPr="00EB7919">
        <w:rPr>
          <w:rFonts w:eastAsia="Calibri" w:cs="Arial"/>
          <w:color w:val="777777"/>
          <w:position w:val="0"/>
          <w:sz w:val="36"/>
          <w:szCs w:val="36"/>
          <w:lang w:eastAsia="en-US"/>
        </w:rPr>
        <w:t>5</w:t>
      </w:r>
    </w:p>
    <w:p w14:paraId="5F1C1A26" w14:textId="77777777"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14:paraId="54240955" w14:textId="77777777"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14:paraId="0586E071" w14:textId="77777777"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14:paraId="225D0B5F" w14:textId="2479E695"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14:paraId="6689F774" w14:textId="2C6634EE"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14:paraId="55E702F8" w14:textId="12FAE348" w:rsidR="00EA1D7D" w:rsidRPr="000D63B6" w:rsidRDefault="00B511EB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>
        <w:rPr>
          <w:noProof/>
        </w:rPr>
        <w:drawing>
          <wp:inline distT="0" distB="0" distL="0" distR="0" wp14:anchorId="3DEDF408" wp14:editId="1036684E">
            <wp:extent cx="2654935" cy="502285"/>
            <wp:effectExtent l="0" t="0" r="0" b="0"/>
            <wp:docPr id="3041843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B82A" w14:textId="2DB64300" w:rsidR="00EA1D7D" w:rsidRPr="000D63B6" w:rsidRDefault="00FF1E0A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3B97BC0" wp14:editId="609ACCF8">
            <wp:simplePos x="0" y="0"/>
            <wp:positionH relativeFrom="column">
              <wp:posOffset>1263015</wp:posOffset>
            </wp:positionH>
            <wp:positionV relativeFrom="paragraph">
              <wp:posOffset>379730</wp:posOffset>
            </wp:positionV>
            <wp:extent cx="751840" cy="620395"/>
            <wp:effectExtent l="0" t="0" r="0" b="0"/>
            <wp:wrapNone/>
            <wp:docPr id="6" name="Obrázek 15" descr="median_logo_CMYK_pozitiv_vetsi_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median_logo_CMYK_pozitiv_vetsi_ore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AF574" w14:textId="77777777"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14:paraId="593746F2" w14:textId="6A385D2A" w:rsidR="00EA1D7D" w:rsidRPr="000D63B6" w:rsidRDefault="00EA1D7D" w:rsidP="00141ACB">
      <w:pPr>
        <w:jc w:val="center"/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14:paraId="38A989A8" w14:textId="4DDAE2A0"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14:paraId="5B12C068" w14:textId="2230FA76"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14:paraId="796C2F78" w14:textId="77777777"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14:paraId="4665F8B1" w14:textId="460AB7F1" w:rsidR="00EA1D7D" w:rsidRPr="000D63B6" w:rsidRDefault="00FF1E0A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5168" behindDoc="0" locked="0" layoutInCell="1" allowOverlap="1" wp14:anchorId="7DCD3350" wp14:editId="6DD601AA">
                <wp:simplePos x="0" y="0"/>
                <wp:positionH relativeFrom="column">
                  <wp:posOffset>-204471</wp:posOffset>
                </wp:positionH>
                <wp:positionV relativeFrom="paragraph">
                  <wp:posOffset>121285</wp:posOffset>
                </wp:positionV>
                <wp:extent cx="0" cy="3503930"/>
                <wp:effectExtent l="19050" t="0" r="19050" b="20320"/>
                <wp:wrapNone/>
                <wp:docPr id="1290476018" name="Přímá spojnice se šipko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393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188A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-16.1pt;margin-top:9.55pt;width:0;height:275.9pt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" strokecolor="#376092" strokeweight="5pt"/>
            </w:pict>
          </mc:Fallback>
        </mc:AlternateContent>
      </w:r>
      <w:r w:rsidR="00EA1D7D" w:rsidRPr="000D63B6">
        <w:rPr>
          <w:rFonts w:eastAsia="Calibri" w:cs="Arial"/>
          <w:color w:val="4D4D4D"/>
          <w:position w:val="0"/>
          <w:sz w:val="90"/>
          <w:szCs w:val="90"/>
          <w:lang w:eastAsia="en-US"/>
        </w:rPr>
        <w:t>MEDIA</w:t>
      </w:r>
    </w:p>
    <w:p w14:paraId="51027FEE" w14:textId="77777777"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0D63B6">
        <w:rPr>
          <w:rFonts w:eastAsia="Calibri" w:cs="Arial"/>
          <w:color w:val="4D4D4D"/>
          <w:position w:val="0"/>
          <w:sz w:val="90"/>
          <w:szCs w:val="90"/>
          <w:lang w:eastAsia="en-US"/>
        </w:rPr>
        <w:t>PROJEKT</w:t>
      </w:r>
    </w:p>
    <w:p w14:paraId="67F2C14C" w14:textId="77777777" w:rsidR="00EA1D7D" w:rsidRPr="000D63B6" w:rsidRDefault="00EA1D7D" w:rsidP="00EA1D7D">
      <w:pPr>
        <w:spacing w:after="200" w:line="276" w:lineRule="auto"/>
        <w:rPr>
          <w:rFonts w:ascii="Calibri" w:eastAsia="Calibri" w:hAnsi="Calibri"/>
          <w:position w:val="0"/>
          <w:sz w:val="22"/>
          <w:szCs w:val="22"/>
          <w:lang w:eastAsia="en-US"/>
        </w:rPr>
      </w:pPr>
    </w:p>
    <w:p w14:paraId="66EE79C4" w14:textId="0147C6DE" w:rsidR="00EA1D7D" w:rsidRPr="000D63B6" w:rsidRDefault="00B511EB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 xml:space="preserve">ČESKÁ </w:t>
      </w:r>
      <w:r w:rsidR="00EA1D7D" w:rsidRPr="000D63B6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UNIE VYDAVATELŮ</w:t>
      </w:r>
    </w:p>
    <w:p w14:paraId="65C24964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14:paraId="69865E76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0D63B6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ASMEA</w:t>
      </w:r>
    </w:p>
    <w:p w14:paraId="62E2CC9A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14:paraId="31D013D3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</w:p>
    <w:p w14:paraId="1695645D" w14:textId="77777777" w:rsidR="008D49DC" w:rsidRPr="000D63B6" w:rsidRDefault="008D49DC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7C380E09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0D7F6FB3" w14:textId="77777777" w:rsid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6CECE663" w14:textId="77777777" w:rsidR="008D49DC" w:rsidRDefault="008D49DC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574F654A" w14:textId="77777777" w:rsidR="008D49DC" w:rsidRDefault="008D49DC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1BEDB581" w14:textId="77777777" w:rsidR="008D49DC" w:rsidRPr="000D63B6" w:rsidRDefault="008D49DC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0958E5BE" w14:textId="37A9955B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32724F44" w14:textId="77777777" w:rsid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6657A1BE" w14:textId="7FD3A383" w:rsidR="008D49DC" w:rsidRPr="000D63B6" w:rsidRDefault="00B511EB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36779A" wp14:editId="39306243">
            <wp:simplePos x="0" y="0"/>
            <wp:positionH relativeFrom="column">
              <wp:posOffset>588645</wp:posOffset>
            </wp:positionH>
            <wp:positionV relativeFrom="paragraph">
              <wp:posOffset>158115</wp:posOffset>
            </wp:positionV>
            <wp:extent cx="866140" cy="351790"/>
            <wp:effectExtent l="0" t="0" r="0" b="0"/>
            <wp:wrapNone/>
            <wp:docPr id="469866744" name="Obrázek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4DF26" w14:textId="77777777" w:rsidR="00EA1D7D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49518893" w14:textId="77777777" w:rsidR="008D49DC" w:rsidRPr="000D63B6" w:rsidRDefault="008D49DC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57F14C16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5F00DC48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3F0F8C66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528A0184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13690457" w14:textId="5C0C339E" w:rsidR="00EA1D7D" w:rsidRPr="000D63B6" w:rsidRDefault="00FF1E0A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645531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inline distT="0" distB="0" distL="0" distR="0" wp14:anchorId="78972C61" wp14:editId="1CFE1F87">
            <wp:extent cx="2505075" cy="466725"/>
            <wp:effectExtent l="0" t="0" r="0" b="0"/>
            <wp:docPr id="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839D9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0830152C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37A8FC92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68EE40BB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17364205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178F6581" w14:textId="77777777"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7335B55D" w14:textId="77777777" w:rsidR="00EF5844" w:rsidRPr="000D63B6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6E7BB721" w14:textId="77777777" w:rsidR="008D46C9" w:rsidRPr="000D63B6" w:rsidRDefault="008D46C9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1B2D610E" w14:textId="77777777" w:rsidR="00EF5844" w:rsidRPr="000D63B6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14:paraId="36F11780" w14:textId="77777777" w:rsidR="00EA1D7D" w:rsidRPr="00B511EB" w:rsidRDefault="00EA1D7D" w:rsidP="00EA1D7D">
      <w:pPr>
        <w:rPr>
          <w:rFonts w:ascii="Calibri" w:eastAsia="Calibri" w:hAnsi="Calibri"/>
          <w:b/>
          <w:color w:val="4D4D4D"/>
          <w:position w:val="0"/>
          <w:sz w:val="22"/>
          <w:szCs w:val="22"/>
          <w:lang w:eastAsia="en-US"/>
        </w:rPr>
      </w:pPr>
    </w:p>
    <w:p w14:paraId="5A1F52EE" w14:textId="77777777" w:rsidR="00EF5844" w:rsidRPr="00496F27" w:rsidRDefault="00EF5844" w:rsidP="00EF5844">
      <w:pPr>
        <w:rPr>
          <w:color w:val="808080"/>
          <w:sz w:val="22"/>
          <w:szCs w:val="22"/>
        </w:rPr>
      </w:pPr>
      <w:r w:rsidRPr="00496F27">
        <w:rPr>
          <w:b/>
          <w:color w:val="808080"/>
          <w:sz w:val="22"/>
          <w:szCs w:val="22"/>
        </w:rPr>
        <w:t>MEDIA PROJEKT</w:t>
      </w:r>
      <w:r w:rsidRPr="00496F27">
        <w:rPr>
          <w:color w:val="808080"/>
          <w:sz w:val="22"/>
          <w:szCs w:val="22"/>
        </w:rPr>
        <w:t xml:space="preserve"> je realizován</w:t>
      </w:r>
    </w:p>
    <w:p w14:paraId="7EBD4E99" w14:textId="77777777" w:rsidR="00EF5844" w:rsidRPr="00496F27" w:rsidRDefault="00CF6F31" w:rsidP="00EF5844">
      <w:pPr>
        <w:rPr>
          <w:color w:val="808080"/>
          <w:sz w:val="22"/>
          <w:szCs w:val="22"/>
        </w:rPr>
      </w:pPr>
      <w:r w:rsidRPr="00496F27">
        <w:rPr>
          <w:color w:val="808080"/>
          <w:sz w:val="22"/>
          <w:szCs w:val="22"/>
        </w:rPr>
        <w:t>v</w:t>
      </w:r>
      <w:r w:rsidR="00EF5844" w:rsidRPr="00496F27">
        <w:rPr>
          <w:color w:val="808080"/>
          <w:sz w:val="22"/>
          <w:szCs w:val="22"/>
        </w:rPr>
        <w:t xml:space="preserve">ýzkumnými agenturami      </w:t>
      </w:r>
    </w:p>
    <w:p w14:paraId="3F7D3121" w14:textId="60A07895" w:rsidR="00EF5844" w:rsidRPr="00496F27" w:rsidRDefault="00EF5844" w:rsidP="00EF5844">
      <w:pPr>
        <w:rPr>
          <w:color w:val="808080"/>
          <w:sz w:val="22"/>
          <w:szCs w:val="22"/>
        </w:rPr>
      </w:pPr>
      <w:r w:rsidRPr="00496F27">
        <w:rPr>
          <w:b/>
          <w:color w:val="808080"/>
          <w:sz w:val="22"/>
          <w:szCs w:val="22"/>
        </w:rPr>
        <w:t>MEDIAN</w:t>
      </w:r>
      <w:r w:rsidRPr="00496F27">
        <w:rPr>
          <w:color w:val="808080"/>
          <w:sz w:val="22"/>
          <w:szCs w:val="22"/>
        </w:rPr>
        <w:t xml:space="preserve"> a </w:t>
      </w:r>
      <w:r w:rsidRPr="00496F27">
        <w:rPr>
          <w:b/>
          <w:color w:val="808080"/>
          <w:sz w:val="22"/>
          <w:szCs w:val="22"/>
        </w:rPr>
        <w:t>STEM/MARK</w:t>
      </w:r>
      <w:r w:rsidRPr="00496F27">
        <w:rPr>
          <w:color w:val="808080"/>
          <w:sz w:val="22"/>
          <w:szCs w:val="22"/>
        </w:rPr>
        <w:t>.</w:t>
      </w:r>
      <w:r w:rsidRPr="00496F27">
        <w:rPr>
          <w:color w:val="808080"/>
          <w:sz w:val="22"/>
          <w:szCs w:val="22"/>
        </w:rPr>
        <w:br/>
        <w:t>Jeho za</w:t>
      </w:r>
      <w:r w:rsidR="0040005A" w:rsidRPr="00496F27">
        <w:rPr>
          <w:color w:val="808080"/>
          <w:sz w:val="22"/>
          <w:szCs w:val="22"/>
        </w:rPr>
        <w:t>d</w:t>
      </w:r>
      <w:r w:rsidRPr="00496F27">
        <w:rPr>
          <w:color w:val="808080"/>
          <w:sz w:val="22"/>
          <w:szCs w:val="22"/>
        </w:rPr>
        <w:t>a</w:t>
      </w:r>
      <w:r w:rsidR="0040005A" w:rsidRPr="00496F27">
        <w:rPr>
          <w:color w:val="808080"/>
          <w:sz w:val="22"/>
          <w:szCs w:val="22"/>
        </w:rPr>
        <w:t>v</w:t>
      </w:r>
      <w:r w:rsidRPr="00496F27">
        <w:rPr>
          <w:color w:val="808080"/>
          <w:sz w:val="22"/>
          <w:szCs w:val="22"/>
        </w:rPr>
        <w:t xml:space="preserve">ateli jsou </w:t>
      </w:r>
      <w:r w:rsidR="00CF6F31" w:rsidRPr="00496F27">
        <w:rPr>
          <w:color w:val="808080"/>
          <w:sz w:val="22"/>
          <w:szCs w:val="22"/>
        </w:rPr>
        <w:br/>
      </w:r>
      <w:r w:rsidR="001F4304" w:rsidRPr="00496F27">
        <w:rPr>
          <w:b/>
          <w:bCs/>
          <w:color w:val="808080"/>
          <w:sz w:val="22"/>
          <w:szCs w:val="22"/>
        </w:rPr>
        <w:t>Č</w:t>
      </w:r>
      <w:r w:rsidR="00B511EB" w:rsidRPr="00496F27">
        <w:rPr>
          <w:b/>
          <w:bCs/>
          <w:color w:val="808080"/>
          <w:sz w:val="22"/>
          <w:szCs w:val="22"/>
        </w:rPr>
        <w:t xml:space="preserve">ESKÁ </w:t>
      </w:r>
      <w:r w:rsidRPr="00496F27">
        <w:rPr>
          <w:b/>
          <w:bCs/>
          <w:color w:val="808080"/>
          <w:sz w:val="22"/>
          <w:szCs w:val="22"/>
        </w:rPr>
        <w:t>U</w:t>
      </w:r>
      <w:r w:rsidR="00B511EB" w:rsidRPr="00496F27">
        <w:rPr>
          <w:b/>
          <w:bCs/>
          <w:color w:val="808080"/>
          <w:sz w:val="22"/>
          <w:szCs w:val="22"/>
        </w:rPr>
        <w:t>NIE</w:t>
      </w:r>
      <w:r w:rsidRPr="00496F27">
        <w:rPr>
          <w:b/>
          <w:bCs/>
          <w:color w:val="808080"/>
          <w:sz w:val="22"/>
          <w:szCs w:val="22"/>
        </w:rPr>
        <w:t xml:space="preserve"> </w:t>
      </w:r>
      <w:r w:rsidR="00B511EB" w:rsidRPr="00496F27">
        <w:rPr>
          <w:b/>
          <w:bCs/>
          <w:color w:val="808080"/>
          <w:sz w:val="22"/>
          <w:szCs w:val="22"/>
        </w:rPr>
        <w:t>VYDAVATELŮ</w:t>
      </w:r>
      <w:r w:rsidRPr="00496F27">
        <w:rPr>
          <w:color w:val="808080"/>
          <w:sz w:val="22"/>
          <w:szCs w:val="22"/>
        </w:rPr>
        <w:t xml:space="preserve"> a </w:t>
      </w:r>
      <w:r w:rsidRPr="00496F27">
        <w:rPr>
          <w:b/>
          <w:bCs/>
          <w:color w:val="808080"/>
          <w:sz w:val="22"/>
          <w:szCs w:val="22"/>
        </w:rPr>
        <w:t>ASMEA</w:t>
      </w:r>
      <w:r w:rsidRPr="00496F27">
        <w:rPr>
          <w:color w:val="808080"/>
          <w:sz w:val="22"/>
          <w:szCs w:val="22"/>
        </w:rPr>
        <w:t>.</w:t>
      </w:r>
    </w:p>
    <w:p w14:paraId="40D2880B" w14:textId="29D21C14" w:rsidR="00EF5844" w:rsidRPr="00496F27" w:rsidRDefault="00C729A5" w:rsidP="00EF5844">
      <w:pPr>
        <w:rPr>
          <w:b/>
          <w:color w:val="808080"/>
          <w:sz w:val="22"/>
          <w:szCs w:val="22"/>
        </w:rPr>
      </w:pPr>
      <w:r w:rsidRPr="00496F27">
        <w:rPr>
          <w:color w:val="808080"/>
          <w:sz w:val="22"/>
          <w:szCs w:val="22"/>
        </w:rPr>
        <w:t xml:space="preserve">V období </w:t>
      </w:r>
      <w:r w:rsidRPr="00EB7919">
        <w:rPr>
          <w:color w:val="808080"/>
          <w:sz w:val="22"/>
          <w:szCs w:val="22"/>
        </w:rPr>
        <w:t xml:space="preserve">od </w:t>
      </w:r>
      <w:r w:rsidR="00B7750D" w:rsidRPr="00EB7919">
        <w:rPr>
          <w:color w:val="808080"/>
          <w:sz w:val="22"/>
          <w:szCs w:val="22"/>
        </w:rPr>
        <w:t xml:space="preserve">1. </w:t>
      </w:r>
      <w:r w:rsidR="00F26E43">
        <w:rPr>
          <w:color w:val="808080"/>
          <w:sz w:val="22"/>
          <w:szCs w:val="22"/>
        </w:rPr>
        <w:t>10</w:t>
      </w:r>
      <w:r w:rsidR="00516C13" w:rsidRPr="00EB7919">
        <w:rPr>
          <w:color w:val="808080"/>
          <w:sz w:val="22"/>
          <w:szCs w:val="22"/>
        </w:rPr>
        <w:t>. 202</w:t>
      </w:r>
      <w:r w:rsidR="00CB44DF" w:rsidRPr="00EB7919">
        <w:rPr>
          <w:color w:val="808080"/>
          <w:sz w:val="22"/>
          <w:szCs w:val="22"/>
        </w:rPr>
        <w:t>4</w:t>
      </w:r>
      <w:r w:rsidR="00253B20" w:rsidRPr="00EB7919">
        <w:rPr>
          <w:color w:val="808080"/>
          <w:sz w:val="22"/>
          <w:szCs w:val="22"/>
        </w:rPr>
        <w:t xml:space="preserve"> - </w:t>
      </w:r>
      <w:r w:rsidR="00EB7919" w:rsidRPr="00EB7919">
        <w:rPr>
          <w:color w:val="808080"/>
          <w:sz w:val="22"/>
          <w:szCs w:val="22"/>
        </w:rPr>
        <w:t>3</w:t>
      </w:r>
      <w:r w:rsidR="003C185E">
        <w:rPr>
          <w:color w:val="808080"/>
          <w:sz w:val="22"/>
          <w:szCs w:val="22"/>
        </w:rPr>
        <w:t>0</w:t>
      </w:r>
      <w:r w:rsidR="00253B20" w:rsidRPr="00EB7919">
        <w:rPr>
          <w:color w:val="808080"/>
          <w:sz w:val="22"/>
          <w:szCs w:val="22"/>
        </w:rPr>
        <w:t xml:space="preserve">. </w:t>
      </w:r>
      <w:r w:rsidR="00F26E43">
        <w:rPr>
          <w:color w:val="808080"/>
          <w:sz w:val="22"/>
          <w:szCs w:val="22"/>
        </w:rPr>
        <w:t>9</w:t>
      </w:r>
      <w:r w:rsidR="00EF5844" w:rsidRPr="00EB7919">
        <w:rPr>
          <w:color w:val="808080"/>
          <w:sz w:val="22"/>
          <w:szCs w:val="22"/>
        </w:rPr>
        <w:t>. 20</w:t>
      </w:r>
      <w:r w:rsidR="00E07B85" w:rsidRPr="00EB7919">
        <w:rPr>
          <w:color w:val="808080"/>
          <w:sz w:val="22"/>
          <w:szCs w:val="22"/>
        </w:rPr>
        <w:t>2</w:t>
      </w:r>
      <w:r w:rsidR="00EB7919" w:rsidRPr="00EB7919">
        <w:rPr>
          <w:color w:val="808080"/>
          <w:sz w:val="22"/>
          <w:szCs w:val="22"/>
        </w:rPr>
        <w:t>5</w:t>
      </w:r>
      <w:r w:rsidR="00525DED" w:rsidRPr="00EB7919">
        <w:rPr>
          <w:color w:val="808080"/>
          <w:sz w:val="22"/>
          <w:szCs w:val="22"/>
        </w:rPr>
        <w:t xml:space="preserve"> bylo dotazováno celkem </w:t>
      </w:r>
      <w:r w:rsidR="00253B20" w:rsidRPr="00EB7919">
        <w:rPr>
          <w:color w:val="808080"/>
          <w:sz w:val="22"/>
          <w:szCs w:val="22"/>
        </w:rPr>
        <w:t>1</w:t>
      </w:r>
      <w:r w:rsidR="00122828" w:rsidRPr="00EB7919">
        <w:rPr>
          <w:color w:val="808080"/>
          <w:sz w:val="22"/>
          <w:szCs w:val="22"/>
        </w:rPr>
        <w:t>3</w:t>
      </w:r>
      <w:r w:rsidR="00253B20" w:rsidRPr="00EB7919">
        <w:rPr>
          <w:color w:val="808080"/>
          <w:sz w:val="22"/>
          <w:szCs w:val="22"/>
        </w:rPr>
        <w:t xml:space="preserve"> </w:t>
      </w:r>
      <w:r w:rsidR="00F26E43">
        <w:rPr>
          <w:color w:val="808080"/>
          <w:sz w:val="22"/>
          <w:szCs w:val="22"/>
        </w:rPr>
        <w:t>601</w:t>
      </w:r>
      <w:r w:rsidR="00B7750D" w:rsidRPr="00EB7919">
        <w:rPr>
          <w:color w:val="808080"/>
          <w:sz w:val="22"/>
          <w:szCs w:val="22"/>
        </w:rPr>
        <w:t xml:space="preserve"> </w:t>
      </w:r>
      <w:r w:rsidR="00EF5844" w:rsidRPr="00EB7919">
        <w:rPr>
          <w:color w:val="808080"/>
          <w:sz w:val="22"/>
          <w:szCs w:val="22"/>
        </w:rPr>
        <w:t>respondentů z celé České republiky</w:t>
      </w:r>
      <w:r w:rsidR="00EF5844" w:rsidRPr="00EB7919">
        <w:rPr>
          <w:b/>
          <w:color w:val="808080"/>
          <w:sz w:val="22"/>
          <w:szCs w:val="22"/>
        </w:rPr>
        <w:t>.</w:t>
      </w:r>
    </w:p>
    <w:p w14:paraId="67B9EBA8" w14:textId="77777777" w:rsidR="0068209B" w:rsidRPr="000D63B6" w:rsidRDefault="0068209B" w:rsidP="00567394">
      <w:pPr>
        <w:rPr>
          <w:color w:val="808080"/>
          <w:sz w:val="24"/>
          <w:szCs w:val="24"/>
        </w:rPr>
      </w:pPr>
    </w:p>
    <w:p w14:paraId="629267D1" w14:textId="77777777" w:rsidR="0068209B" w:rsidRPr="000D63B6" w:rsidRDefault="0068209B" w:rsidP="00567394">
      <w:pPr>
        <w:jc w:val="right"/>
        <w:sectPr w:rsidR="0068209B" w:rsidRPr="000D63B6" w:rsidSect="006D1991">
          <w:footerReference w:type="default" r:id="rId12"/>
          <w:pgSz w:w="11906" w:h="16838" w:code="9"/>
          <w:pgMar w:top="567" w:right="1418" w:bottom="1418" w:left="1418" w:header="709" w:footer="426" w:gutter="0"/>
          <w:cols w:num="2" w:space="708"/>
          <w:titlePg/>
          <w:docGrid w:linePitch="360"/>
        </w:sectPr>
      </w:pPr>
    </w:p>
    <w:p w14:paraId="25A5AA53" w14:textId="77777777" w:rsidR="009B3B1B" w:rsidRPr="00402DD6" w:rsidRDefault="009B3B1B" w:rsidP="009B3B1B">
      <w:pPr>
        <w:suppressAutoHyphens/>
        <w:jc w:val="both"/>
        <w:rPr>
          <w:sz w:val="24"/>
        </w:rPr>
      </w:pPr>
      <w:bookmarkStart w:id="0" w:name="OLE_LINK1"/>
      <w:bookmarkStart w:id="1" w:name="OLE_LINK2"/>
    </w:p>
    <w:p w14:paraId="5F83ED1F" w14:textId="743D756D" w:rsidR="000C2B71" w:rsidRPr="00F32390" w:rsidRDefault="00FF1E0A" w:rsidP="00F32390">
      <w:pPr>
        <w:suppressAutoHyphens/>
        <w:jc w:val="both"/>
        <w:rPr>
          <w:rFonts w:cs="Arial"/>
          <w:spacing w:val="20"/>
          <w:sz w:val="24"/>
          <w:szCs w:val="24"/>
        </w:rPr>
      </w:pPr>
      <w:r w:rsidRPr="001E44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E727C" wp14:editId="2AFAD801">
                <wp:simplePos x="0" y="0"/>
                <wp:positionH relativeFrom="column">
                  <wp:posOffset>2387600</wp:posOffset>
                </wp:positionH>
                <wp:positionV relativeFrom="paragraph">
                  <wp:posOffset>30480</wp:posOffset>
                </wp:positionV>
                <wp:extent cx="114300" cy="1143000"/>
                <wp:effectExtent l="0" t="0" r="0" b="0"/>
                <wp:wrapNone/>
                <wp:docPr id="507394015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9525">
                          <a:solidFill>
                            <a:srgbClr val="4F81B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3E815" id="Obdélník 2" o:spid="_x0000_s1026" style="position:absolute;margin-left:188pt;margin-top:2.4pt;width: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" fillcolor="#376092" strokecolor="#376092"/>
            </w:pict>
          </mc:Fallback>
        </mc:AlternateContent>
      </w:r>
      <w:r w:rsidR="000C2B71" w:rsidRPr="001E44AF">
        <w:rPr>
          <w:rFonts w:cs="Arial"/>
          <w:sz w:val="24"/>
          <w:szCs w:val="24"/>
        </w:rPr>
        <w:t xml:space="preserve">                                                              </w:t>
      </w:r>
      <w:r w:rsidR="000C2B71" w:rsidRPr="00F32390">
        <w:rPr>
          <w:rFonts w:cs="Arial"/>
          <w:spacing w:val="20"/>
          <w:sz w:val="24"/>
          <w:szCs w:val="24"/>
        </w:rPr>
        <w:t>Přehled výsledků</w:t>
      </w:r>
    </w:p>
    <w:p w14:paraId="632C963A" w14:textId="77777777" w:rsidR="000C2B71" w:rsidRPr="00F32390" w:rsidRDefault="000C2B71" w:rsidP="00F32390">
      <w:pPr>
        <w:suppressAutoHyphens/>
        <w:jc w:val="both"/>
        <w:rPr>
          <w:spacing w:val="20"/>
          <w:sz w:val="24"/>
          <w:szCs w:val="24"/>
        </w:rPr>
      </w:pPr>
      <w:r w:rsidRPr="00F32390">
        <w:rPr>
          <w:rFonts w:cs="Arial"/>
          <w:spacing w:val="20"/>
          <w:sz w:val="24"/>
          <w:szCs w:val="24"/>
        </w:rPr>
        <w:t xml:space="preserve">                                               výzkumu MEDIA PROJEKT</w:t>
      </w:r>
    </w:p>
    <w:p w14:paraId="408C125A" w14:textId="77777777" w:rsidR="000C2B71" w:rsidRPr="00F32390" w:rsidRDefault="000C2B71" w:rsidP="00F32390">
      <w:pPr>
        <w:tabs>
          <w:tab w:val="left" w:pos="4082"/>
          <w:tab w:val="left" w:pos="4309"/>
        </w:tabs>
        <w:ind w:left="4082"/>
        <w:rPr>
          <w:rFonts w:cs="Arial"/>
          <w:spacing w:val="20"/>
          <w:sz w:val="24"/>
          <w:szCs w:val="24"/>
        </w:rPr>
      </w:pPr>
    </w:p>
    <w:p w14:paraId="58A8D405" w14:textId="34CA388A" w:rsidR="000C2B71" w:rsidRPr="00F32390" w:rsidRDefault="00F26E43" w:rsidP="00F32390">
      <w:pPr>
        <w:tabs>
          <w:tab w:val="left" w:pos="4082"/>
          <w:tab w:val="left" w:pos="4309"/>
        </w:tabs>
        <w:ind w:left="4082"/>
        <w:rPr>
          <w:spacing w:val="20"/>
          <w:sz w:val="24"/>
          <w:szCs w:val="24"/>
        </w:rPr>
      </w:pPr>
      <w:r>
        <w:rPr>
          <w:rFonts w:cs="Arial"/>
          <w:spacing w:val="20"/>
          <w:sz w:val="24"/>
          <w:szCs w:val="24"/>
        </w:rPr>
        <w:t>6</w:t>
      </w:r>
      <w:r w:rsidR="000C2B71" w:rsidRPr="00F32390">
        <w:rPr>
          <w:rFonts w:cs="Arial"/>
          <w:spacing w:val="20"/>
          <w:sz w:val="24"/>
          <w:szCs w:val="24"/>
        </w:rPr>
        <w:t xml:space="preserve">. </w:t>
      </w:r>
      <w:r>
        <w:rPr>
          <w:rFonts w:cs="Arial"/>
          <w:spacing w:val="20"/>
          <w:sz w:val="24"/>
          <w:szCs w:val="24"/>
        </w:rPr>
        <w:t>listopadu</w:t>
      </w:r>
      <w:r w:rsidR="00B72164" w:rsidRPr="00F32390">
        <w:rPr>
          <w:rFonts w:cs="Arial"/>
          <w:spacing w:val="20"/>
          <w:sz w:val="24"/>
          <w:szCs w:val="24"/>
        </w:rPr>
        <w:t xml:space="preserve"> 202</w:t>
      </w:r>
      <w:r w:rsidR="006F1AA9" w:rsidRPr="00F32390">
        <w:rPr>
          <w:rFonts w:cs="Arial"/>
          <w:spacing w:val="20"/>
          <w:sz w:val="24"/>
          <w:szCs w:val="24"/>
        </w:rPr>
        <w:t>5</w:t>
      </w:r>
    </w:p>
    <w:p w14:paraId="5FDAAF0A" w14:textId="77777777" w:rsidR="000C2B71" w:rsidRPr="00F32390" w:rsidRDefault="000C2B71" w:rsidP="00F32390">
      <w:pPr>
        <w:tabs>
          <w:tab w:val="left" w:pos="5550"/>
        </w:tabs>
        <w:rPr>
          <w:spacing w:val="20"/>
          <w:sz w:val="24"/>
          <w:szCs w:val="24"/>
        </w:rPr>
      </w:pPr>
      <w:r w:rsidRPr="00F32390">
        <w:rPr>
          <w:spacing w:val="20"/>
          <w:sz w:val="24"/>
          <w:szCs w:val="24"/>
        </w:rPr>
        <w:tab/>
      </w:r>
    </w:p>
    <w:p w14:paraId="6379E9B3" w14:textId="77777777" w:rsidR="000C2B71" w:rsidRPr="00F32390" w:rsidRDefault="000C2B71" w:rsidP="00F32390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bCs w:val="0"/>
          <w:color w:val="333333"/>
          <w:spacing w:val="20"/>
        </w:rPr>
      </w:pPr>
      <w:r w:rsidRPr="00F32390">
        <w:rPr>
          <w:rFonts w:ascii="HelveticaNewE" w:hAnsi="HelveticaNewE"/>
          <w:b w:val="0"/>
          <w:bCs w:val="0"/>
          <w:color w:val="333333"/>
          <w:spacing w:val="20"/>
          <w:position w:val="6"/>
        </w:rPr>
        <w:tab/>
      </w:r>
    </w:p>
    <w:p w14:paraId="5707546A" w14:textId="77777777" w:rsidR="000C2B71" w:rsidRPr="00F32390" w:rsidRDefault="000C2B71" w:rsidP="00F32390">
      <w:pPr>
        <w:suppressAutoHyphens/>
        <w:jc w:val="both"/>
        <w:rPr>
          <w:rFonts w:cs="Arial"/>
          <w:sz w:val="24"/>
          <w:szCs w:val="24"/>
        </w:rPr>
      </w:pPr>
    </w:p>
    <w:p w14:paraId="7C949FBF" w14:textId="77777777" w:rsidR="007E3B52" w:rsidRPr="00F32390" w:rsidRDefault="007E3B52" w:rsidP="00F32390">
      <w:pPr>
        <w:suppressAutoHyphens/>
        <w:jc w:val="both"/>
        <w:rPr>
          <w:rFonts w:cs="Arial"/>
          <w:sz w:val="24"/>
          <w:szCs w:val="24"/>
        </w:rPr>
      </w:pPr>
    </w:p>
    <w:p w14:paraId="4F3E3EEC" w14:textId="3AC8AEC9" w:rsidR="000C2B71" w:rsidRPr="00F32390" w:rsidRDefault="000C2B71" w:rsidP="00F32390">
      <w:pPr>
        <w:suppressAutoHyphens/>
        <w:jc w:val="both"/>
        <w:rPr>
          <w:rFonts w:cs="Arial"/>
          <w:sz w:val="24"/>
          <w:szCs w:val="24"/>
        </w:rPr>
      </w:pPr>
      <w:r w:rsidRPr="00F32390">
        <w:rPr>
          <w:rFonts w:cs="Arial"/>
          <w:sz w:val="24"/>
          <w:szCs w:val="24"/>
        </w:rPr>
        <w:t xml:space="preserve">Nejnovější data z výzkumu MEDIA PROJEKT za </w:t>
      </w:r>
      <w:r w:rsidR="00F26E43">
        <w:rPr>
          <w:rFonts w:cs="Arial"/>
          <w:sz w:val="24"/>
          <w:szCs w:val="24"/>
        </w:rPr>
        <w:t>4</w:t>
      </w:r>
      <w:r w:rsidRPr="00F32390">
        <w:rPr>
          <w:rFonts w:cs="Arial"/>
          <w:sz w:val="24"/>
          <w:szCs w:val="24"/>
        </w:rPr>
        <w:t>. čtvrtletí 202</w:t>
      </w:r>
      <w:r w:rsidR="00DC0AD0" w:rsidRPr="00F32390">
        <w:rPr>
          <w:rFonts w:cs="Arial"/>
          <w:sz w:val="24"/>
          <w:szCs w:val="24"/>
        </w:rPr>
        <w:t>4</w:t>
      </w:r>
      <w:r w:rsidRPr="00F32390">
        <w:rPr>
          <w:rFonts w:cs="Arial"/>
          <w:sz w:val="24"/>
          <w:szCs w:val="24"/>
        </w:rPr>
        <w:t xml:space="preserve"> až </w:t>
      </w:r>
      <w:r w:rsidR="00F26E43">
        <w:rPr>
          <w:rFonts w:cs="Arial"/>
          <w:sz w:val="24"/>
          <w:szCs w:val="24"/>
        </w:rPr>
        <w:t>3</w:t>
      </w:r>
      <w:r w:rsidRPr="00F32390">
        <w:rPr>
          <w:rFonts w:cs="Arial"/>
          <w:sz w:val="24"/>
          <w:szCs w:val="24"/>
        </w:rPr>
        <w:t>. čtvrtletí 202</w:t>
      </w:r>
      <w:r w:rsidR="001E44AF" w:rsidRPr="00F32390">
        <w:rPr>
          <w:rFonts w:cs="Arial"/>
          <w:sz w:val="24"/>
          <w:szCs w:val="24"/>
        </w:rPr>
        <w:t>5</w:t>
      </w:r>
      <w:r w:rsidRPr="00F32390">
        <w:rPr>
          <w:rFonts w:cs="Arial"/>
          <w:sz w:val="24"/>
          <w:szCs w:val="24"/>
        </w:rPr>
        <w:t xml:space="preserve">, zveřejněná ve čtvrtek </w:t>
      </w:r>
      <w:r w:rsidR="00F26E43">
        <w:rPr>
          <w:rFonts w:cs="Arial"/>
          <w:sz w:val="24"/>
          <w:szCs w:val="24"/>
        </w:rPr>
        <w:t>6</w:t>
      </w:r>
      <w:r w:rsidRPr="00F32390">
        <w:rPr>
          <w:rFonts w:cs="Arial"/>
          <w:sz w:val="24"/>
          <w:szCs w:val="24"/>
        </w:rPr>
        <w:t>.</w:t>
      </w:r>
      <w:r w:rsidRPr="00F32390">
        <w:rPr>
          <w:rFonts w:cs="Arial"/>
          <w:spacing w:val="20"/>
          <w:sz w:val="24"/>
          <w:szCs w:val="24"/>
        </w:rPr>
        <w:t xml:space="preserve"> </w:t>
      </w:r>
      <w:r w:rsidR="00F26E43">
        <w:rPr>
          <w:rFonts w:cs="Arial"/>
          <w:spacing w:val="20"/>
          <w:sz w:val="24"/>
          <w:szCs w:val="24"/>
        </w:rPr>
        <w:t>listopadu</w:t>
      </w:r>
      <w:r w:rsidRPr="00F32390">
        <w:rPr>
          <w:rFonts w:cs="Arial"/>
          <w:spacing w:val="20"/>
          <w:sz w:val="24"/>
          <w:szCs w:val="24"/>
        </w:rPr>
        <w:t xml:space="preserve"> 202</w:t>
      </w:r>
      <w:r w:rsidR="00DC0AD0" w:rsidRPr="00F32390">
        <w:rPr>
          <w:rFonts w:cs="Arial"/>
          <w:spacing w:val="20"/>
          <w:sz w:val="24"/>
          <w:szCs w:val="24"/>
        </w:rPr>
        <w:t>5</w:t>
      </w:r>
      <w:r w:rsidRPr="00F32390">
        <w:rPr>
          <w:rFonts w:cs="Arial"/>
          <w:spacing w:val="20"/>
          <w:sz w:val="24"/>
          <w:szCs w:val="24"/>
        </w:rPr>
        <w:t xml:space="preserve"> </w:t>
      </w:r>
      <w:r w:rsidRPr="00F32390">
        <w:rPr>
          <w:rFonts w:cs="Arial"/>
          <w:sz w:val="24"/>
          <w:szCs w:val="24"/>
        </w:rPr>
        <w:t>ukázala, že tiskové tituly oslovily výraznou většinu populace v ČR. Tiskov</w:t>
      </w:r>
      <w:r w:rsidRPr="00F32390">
        <w:rPr>
          <w:rFonts w:cs="Arial" w:hint="eastAsia"/>
          <w:sz w:val="24"/>
          <w:szCs w:val="24"/>
        </w:rPr>
        <w:t>é</w:t>
      </w:r>
      <w:r w:rsidRPr="00F32390">
        <w:rPr>
          <w:rFonts w:cs="Arial"/>
          <w:sz w:val="24"/>
          <w:szCs w:val="24"/>
        </w:rPr>
        <w:t xml:space="preserve"> tituly </w:t>
      </w:r>
      <w:r w:rsidRPr="00F32390">
        <w:rPr>
          <w:rFonts w:cs="Arial" w:hint="eastAsia"/>
          <w:sz w:val="24"/>
          <w:szCs w:val="24"/>
        </w:rPr>
        <w:t>č</w:t>
      </w:r>
      <w:r w:rsidRPr="00F32390">
        <w:rPr>
          <w:rFonts w:cs="Arial"/>
          <w:sz w:val="24"/>
          <w:szCs w:val="24"/>
        </w:rPr>
        <w:t xml:space="preserve">te </w:t>
      </w:r>
      <w:r w:rsidR="00824C89" w:rsidRPr="00F32390">
        <w:rPr>
          <w:rFonts w:cs="Arial"/>
          <w:sz w:val="24"/>
          <w:szCs w:val="24"/>
        </w:rPr>
        <w:t>více než tři čtvrtiny</w:t>
      </w:r>
      <w:r w:rsidRPr="00F32390">
        <w:rPr>
          <w:rFonts w:cs="Arial"/>
          <w:sz w:val="24"/>
          <w:szCs w:val="24"/>
        </w:rPr>
        <w:t xml:space="preserve"> obyvatel </w:t>
      </w:r>
      <w:r w:rsidRPr="00F32390">
        <w:rPr>
          <w:rFonts w:cs="Arial" w:hint="eastAsia"/>
          <w:sz w:val="24"/>
          <w:szCs w:val="24"/>
        </w:rPr>
        <w:t>Č</w:t>
      </w:r>
      <w:r w:rsidRPr="00F32390">
        <w:rPr>
          <w:rFonts w:cs="Arial"/>
          <w:sz w:val="24"/>
          <w:szCs w:val="24"/>
        </w:rPr>
        <w:t xml:space="preserve">R ve věku mezi </w:t>
      </w:r>
      <w:proofErr w:type="gramStart"/>
      <w:r w:rsidRPr="00F32390">
        <w:rPr>
          <w:rFonts w:cs="Arial"/>
          <w:sz w:val="24"/>
          <w:szCs w:val="24"/>
        </w:rPr>
        <w:t xml:space="preserve">12 </w:t>
      </w:r>
      <w:r w:rsidRPr="00F32390">
        <w:rPr>
          <w:rFonts w:cs="Arial" w:hint="eastAsia"/>
          <w:sz w:val="24"/>
          <w:szCs w:val="24"/>
        </w:rPr>
        <w:t>–</w:t>
      </w:r>
      <w:r w:rsidRPr="00F32390">
        <w:rPr>
          <w:rFonts w:cs="Arial"/>
          <w:sz w:val="24"/>
          <w:szCs w:val="24"/>
        </w:rPr>
        <w:t xml:space="preserve"> 79</w:t>
      </w:r>
      <w:proofErr w:type="gramEnd"/>
      <w:r w:rsidRPr="00F32390">
        <w:rPr>
          <w:rFonts w:cs="Arial"/>
          <w:sz w:val="24"/>
          <w:szCs w:val="24"/>
        </w:rPr>
        <w:t xml:space="preserve"> lety.</w:t>
      </w:r>
    </w:p>
    <w:p w14:paraId="2200CA77" w14:textId="77777777" w:rsidR="000C2B71" w:rsidRPr="00F32390" w:rsidRDefault="000C2B71" w:rsidP="00F32390">
      <w:pPr>
        <w:suppressAutoHyphens/>
        <w:jc w:val="both"/>
        <w:rPr>
          <w:rFonts w:cs="Arial"/>
          <w:sz w:val="24"/>
          <w:szCs w:val="24"/>
        </w:rPr>
      </w:pPr>
    </w:p>
    <w:p w14:paraId="1363EBD5" w14:textId="22C2D4A0" w:rsidR="000C2B71" w:rsidRPr="00F32390" w:rsidRDefault="000C2B71" w:rsidP="00F32390">
      <w:pPr>
        <w:suppressAutoHyphens/>
        <w:jc w:val="both"/>
        <w:rPr>
          <w:rFonts w:cs="Arial"/>
          <w:sz w:val="24"/>
          <w:szCs w:val="24"/>
        </w:rPr>
      </w:pPr>
      <w:r w:rsidRPr="00F32390">
        <w:rPr>
          <w:rFonts w:cs="Arial"/>
          <w:sz w:val="24"/>
          <w:szCs w:val="24"/>
        </w:rPr>
        <w:t xml:space="preserve">Celkový zásah tisku je </w:t>
      </w:r>
      <w:r w:rsidR="00515D11" w:rsidRPr="00F32390">
        <w:rPr>
          <w:rFonts w:cs="Arial"/>
          <w:sz w:val="24"/>
          <w:szCs w:val="24"/>
        </w:rPr>
        <w:t>7</w:t>
      </w:r>
      <w:r w:rsidR="00824C89" w:rsidRPr="00F32390">
        <w:rPr>
          <w:rFonts w:cs="Arial"/>
          <w:sz w:val="24"/>
          <w:szCs w:val="24"/>
        </w:rPr>
        <w:t>7</w:t>
      </w:r>
      <w:r w:rsidRPr="00F32390">
        <w:rPr>
          <w:rFonts w:cs="Arial"/>
          <w:sz w:val="24"/>
          <w:szCs w:val="24"/>
        </w:rPr>
        <w:t> %</w:t>
      </w:r>
      <w:r w:rsidR="00496F27" w:rsidRPr="00F32390">
        <w:rPr>
          <w:rFonts w:cs="Arial"/>
          <w:sz w:val="24"/>
          <w:szCs w:val="24"/>
        </w:rPr>
        <w:t xml:space="preserve"> této </w:t>
      </w:r>
      <w:r w:rsidRPr="00F32390">
        <w:rPr>
          <w:rFonts w:cs="Arial"/>
          <w:sz w:val="24"/>
          <w:szCs w:val="24"/>
        </w:rPr>
        <w:t>populac</w:t>
      </w:r>
      <w:r w:rsidR="006625E5" w:rsidRPr="00F32390">
        <w:rPr>
          <w:rFonts w:cs="Arial"/>
          <w:sz w:val="24"/>
          <w:szCs w:val="24"/>
        </w:rPr>
        <w:t>e</w:t>
      </w:r>
      <w:r w:rsidRPr="00F32390">
        <w:rPr>
          <w:rFonts w:cs="Arial"/>
          <w:sz w:val="24"/>
          <w:szCs w:val="24"/>
        </w:rPr>
        <w:t>.</w:t>
      </w:r>
    </w:p>
    <w:p w14:paraId="7B5B117C" w14:textId="77777777" w:rsidR="000C2B71" w:rsidRPr="00F32390" w:rsidRDefault="000C2B71" w:rsidP="00F32390">
      <w:pPr>
        <w:suppressAutoHyphens/>
        <w:jc w:val="both"/>
        <w:rPr>
          <w:rFonts w:cs="Arial"/>
          <w:sz w:val="24"/>
          <w:szCs w:val="24"/>
        </w:rPr>
      </w:pPr>
    </w:p>
    <w:p w14:paraId="6FBAAA58" w14:textId="7E3B8D19" w:rsidR="000C2B71" w:rsidRPr="00F32390" w:rsidRDefault="000C2B71" w:rsidP="00F32390">
      <w:pPr>
        <w:suppressAutoHyphens/>
        <w:jc w:val="both"/>
        <w:rPr>
          <w:rFonts w:cs="Arial"/>
          <w:sz w:val="24"/>
          <w:szCs w:val="24"/>
        </w:rPr>
      </w:pPr>
      <w:r w:rsidRPr="00F32390">
        <w:rPr>
          <w:rFonts w:cs="Arial"/>
          <w:sz w:val="24"/>
          <w:szCs w:val="24"/>
        </w:rPr>
        <w:t>Deníky a jejich přílohy oslovily celkem 5</w:t>
      </w:r>
      <w:r w:rsidR="00F26E43">
        <w:rPr>
          <w:rFonts w:cs="Arial"/>
          <w:sz w:val="24"/>
          <w:szCs w:val="24"/>
        </w:rPr>
        <w:t>4</w:t>
      </w:r>
      <w:r w:rsidRPr="00F32390">
        <w:rPr>
          <w:rFonts w:cs="Arial"/>
          <w:sz w:val="24"/>
          <w:szCs w:val="24"/>
        </w:rPr>
        <w:t> % populace.</w:t>
      </w:r>
    </w:p>
    <w:p w14:paraId="6725EC2D" w14:textId="3686464C" w:rsidR="000C2B71" w:rsidRPr="00F32390" w:rsidRDefault="000C2B71" w:rsidP="00F32390">
      <w:pPr>
        <w:suppressAutoHyphens/>
        <w:jc w:val="both"/>
        <w:rPr>
          <w:rFonts w:cs="Arial"/>
          <w:sz w:val="24"/>
          <w:szCs w:val="24"/>
        </w:rPr>
      </w:pPr>
      <w:r w:rsidRPr="00F32390">
        <w:rPr>
          <w:rFonts w:cs="Arial"/>
          <w:sz w:val="24"/>
          <w:szCs w:val="24"/>
        </w:rPr>
        <w:t>Čtenářem alespoň jednoho časopisu vydávaného v ČR je 7</w:t>
      </w:r>
      <w:r w:rsidR="00F26E43">
        <w:rPr>
          <w:rFonts w:cs="Arial"/>
          <w:sz w:val="24"/>
          <w:szCs w:val="24"/>
        </w:rPr>
        <w:t>0</w:t>
      </w:r>
      <w:r w:rsidRPr="00F32390">
        <w:rPr>
          <w:rFonts w:cs="Arial"/>
          <w:sz w:val="24"/>
          <w:szCs w:val="24"/>
        </w:rPr>
        <w:t xml:space="preserve"> % občanů ČR ve věku </w:t>
      </w:r>
      <w:proofErr w:type="gramStart"/>
      <w:r w:rsidRPr="00F32390">
        <w:rPr>
          <w:rFonts w:cs="Arial"/>
          <w:sz w:val="24"/>
          <w:szCs w:val="24"/>
        </w:rPr>
        <w:t>12 – 79</w:t>
      </w:r>
      <w:proofErr w:type="gramEnd"/>
      <w:r w:rsidRPr="00F32390">
        <w:rPr>
          <w:rFonts w:cs="Arial"/>
          <w:sz w:val="24"/>
          <w:szCs w:val="24"/>
        </w:rPr>
        <w:t xml:space="preserve"> let, tj. absolutně 6,</w:t>
      </w:r>
      <w:r w:rsidR="00F26E43">
        <w:rPr>
          <w:rFonts w:cs="Arial"/>
          <w:sz w:val="24"/>
          <w:szCs w:val="24"/>
        </w:rPr>
        <w:t>3</w:t>
      </w:r>
      <w:r w:rsidRPr="00F32390">
        <w:rPr>
          <w:rFonts w:cs="Arial"/>
          <w:sz w:val="24"/>
          <w:szCs w:val="24"/>
        </w:rPr>
        <w:t xml:space="preserve"> mil. osob.</w:t>
      </w:r>
    </w:p>
    <w:p w14:paraId="34E25E14" w14:textId="77777777" w:rsidR="000C2B71" w:rsidRPr="00F32390" w:rsidRDefault="000C2B71" w:rsidP="00F32390">
      <w:pPr>
        <w:suppressAutoHyphens/>
        <w:jc w:val="both"/>
        <w:rPr>
          <w:rFonts w:cs="Arial"/>
          <w:sz w:val="24"/>
          <w:szCs w:val="24"/>
        </w:rPr>
      </w:pPr>
    </w:p>
    <w:p w14:paraId="0747BB62" w14:textId="5A5F039B" w:rsidR="000C2B71" w:rsidRPr="00F32390" w:rsidRDefault="000C2B71" w:rsidP="000C2B71">
      <w:pPr>
        <w:suppressAutoHyphens/>
        <w:jc w:val="both"/>
        <w:rPr>
          <w:rFonts w:cs="Arial"/>
          <w:sz w:val="24"/>
          <w:szCs w:val="24"/>
        </w:rPr>
      </w:pPr>
      <w:r w:rsidRPr="00F32390">
        <w:rPr>
          <w:rFonts w:cs="Arial"/>
          <w:sz w:val="24"/>
          <w:szCs w:val="24"/>
        </w:rPr>
        <w:t xml:space="preserve">Skupina denního tisku </w:t>
      </w:r>
      <w:r w:rsidR="00496F27" w:rsidRPr="00F32390">
        <w:rPr>
          <w:rFonts w:cs="Arial"/>
          <w:sz w:val="24"/>
          <w:szCs w:val="24"/>
        </w:rPr>
        <w:t>dosahuje</w:t>
      </w:r>
      <w:r w:rsidRPr="00F32390">
        <w:rPr>
          <w:rFonts w:cs="Arial"/>
          <w:sz w:val="24"/>
          <w:szCs w:val="24"/>
        </w:rPr>
        <w:t xml:space="preserve"> vysokou čtenost. Nejčtenějším celostátním deníkem byl Blesk (</w:t>
      </w:r>
      <w:r w:rsidR="00BF493B" w:rsidRPr="00F32390">
        <w:rPr>
          <w:rFonts w:cs="Arial"/>
          <w:sz w:val="24"/>
          <w:szCs w:val="24"/>
        </w:rPr>
        <w:t>4</w:t>
      </w:r>
      <w:r w:rsidR="00F26E43">
        <w:rPr>
          <w:rFonts w:cs="Arial"/>
          <w:sz w:val="24"/>
          <w:szCs w:val="24"/>
        </w:rPr>
        <w:t>47</w:t>
      </w:r>
      <w:r w:rsidRPr="00F32390">
        <w:rPr>
          <w:rFonts w:cs="Arial"/>
          <w:sz w:val="24"/>
          <w:szCs w:val="24"/>
        </w:rPr>
        <w:t xml:space="preserve"> tis. čtenářů na vydání). Druhým nejčtenějším deníkem byl MF DNES (3</w:t>
      </w:r>
      <w:r w:rsidR="001E44AF" w:rsidRPr="00F32390">
        <w:rPr>
          <w:rFonts w:cs="Arial"/>
          <w:sz w:val="24"/>
          <w:szCs w:val="24"/>
        </w:rPr>
        <w:t>6</w:t>
      </w:r>
      <w:r w:rsidR="00F26E43">
        <w:rPr>
          <w:rFonts w:cs="Arial"/>
          <w:sz w:val="24"/>
          <w:szCs w:val="24"/>
        </w:rPr>
        <w:t>3</w:t>
      </w:r>
      <w:r w:rsidRPr="00F32390">
        <w:rPr>
          <w:rFonts w:cs="Arial"/>
          <w:sz w:val="24"/>
          <w:szCs w:val="24"/>
        </w:rPr>
        <w:t xml:space="preserve"> tis. čtenářů) a na třetím místě deník </w:t>
      </w:r>
      <w:r w:rsidR="005C6268" w:rsidRPr="00F32390">
        <w:rPr>
          <w:rFonts w:cs="Arial"/>
          <w:sz w:val="24"/>
          <w:szCs w:val="24"/>
        </w:rPr>
        <w:t>Sport</w:t>
      </w:r>
      <w:r w:rsidRPr="00F32390">
        <w:rPr>
          <w:rFonts w:cs="Arial"/>
          <w:sz w:val="24"/>
          <w:szCs w:val="24"/>
        </w:rPr>
        <w:t xml:space="preserve"> (1</w:t>
      </w:r>
      <w:r w:rsidR="00F26E43">
        <w:rPr>
          <w:rFonts w:cs="Arial"/>
          <w:sz w:val="24"/>
          <w:szCs w:val="24"/>
        </w:rPr>
        <w:t>2</w:t>
      </w:r>
      <w:r w:rsidR="00F32390" w:rsidRPr="00F32390">
        <w:rPr>
          <w:rFonts w:cs="Arial"/>
          <w:sz w:val="24"/>
          <w:szCs w:val="24"/>
        </w:rPr>
        <w:t>8</w:t>
      </w:r>
      <w:r w:rsidRPr="00F32390">
        <w:rPr>
          <w:rFonts w:cs="Arial"/>
          <w:sz w:val="24"/>
          <w:szCs w:val="24"/>
        </w:rPr>
        <w:t xml:space="preserve"> tis. čtenářů).</w:t>
      </w:r>
    </w:p>
    <w:p w14:paraId="65EC4676" w14:textId="77777777" w:rsidR="000C2B71" w:rsidRPr="003C185E" w:rsidRDefault="000C2B71" w:rsidP="000C2B71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14:paraId="34580EFC" w14:textId="6C21383C" w:rsidR="000C2B71" w:rsidRPr="00F32390" w:rsidRDefault="000C2B71" w:rsidP="000C2B71">
      <w:pPr>
        <w:suppressAutoHyphens/>
        <w:jc w:val="both"/>
        <w:rPr>
          <w:rFonts w:cs="Arial"/>
          <w:sz w:val="24"/>
          <w:szCs w:val="24"/>
        </w:rPr>
      </w:pPr>
      <w:r w:rsidRPr="00F32390">
        <w:rPr>
          <w:rFonts w:cs="Arial"/>
          <w:sz w:val="24"/>
          <w:szCs w:val="24"/>
        </w:rPr>
        <w:t>Celkem 3</w:t>
      </w:r>
      <w:r w:rsidR="00F26E43">
        <w:rPr>
          <w:rFonts w:cs="Arial"/>
          <w:sz w:val="24"/>
          <w:szCs w:val="24"/>
        </w:rPr>
        <w:t>04</w:t>
      </w:r>
      <w:r w:rsidRPr="00F32390">
        <w:rPr>
          <w:rFonts w:cs="Arial"/>
          <w:sz w:val="24"/>
          <w:szCs w:val="24"/>
        </w:rPr>
        <w:t xml:space="preserve"> tis. čtenářů na vydání dosáhl </w:t>
      </w:r>
      <w:proofErr w:type="gramStart"/>
      <w:r w:rsidRPr="00F32390">
        <w:rPr>
          <w:rFonts w:cs="Arial"/>
          <w:sz w:val="24"/>
          <w:szCs w:val="24"/>
        </w:rPr>
        <w:t>Deník - síť</w:t>
      </w:r>
      <w:proofErr w:type="gramEnd"/>
      <w:r w:rsidRPr="00F32390">
        <w:rPr>
          <w:rFonts w:cs="Arial"/>
          <w:sz w:val="24"/>
          <w:szCs w:val="24"/>
        </w:rPr>
        <w:t xml:space="preserve"> regionálních titulů vydavatelství VLTAVA LABE MEDIA.</w:t>
      </w:r>
    </w:p>
    <w:p w14:paraId="3143A586" w14:textId="77777777" w:rsidR="000C2B71" w:rsidRPr="003C185E" w:rsidRDefault="000C2B71" w:rsidP="000C2B71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14:paraId="0B31E691" w14:textId="1BEC01A8" w:rsidR="000C2B71" w:rsidRPr="00F32390" w:rsidRDefault="000C2B71" w:rsidP="000C2B71">
      <w:pPr>
        <w:suppressAutoHyphens/>
        <w:jc w:val="both"/>
        <w:rPr>
          <w:rFonts w:cs="Arial"/>
          <w:sz w:val="24"/>
          <w:szCs w:val="24"/>
        </w:rPr>
      </w:pPr>
      <w:r w:rsidRPr="00F32390">
        <w:rPr>
          <w:rFonts w:cs="Arial"/>
          <w:sz w:val="24"/>
          <w:szCs w:val="24"/>
        </w:rPr>
        <w:t xml:space="preserve">Mezi </w:t>
      </w:r>
      <w:r w:rsidR="001B6E77">
        <w:rPr>
          <w:rFonts w:cs="Arial"/>
          <w:sz w:val="24"/>
          <w:szCs w:val="24"/>
        </w:rPr>
        <w:t>suplementy</w:t>
      </w:r>
      <w:r w:rsidRPr="00F32390">
        <w:rPr>
          <w:rFonts w:cs="Arial"/>
          <w:sz w:val="24"/>
          <w:szCs w:val="24"/>
        </w:rPr>
        <w:t xml:space="preserve"> deníků je nejčtenější Blesk magazín TV (aktuálně </w:t>
      </w:r>
      <w:r w:rsidR="00F26E43">
        <w:rPr>
          <w:rFonts w:cs="Arial"/>
          <w:sz w:val="24"/>
          <w:szCs w:val="24"/>
        </w:rPr>
        <w:t>478</w:t>
      </w:r>
      <w:r w:rsidRPr="00F32390">
        <w:rPr>
          <w:rFonts w:cs="Arial"/>
          <w:sz w:val="24"/>
          <w:szCs w:val="24"/>
        </w:rPr>
        <w:t xml:space="preserve"> tis. čtenářů)</w:t>
      </w:r>
      <w:r w:rsidR="001B6E77">
        <w:rPr>
          <w:rFonts w:cs="Arial"/>
          <w:sz w:val="24"/>
          <w:szCs w:val="24"/>
        </w:rPr>
        <w:t>. D</w:t>
      </w:r>
      <w:r w:rsidRPr="00F32390">
        <w:rPr>
          <w:rFonts w:cs="Arial"/>
          <w:sz w:val="24"/>
          <w:szCs w:val="24"/>
        </w:rPr>
        <w:t xml:space="preserve">ruhý nejčtenější </w:t>
      </w:r>
      <w:r w:rsidR="001B6E77">
        <w:rPr>
          <w:rFonts w:cs="Arial"/>
          <w:sz w:val="24"/>
          <w:szCs w:val="24"/>
        </w:rPr>
        <w:t xml:space="preserve">je </w:t>
      </w:r>
      <w:r w:rsidRPr="00F32390">
        <w:rPr>
          <w:rFonts w:cs="Arial"/>
          <w:sz w:val="24"/>
          <w:szCs w:val="24"/>
        </w:rPr>
        <w:t>TV magazín se </w:t>
      </w:r>
      <w:r w:rsidR="001E44AF" w:rsidRPr="00F32390">
        <w:rPr>
          <w:rFonts w:cs="Arial"/>
          <w:sz w:val="24"/>
          <w:szCs w:val="24"/>
        </w:rPr>
        <w:t>4</w:t>
      </w:r>
      <w:r w:rsidR="00F26E43">
        <w:rPr>
          <w:rFonts w:cs="Arial"/>
          <w:sz w:val="24"/>
          <w:szCs w:val="24"/>
        </w:rPr>
        <w:t>5</w:t>
      </w:r>
      <w:r w:rsidR="00F32390" w:rsidRPr="00F32390">
        <w:rPr>
          <w:rFonts w:cs="Arial"/>
          <w:sz w:val="24"/>
          <w:szCs w:val="24"/>
        </w:rPr>
        <w:t>8</w:t>
      </w:r>
      <w:r w:rsidRPr="00F32390">
        <w:rPr>
          <w:rFonts w:cs="Arial"/>
          <w:sz w:val="24"/>
          <w:szCs w:val="24"/>
        </w:rPr>
        <w:t xml:space="preserve"> tis. </w:t>
      </w:r>
      <w:r w:rsidR="001B6E77">
        <w:rPr>
          <w:rFonts w:cs="Arial"/>
          <w:sz w:val="24"/>
          <w:szCs w:val="24"/>
        </w:rPr>
        <w:t>č</w:t>
      </w:r>
      <w:r w:rsidRPr="00F32390">
        <w:rPr>
          <w:rFonts w:cs="Arial"/>
          <w:sz w:val="24"/>
          <w:szCs w:val="24"/>
        </w:rPr>
        <w:t>tenářů</w:t>
      </w:r>
      <w:r w:rsidR="001B6E77">
        <w:rPr>
          <w:rFonts w:cs="Arial"/>
          <w:sz w:val="24"/>
          <w:szCs w:val="24"/>
        </w:rPr>
        <w:t xml:space="preserve"> a třetí pak Magazín DNES, který </w:t>
      </w:r>
      <w:r w:rsidR="001713FA">
        <w:rPr>
          <w:rFonts w:cs="Arial"/>
          <w:sz w:val="24"/>
          <w:szCs w:val="24"/>
        </w:rPr>
        <w:t xml:space="preserve">četlo </w:t>
      </w:r>
      <w:r w:rsidR="001B6E77">
        <w:rPr>
          <w:rFonts w:cs="Arial"/>
          <w:sz w:val="24"/>
          <w:szCs w:val="24"/>
        </w:rPr>
        <w:t>386 tis. čtenářů</w:t>
      </w:r>
      <w:r w:rsidRPr="00F32390">
        <w:rPr>
          <w:rFonts w:cs="Arial"/>
          <w:sz w:val="24"/>
          <w:szCs w:val="24"/>
        </w:rPr>
        <w:t>.</w:t>
      </w:r>
    </w:p>
    <w:p w14:paraId="5466672F" w14:textId="77777777" w:rsidR="005C6268" w:rsidRPr="003C185E" w:rsidRDefault="005C6268" w:rsidP="000C2B71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14:paraId="024AC392" w14:textId="77777777" w:rsidR="00EB5ED8" w:rsidRPr="00F32390" w:rsidRDefault="00EB5ED8" w:rsidP="00EB5ED8">
      <w:pPr>
        <w:suppressAutoHyphens/>
        <w:jc w:val="both"/>
        <w:rPr>
          <w:rFonts w:cs="Arial"/>
          <w:sz w:val="24"/>
          <w:szCs w:val="24"/>
        </w:rPr>
      </w:pPr>
      <w:r w:rsidRPr="00F32390">
        <w:rPr>
          <w:rFonts w:cs="Arial"/>
          <w:sz w:val="24"/>
          <w:szCs w:val="24"/>
        </w:rPr>
        <w:t>Součástí výsledků jsou jen tituly vydavatelů, kteří se účastní auditu nákladu tisku ABC ČR a financování měření v rámci výzkumu MEDIA PROJEKT.</w:t>
      </w:r>
    </w:p>
    <w:p w14:paraId="093D5CC2" w14:textId="77777777" w:rsidR="00EB5ED8" w:rsidRPr="003C185E" w:rsidRDefault="00EB5ED8" w:rsidP="00EB5ED8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14:paraId="121C321C" w14:textId="2A74EF64" w:rsidR="00EB5ED8" w:rsidRPr="001E44AF" w:rsidRDefault="00EB5ED8" w:rsidP="00EB5ED8">
      <w:pPr>
        <w:suppressAutoHyphens/>
        <w:jc w:val="both"/>
        <w:rPr>
          <w:rFonts w:cs="Arial"/>
          <w:sz w:val="24"/>
          <w:szCs w:val="24"/>
        </w:rPr>
      </w:pPr>
      <w:r w:rsidRPr="00F32390">
        <w:rPr>
          <w:rFonts w:cs="Arial"/>
          <w:sz w:val="24"/>
          <w:szCs w:val="24"/>
        </w:rPr>
        <w:t xml:space="preserve">Celkem bylo ve </w:t>
      </w:r>
      <w:r w:rsidR="00F26E43">
        <w:rPr>
          <w:rFonts w:cs="Arial"/>
          <w:sz w:val="24"/>
          <w:szCs w:val="24"/>
        </w:rPr>
        <w:t>3</w:t>
      </w:r>
      <w:r w:rsidRPr="00F32390">
        <w:rPr>
          <w:rFonts w:cs="Arial"/>
          <w:sz w:val="24"/>
          <w:szCs w:val="24"/>
        </w:rPr>
        <w:t>. čtvrtletí 2025 dotazováno 1</w:t>
      </w:r>
      <w:r w:rsidR="00F26E43">
        <w:rPr>
          <w:rFonts w:cs="Arial"/>
          <w:sz w:val="24"/>
          <w:szCs w:val="24"/>
        </w:rPr>
        <w:t>30</w:t>
      </w:r>
      <w:r w:rsidRPr="00F32390">
        <w:rPr>
          <w:rFonts w:cs="Arial"/>
          <w:sz w:val="24"/>
          <w:szCs w:val="24"/>
        </w:rPr>
        <w:t xml:space="preserve"> titulů, k nimž se vztahují všechna uvedená data. </w:t>
      </w:r>
    </w:p>
    <w:p w14:paraId="5EBB060C" w14:textId="77777777" w:rsidR="00EB5ED8" w:rsidRPr="001E44AF" w:rsidRDefault="00EB5ED8" w:rsidP="00EB5ED8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14:paraId="47E3D98E" w14:textId="4CB79087" w:rsidR="00EB5ED8" w:rsidRPr="004934CE" w:rsidRDefault="00EB5ED8" w:rsidP="00EB5ED8">
      <w:pPr>
        <w:suppressAutoHyphens/>
        <w:jc w:val="both"/>
        <w:rPr>
          <w:rFonts w:cs="Arial"/>
          <w:sz w:val="24"/>
          <w:szCs w:val="24"/>
        </w:rPr>
      </w:pPr>
      <w:r w:rsidRPr="001B6E77">
        <w:rPr>
          <w:rFonts w:cs="Arial"/>
          <w:sz w:val="24"/>
          <w:szCs w:val="24"/>
        </w:rPr>
        <w:t xml:space="preserve">Sílu </w:t>
      </w:r>
      <w:r w:rsidR="001B6E77" w:rsidRPr="001B6E77">
        <w:rPr>
          <w:rFonts w:cs="Arial"/>
          <w:sz w:val="24"/>
          <w:szCs w:val="24"/>
        </w:rPr>
        <w:t xml:space="preserve">a oblíbenost </w:t>
      </w:r>
      <w:r w:rsidRPr="001B6E77">
        <w:rPr>
          <w:rFonts w:cs="Arial"/>
          <w:sz w:val="24"/>
          <w:szCs w:val="24"/>
        </w:rPr>
        <w:t xml:space="preserve">tisku potvrzuje skutečnost, že ve stejném období, které zahrnují výsledky MEDIA PROJEKTU, tj. od 1. </w:t>
      </w:r>
      <w:r w:rsidR="001B6E77" w:rsidRPr="001B6E77">
        <w:rPr>
          <w:rFonts w:cs="Arial"/>
          <w:sz w:val="24"/>
          <w:szCs w:val="24"/>
        </w:rPr>
        <w:t>10</w:t>
      </w:r>
      <w:r w:rsidRPr="001B6E77">
        <w:rPr>
          <w:rFonts w:cs="Arial"/>
          <w:sz w:val="24"/>
          <w:szCs w:val="24"/>
        </w:rPr>
        <w:t xml:space="preserve">. 2024 do 30. </w:t>
      </w:r>
      <w:r w:rsidR="001B6E77" w:rsidRPr="001B6E77">
        <w:rPr>
          <w:rFonts w:cs="Arial"/>
          <w:sz w:val="24"/>
          <w:szCs w:val="24"/>
        </w:rPr>
        <w:t>9</w:t>
      </w:r>
      <w:r w:rsidRPr="001B6E77">
        <w:rPr>
          <w:rFonts w:cs="Arial"/>
          <w:sz w:val="24"/>
          <w:szCs w:val="24"/>
        </w:rPr>
        <w:t xml:space="preserve">. 2025, </w:t>
      </w:r>
      <w:r w:rsidR="001B6E77" w:rsidRPr="001B6E77">
        <w:rPr>
          <w:rFonts w:cs="Arial"/>
          <w:sz w:val="24"/>
          <w:szCs w:val="24"/>
        </w:rPr>
        <w:t>si v</w:t>
      </w:r>
      <w:r w:rsidRPr="001B6E77">
        <w:rPr>
          <w:rFonts w:cs="Arial"/>
          <w:sz w:val="24"/>
          <w:szCs w:val="24"/>
        </w:rPr>
        <w:t xml:space="preserve"> ČR podle údajů ABC ČR </w:t>
      </w:r>
      <w:r w:rsidR="001B6E77" w:rsidRPr="001B6E77">
        <w:rPr>
          <w:rFonts w:cs="Arial"/>
          <w:sz w:val="24"/>
          <w:szCs w:val="24"/>
        </w:rPr>
        <w:t xml:space="preserve">spotřebitelé zakoupili téměř </w:t>
      </w:r>
      <w:r w:rsidRPr="001B6E77">
        <w:rPr>
          <w:rFonts w:cs="Arial"/>
          <w:sz w:val="24"/>
          <w:szCs w:val="24"/>
        </w:rPr>
        <w:t>8</w:t>
      </w:r>
      <w:r w:rsidR="001B6E77" w:rsidRPr="001B6E77">
        <w:rPr>
          <w:rFonts w:cs="Arial"/>
          <w:sz w:val="24"/>
          <w:szCs w:val="24"/>
        </w:rPr>
        <w:t>4</w:t>
      </w:r>
      <w:r w:rsidRPr="001B6E77">
        <w:rPr>
          <w:rFonts w:cs="Arial"/>
          <w:sz w:val="24"/>
          <w:szCs w:val="24"/>
        </w:rPr>
        <w:t xml:space="preserve"> milionů výtisků deníků, </w:t>
      </w:r>
      <w:r w:rsidR="001B6E77" w:rsidRPr="001B6E77">
        <w:rPr>
          <w:rFonts w:cs="Arial"/>
          <w:sz w:val="24"/>
          <w:szCs w:val="24"/>
        </w:rPr>
        <w:t>na</w:t>
      </w:r>
      <w:r w:rsidRPr="001B6E77">
        <w:rPr>
          <w:rFonts w:cs="Arial"/>
          <w:sz w:val="24"/>
          <w:szCs w:val="24"/>
        </w:rPr>
        <w:t xml:space="preserve"> 6</w:t>
      </w:r>
      <w:r w:rsidR="001B6E77" w:rsidRPr="001B6E77">
        <w:rPr>
          <w:rFonts w:cs="Arial"/>
          <w:sz w:val="24"/>
          <w:szCs w:val="24"/>
        </w:rPr>
        <w:t>3</w:t>
      </w:r>
      <w:r w:rsidRPr="001B6E77">
        <w:rPr>
          <w:rFonts w:cs="Arial"/>
          <w:sz w:val="24"/>
          <w:szCs w:val="24"/>
        </w:rPr>
        <w:t xml:space="preserve"> milionů výtisků časopisů a distribuováno </w:t>
      </w:r>
      <w:r w:rsidR="001B6E77" w:rsidRPr="001B6E77">
        <w:rPr>
          <w:rFonts w:cs="Arial"/>
          <w:sz w:val="24"/>
          <w:szCs w:val="24"/>
        </w:rPr>
        <w:t>více než</w:t>
      </w:r>
      <w:r w:rsidRPr="001B6E77">
        <w:rPr>
          <w:rFonts w:cs="Arial"/>
          <w:sz w:val="24"/>
          <w:szCs w:val="24"/>
        </w:rPr>
        <w:t xml:space="preserve"> 6</w:t>
      </w:r>
      <w:r w:rsidR="001B6E77" w:rsidRPr="001B6E77">
        <w:rPr>
          <w:rFonts w:cs="Arial"/>
          <w:sz w:val="24"/>
          <w:szCs w:val="24"/>
        </w:rPr>
        <w:t>3</w:t>
      </w:r>
      <w:r w:rsidRPr="001B6E77">
        <w:rPr>
          <w:rFonts w:cs="Arial"/>
          <w:sz w:val="24"/>
          <w:szCs w:val="24"/>
        </w:rPr>
        <w:t xml:space="preserve"> milionů kusů suplementů. To odpovídá </w:t>
      </w:r>
      <w:r w:rsidR="001B6E77" w:rsidRPr="001B6E77">
        <w:rPr>
          <w:rFonts w:cs="Arial"/>
          <w:sz w:val="24"/>
          <w:szCs w:val="24"/>
        </w:rPr>
        <w:t>průměrnému výsledku 6</w:t>
      </w:r>
      <w:r w:rsidRPr="001B6E77">
        <w:rPr>
          <w:rFonts w:cs="Arial"/>
          <w:sz w:val="24"/>
          <w:szCs w:val="24"/>
        </w:rPr>
        <w:t>,</w:t>
      </w:r>
      <w:r w:rsidR="001B6E77" w:rsidRPr="001B6E77">
        <w:rPr>
          <w:rFonts w:cs="Arial"/>
          <w:sz w:val="24"/>
          <w:szCs w:val="24"/>
        </w:rPr>
        <w:t xml:space="preserve">9 </w:t>
      </w:r>
      <w:r w:rsidRPr="001B6E77">
        <w:rPr>
          <w:rFonts w:cs="Arial"/>
          <w:sz w:val="24"/>
          <w:szCs w:val="24"/>
        </w:rPr>
        <w:t>milionu výtiskům deníků, 5,3 milionu kusů časopisů a 5,</w:t>
      </w:r>
      <w:r w:rsidR="001B6E77" w:rsidRPr="001B6E77">
        <w:rPr>
          <w:rFonts w:cs="Arial"/>
          <w:sz w:val="24"/>
          <w:szCs w:val="24"/>
        </w:rPr>
        <w:t>4 </w:t>
      </w:r>
      <w:r w:rsidRPr="001B6E77">
        <w:rPr>
          <w:rFonts w:cs="Arial"/>
          <w:sz w:val="24"/>
          <w:szCs w:val="24"/>
        </w:rPr>
        <w:t>milionu kusů suplementů za měsíc.</w:t>
      </w:r>
    </w:p>
    <w:p w14:paraId="35240C66" w14:textId="77777777" w:rsidR="000C2B71" w:rsidRPr="001E44AF" w:rsidRDefault="000C2B71" w:rsidP="000C2B71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14:paraId="42FC6C9D" w14:textId="77777777" w:rsidR="000C2B71" w:rsidRPr="001E44AF" w:rsidRDefault="000C2B71" w:rsidP="000C2B71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14:paraId="68DF886B" w14:textId="77777777" w:rsidR="000C2B71" w:rsidRPr="001E44AF" w:rsidRDefault="000C2B71" w:rsidP="000C2B71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14:paraId="6281525A" w14:textId="77777777" w:rsidR="000C2B71" w:rsidRPr="001E44AF" w:rsidRDefault="000C2B71" w:rsidP="000C2B71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14:paraId="16412C9A" w14:textId="77777777" w:rsidR="000C2B71" w:rsidRPr="001E44AF" w:rsidRDefault="000C2B71" w:rsidP="000C2B71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14:paraId="5D58C49E" w14:textId="77777777" w:rsidR="000C2B71" w:rsidRPr="001E44AF" w:rsidRDefault="000C2B71" w:rsidP="000C2B71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14:paraId="317BD5D7" w14:textId="77777777" w:rsidR="000C2B71" w:rsidRPr="001E44AF" w:rsidRDefault="000C2B71" w:rsidP="000C2B71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14:paraId="76C756EB" w14:textId="4DF51D77" w:rsidR="000C2B71" w:rsidRPr="001E44AF" w:rsidRDefault="000C2B71" w:rsidP="000C2B71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 w:rsidRPr="001E44AF">
        <w:rPr>
          <w:rFonts w:cs="Arial"/>
          <w:spacing w:val="20"/>
          <w:sz w:val="18"/>
          <w:szCs w:val="24"/>
        </w:rPr>
        <w:t xml:space="preserve">Další informace: </w:t>
      </w:r>
      <w:r w:rsidR="00496F27" w:rsidRPr="001E44AF">
        <w:rPr>
          <w:rFonts w:cs="Arial"/>
          <w:spacing w:val="20"/>
          <w:sz w:val="18"/>
          <w:szCs w:val="24"/>
        </w:rPr>
        <w:t>Česká</w:t>
      </w:r>
      <w:r w:rsidRPr="001E44AF">
        <w:rPr>
          <w:rFonts w:cs="Arial"/>
          <w:spacing w:val="20"/>
          <w:sz w:val="18"/>
          <w:szCs w:val="24"/>
        </w:rPr>
        <w:t xml:space="preserve"> </w:t>
      </w:r>
      <w:r w:rsidR="00496F27" w:rsidRPr="001E44AF">
        <w:rPr>
          <w:rFonts w:cs="Arial"/>
          <w:spacing w:val="20"/>
          <w:sz w:val="18"/>
          <w:szCs w:val="24"/>
        </w:rPr>
        <w:t>u</w:t>
      </w:r>
      <w:r w:rsidRPr="001E44AF">
        <w:rPr>
          <w:rFonts w:cs="Arial"/>
          <w:spacing w:val="20"/>
          <w:sz w:val="18"/>
          <w:szCs w:val="24"/>
        </w:rPr>
        <w:t>nie vydavatelů, tel: 222 329 730,</w:t>
      </w:r>
    </w:p>
    <w:p w14:paraId="585E6FF4" w14:textId="4CFAA001" w:rsidR="000C2B71" w:rsidRPr="0025168E" w:rsidRDefault="000C2B71" w:rsidP="000C2B71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 w:rsidRPr="0025168E">
        <w:rPr>
          <w:rFonts w:cs="Arial"/>
          <w:spacing w:val="20"/>
          <w:sz w:val="18"/>
          <w:szCs w:val="24"/>
        </w:rPr>
        <w:t xml:space="preserve">mail: </w:t>
      </w:r>
      <w:r w:rsidR="00496F27" w:rsidRPr="0025168E">
        <w:rPr>
          <w:rFonts w:cs="Arial"/>
          <w:spacing w:val="20"/>
          <w:sz w:val="18"/>
          <w:szCs w:val="24"/>
        </w:rPr>
        <w:t>info</w:t>
      </w:r>
      <w:r w:rsidRPr="0025168E">
        <w:rPr>
          <w:rFonts w:cs="Arial"/>
          <w:spacing w:val="20"/>
          <w:sz w:val="18"/>
          <w:szCs w:val="24"/>
        </w:rPr>
        <w:t>@</w:t>
      </w:r>
      <w:r w:rsidR="00496F27" w:rsidRPr="0025168E">
        <w:rPr>
          <w:rFonts w:cs="Arial"/>
          <w:spacing w:val="20"/>
          <w:sz w:val="18"/>
          <w:szCs w:val="24"/>
        </w:rPr>
        <w:t>cuv</w:t>
      </w:r>
      <w:r w:rsidRPr="0025168E">
        <w:rPr>
          <w:rFonts w:cs="Arial"/>
          <w:spacing w:val="20"/>
          <w:sz w:val="18"/>
          <w:szCs w:val="24"/>
        </w:rPr>
        <w:t xml:space="preserve">.cz, </w:t>
      </w:r>
      <w:hyperlink r:id="rId13" w:history="1">
        <w:r w:rsidR="00496F27" w:rsidRPr="0025168E">
          <w:rPr>
            <w:rStyle w:val="Hypertextovodkaz"/>
            <w:rFonts w:cs="Arial"/>
            <w:spacing w:val="20"/>
            <w:sz w:val="18"/>
            <w:szCs w:val="24"/>
          </w:rPr>
          <w:t>http://www.cuv.cz</w:t>
        </w:r>
      </w:hyperlink>
    </w:p>
    <w:p w14:paraId="10B9E315" w14:textId="77777777" w:rsidR="004934CE" w:rsidRDefault="004934CE" w:rsidP="00952BB2">
      <w:pPr>
        <w:rPr>
          <w:rFonts w:cs="Arial"/>
          <w:b/>
          <w:bCs/>
          <w:color w:val="333333"/>
          <w:spacing w:val="30"/>
          <w:sz w:val="36"/>
          <w:szCs w:val="36"/>
        </w:rPr>
      </w:pPr>
    </w:p>
    <w:p w14:paraId="43ABF2C3" w14:textId="77777777" w:rsidR="006F3299" w:rsidRDefault="006F3299" w:rsidP="00952BB2">
      <w:pPr>
        <w:rPr>
          <w:rFonts w:cs="Arial"/>
          <w:b/>
          <w:bCs/>
          <w:color w:val="333333"/>
          <w:spacing w:val="30"/>
          <w:sz w:val="36"/>
          <w:szCs w:val="36"/>
        </w:rPr>
      </w:pPr>
    </w:p>
    <w:p w14:paraId="39F9C3C6" w14:textId="1EE4640B" w:rsidR="00FB7D3B" w:rsidRPr="0025168E" w:rsidRDefault="00FB7D3B" w:rsidP="00952BB2">
      <w:pPr>
        <w:rPr>
          <w:rFonts w:cs="Arial"/>
          <w:b/>
          <w:bCs/>
          <w:color w:val="333333"/>
          <w:spacing w:val="30"/>
          <w:sz w:val="36"/>
          <w:szCs w:val="36"/>
        </w:rPr>
      </w:pPr>
      <w:r w:rsidRPr="00F32390">
        <w:rPr>
          <w:rFonts w:cs="Arial"/>
          <w:b/>
          <w:bCs/>
          <w:color w:val="333333"/>
          <w:spacing w:val="30"/>
          <w:sz w:val="36"/>
          <w:szCs w:val="36"/>
        </w:rPr>
        <w:lastRenderedPageBreak/>
        <w:t>Celkový zásah tisku</w:t>
      </w:r>
      <w:r w:rsidR="00F825A8" w:rsidRPr="00F32390">
        <w:rPr>
          <w:rFonts w:cs="Arial"/>
          <w:b/>
          <w:bCs/>
          <w:color w:val="333333"/>
          <w:spacing w:val="30"/>
          <w:sz w:val="36"/>
          <w:szCs w:val="36"/>
        </w:rPr>
        <w:t xml:space="preserve"> (v%)</w:t>
      </w:r>
    </w:p>
    <w:p w14:paraId="3DD85E7E" w14:textId="23F89CAA" w:rsidR="00F60B69" w:rsidRPr="0025168E" w:rsidRDefault="00FF1E0A" w:rsidP="00CC11C4">
      <w:pPr>
        <w:rPr>
          <w:rFonts w:cs="Arial"/>
          <w:spacing w:val="20"/>
          <w:sz w:val="18"/>
          <w:szCs w:val="24"/>
        </w:rPr>
      </w:pPr>
      <w:r w:rsidRPr="0025168E">
        <w:rPr>
          <w:noProof/>
        </w:rPr>
        <w:drawing>
          <wp:inline distT="0" distB="0" distL="0" distR="0" wp14:anchorId="25CAD298" wp14:editId="523C78F1">
            <wp:extent cx="5762625" cy="3905250"/>
            <wp:effectExtent l="0" t="0" r="0" b="0"/>
            <wp:docPr id="2" name="objek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EC017B9" w14:textId="77777777" w:rsidR="00CD4555" w:rsidRPr="0025168E" w:rsidRDefault="00CD4555" w:rsidP="00CC11C4">
      <w:pPr>
        <w:rPr>
          <w:rFonts w:cs="Arial"/>
          <w:spacing w:val="20"/>
          <w:sz w:val="18"/>
          <w:szCs w:val="24"/>
        </w:rPr>
      </w:pPr>
    </w:p>
    <w:p w14:paraId="7C708AFD" w14:textId="77777777" w:rsidR="00CD4555" w:rsidRPr="00CD4555" w:rsidRDefault="00CD4555" w:rsidP="00CD4555">
      <w:pPr>
        <w:pStyle w:val="StylStylStylStyl214bnenTun"/>
        <w:spacing w:after="60"/>
        <w:rPr>
          <w:b/>
          <w:bCs/>
          <w:sz w:val="36"/>
        </w:rPr>
      </w:pPr>
      <w:r w:rsidRPr="0041216D">
        <w:rPr>
          <w:b/>
          <w:bCs/>
          <w:sz w:val="36"/>
        </w:rPr>
        <w:t>Zásah jednotlivých žánrových skupin (v %)</w:t>
      </w:r>
    </w:p>
    <w:p w14:paraId="4798EC57" w14:textId="77777777" w:rsidR="00CD4555" w:rsidRPr="0025168E" w:rsidRDefault="00CD4555" w:rsidP="00CC11C4">
      <w:pPr>
        <w:rPr>
          <w:rFonts w:cs="Arial"/>
          <w:spacing w:val="20"/>
          <w:sz w:val="18"/>
          <w:szCs w:val="24"/>
        </w:rPr>
      </w:pPr>
    </w:p>
    <w:p w14:paraId="326F61D4" w14:textId="1E638B97" w:rsidR="00CD4555" w:rsidRPr="0025168E" w:rsidRDefault="00CD4555" w:rsidP="00CC11C4">
      <w:pPr>
        <w:rPr>
          <w:rFonts w:cs="Arial"/>
          <w:spacing w:val="20"/>
          <w:sz w:val="18"/>
          <w:szCs w:val="24"/>
        </w:rPr>
      </w:pPr>
      <w:r w:rsidRPr="0025168E">
        <w:rPr>
          <w:rFonts w:cs="Arial"/>
          <w:b/>
          <w:bCs/>
          <w:noProof/>
          <w:color w:val="333333"/>
          <w:spacing w:val="3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6442AC" wp14:editId="4F812B0B">
                <wp:simplePos x="0" y="0"/>
                <wp:positionH relativeFrom="margin">
                  <wp:posOffset>3531870</wp:posOffset>
                </wp:positionH>
                <wp:positionV relativeFrom="paragraph">
                  <wp:posOffset>4602480</wp:posOffset>
                </wp:positionV>
                <wp:extent cx="2924810" cy="343535"/>
                <wp:effectExtent l="0" t="0" r="1270" b="0"/>
                <wp:wrapNone/>
                <wp:docPr id="998940240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6F5C0" w14:textId="77777777" w:rsidR="00CD4555" w:rsidRDefault="00CD4555" w:rsidP="00CD45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 % z populace 12 – 79 let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442AC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278.1pt;margin-top:362.4pt;width:230.3pt;height:27.05pt;z-index:251662336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" stroked="f">
                <v:textbox>
                  <w:txbxContent>
                    <w:p w14:paraId="29B6F5C0" w14:textId="77777777" w:rsidR="00CD4555" w:rsidRDefault="00CD4555" w:rsidP="00CD455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 % z populace 12 – 79 let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168E">
        <w:rPr>
          <w:rFonts w:cs="Arial"/>
          <w:b/>
          <w:bCs/>
          <w:noProof/>
          <w:color w:val="333333"/>
          <w:spacing w:val="30"/>
          <w:sz w:val="36"/>
          <w:szCs w:val="36"/>
        </w:rPr>
        <w:drawing>
          <wp:inline distT="0" distB="0" distL="0" distR="0" wp14:anchorId="2A81503E" wp14:editId="078FDD67">
            <wp:extent cx="5759450" cy="4467225"/>
            <wp:effectExtent l="0" t="0" r="12700" b="9525"/>
            <wp:docPr id="232488096" name="Graf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21B281D" w14:textId="253FDF3A" w:rsidR="00696BBA" w:rsidRPr="0025168E" w:rsidRDefault="00696BBA" w:rsidP="00952BB2">
      <w:pPr>
        <w:pStyle w:val="StylStylStylStyl214bnenTun"/>
        <w:spacing w:after="60"/>
        <w:rPr>
          <w:b/>
          <w:sz w:val="36"/>
        </w:rPr>
      </w:pPr>
      <w:proofErr w:type="gramStart"/>
      <w:r w:rsidRPr="007A2413">
        <w:rPr>
          <w:b/>
          <w:bCs/>
          <w:sz w:val="36"/>
        </w:rPr>
        <w:lastRenderedPageBreak/>
        <w:t>Čtenáři - nadprůměrně</w:t>
      </w:r>
      <w:proofErr w:type="gramEnd"/>
      <w:r w:rsidRPr="007A2413">
        <w:rPr>
          <w:b/>
          <w:bCs/>
          <w:sz w:val="36"/>
        </w:rPr>
        <w:t xml:space="preserve"> vzdělaní</w:t>
      </w:r>
    </w:p>
    <w:p w14:paraId="36DEA805" w14:textId="0771B6F6" w:rsidR="00696BBA" w:rsidRPr="0025168E" w:rsidRDefault="00FF1E0A" w:rsidP="005E6BC2">
      <w:pPr>
        <w:pStyle w:val="StylStylStylStyl214bnenTun"/>
        <w:spacing w:after="60"/>
        <w:rPr>
          <w:b/>
          <w:sz w:val="36"/>
        </w:rPr>
      </w:pPr>
      <w:r w:rsidRPr="0025168E">
        <w:rPr>
          <w:noProof/>
        </w:rPr>
        <w:drawing>
          <wp:inline distT="0" distB="0" distL="0" distR="0" wp14:anchorId="5EA37F13" wp14:editId="19C18774">
            <wp:extent cx="5629275" cy="3409950"/>
            <wp:effectExtent l="0" t="0" r="9525" b="0"/>
            <wp:docPr id="4" name="objek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6E0863C" w14:textId="77777777" w:rsidR="00696BBA" w:rsidRPr="0025168E" w:rsidRDefault="00696BBA" w:rsidP="00711AC0">
      <w:pPr>
        <w:pStyle w:val="StylStylStylStyl214bnenTun"/>
        <w:spacing w:after="60"/>
        <w:ind w:left="-567"/>
        <w:rPr>
          <w:b/>
          <w:sz w:val="36"/>
        </w:rPr>
      </w:pPr>
    </w:p>
    <w:p w14:paraId="3E8A6B09" w14:textId="75A77984" w:rsidR="00696BBA" w:rsidRPr="0025168E" w:rsidRDefault="00696BBA" w:rsidP="005E6BC2">
      <w:pPr>
        <w:pStyle w:val="StylStylStylStyl214bnenTun"/>
        <w:spacing w:after="60"/>
        <w:rPr>
          <w:b/>
          <w:sz w:val="36"/>
        </w:rPr>
      </w:pPr>
    </w:p>
    <w:p w14:paraId="5F391DCC" w14:textId="77777777" w:rsidR="00696BBA" w:rsidRPr="0025168E" w:rsidRDefault="00696BBA" w:rsidP="005E6BC2">
      <w:pPr>
        <w:pStyle w:val="StylStylStylStyl214bnenTun"/>
        <w:spacing w:after="60"/>
        <w:rPr>
          <w:b/>
          <w:bCs/>
          <w:sz w:val="36"/>
        </w:rPr>
      </w:pPr>
      <w:proofErr w:type="gramStart"/>
      <w:r w:rsidRPr="007A2413">
        <w:rPr>
          <w:b/>
          <w:bCs/>
          <w:sz w:val="36"/>
        </w:rPr>
        <w:t>Čtenáři - nadprůměrně</w:t>
      </w:r>
      <w:proofErr w:type="gramEnd"/>
      <w:r w:rsidRPr="007A2413">
        <w:rPr>
          <w:b/>
          <w:bCs/>
          <w:sz w:val="36"/>
        </w:rPr>
        <w:t xml:space="preserve"> ekonomicky situovaní</w:t>
      </w:r>
    </w:p>
    <w:p w14:paraId="2D38F9AC" w14:textId="6C767F07" w:rsidR="00AD50DD" w:rsidRPr="0025168E" w:rsidRDefault="00FF1E0A" w:rsidP="005E6BC2">
      <w:pPr>
        <w:pStyle w:val="StylStylStylStyl214bnenTun"/>
        <w:spacing w:after="60"/>
        <w:rPr>
          <w:b/>
          <w:sz w:val="36"/>
        </w:rPr>
      </w:pPr>
      <w:r w:rsidRPr="0025168E">
        <w:rPr>
          <w:noProof/>
        </w:rPr>
        <w:drawing>
          <wp:inline distT="0" distB="0" distL="0" distR="0" wp14:anchorId="414EE9E6" wp14:editId="05A9B129">
            <wp:extent cx="5629275" cy="4457700"/>
            <wp:effectExtent l="0" t="0" r="0" b="0"/>
            <wp:docPr id="5" name="objek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DCEF7CC" w14:textId="77777777" w:rsidR="00696BBA" w:rsidRDefault="00696BBA" w:rsidP="00696BBA">
      <w:pPr>
        <w:rPr>
          <w:sz w:val="28"/>
          <w:szCs w:val="28"/>
        </w:rPr>
      </w:pPr>
      <w:r w:rsidRPr="0025168E">
        <w:rPr>
          <w:sz w:val="28"/>
          <w:szCs w:val="28"/>
        </w:rPr>
        <w:t xml:space="preserve">                                                                          v % z populace </w:t>
      </w:r>
      <w:proofErr w:type="gramStart"/>
      <w:r w:rsidRPr="0025168E">
        <w:rPr>
          <w:sz w:val="28"/>
          <w:szCs w:val="28"/>
        </w:rPr>
        <w:t>12 – 79</w:t>
      </w:r>
      <w:proofErr w:type="gramEnd"/>
      <w:r w:rsidRPr="0025168E">
        <w:rPr>
          <w:sz w:val="28"/>
          <w:szCs w:val="28"/>
        </w:rPr>
        <w:t xml:space="preserve"> let</w:t>
      </w:r>
    </w:p>
    <w:p w14:paraId="080555C8" w14:textId="77777777" w:rsidR="00A42A95" w:rsidRPr="00932065" w:rsidRDefault="00A42A95" w:rsidP="00696BBA">
      <w:pPr>
        <w:rPr>
          <w:sz w:val="28"/>
          <w:szCs w:val="28"/>
        </w:rPr>
      </w:pPr>
    </w:p>
    <w:p w14:paraId="4FB8991F" w14:textId="77777777" w:rsidR="00503ADE" w:rsidRDefault="005E6BC2" w:rsidP="005E6BC2">
      <w:pPr>
        <w:pStyle w:val="StylStylStylStyl214bnenTun"/>
        <w:spacing w:after="60"/>
        <w:rPr>
          <w:b/>
          <w:sz w:val="36"/>
        </w:rPr>
      </w:pPr>
      <w:r>
        <w:rPr>
          <w:b/>
          <w:sz w:val="36"/>
        </w:rPr>
        <w:t xml:space="preserve">                           </w:t>
      </w:r>
    </w:p>
    <w:p w14:paraId="77D70E54" w14:textId="77777777" w:rsidR="000C2B71" w:rsidRDefault="00503ADE" w:rsidP="005E6BC2">
      <w:pPr>
        <w:pStyle w:val="StylStylStylStyl214bnenTun"/>
        <w:spacing w:after="60"/>
        <w:rPr>
          <w:b/>
          <w:sz w:val="36"/>
        </w:rPr>
      </w:pPr>
      <w:r>
        <w:rPr>
          <w:b/>
          <w:sz w:val="36"/>
        </w:rPr>
        <w:t xml:space="preserve">                          </w:t>
      </w:r>
      <w:r w:rsidR="005E6BC2">
        <w:rPr>
          <w:b/>
          <w:sz w:val="36"/>
        </w:rPr>
        <w:t xml:space="preserve"> </w:t>
      </w:r>
    </w:p>
    <w:p w14:paraId="104DA514" w14:textId="77777777" w:rsidR="000C2B71" w:rsidRDefault="000C2B71" w:rsidP="005E6BC2">
      <w:pPr>
        <w:pStyle w:val="StylStylStylStyl214bnenTun"/>
        <w:spacing w:after="60"/>
        <w:rPr>
          <w:b/>
          <w:sz w:val="36"/>
        </w:rPr>
      </w:pPr>
    </w:p>
    <w:p w14:paraId="0DC2ADC9" w14:textId="77777777" w:rsidR="005E6BC2" w:rsidRPr="000D63B6" w:rsidRDefault="005E6BC2" w:rsidP="005E6BC2">
      <w:pPr>
        <w:pStyle w:val="StylStylStylStyl214bnenTun"/>
        <w:spacing w:after="60"/>
        <w:rPr>
          <w:spacing w:val="20"/>
          <w:sz w:val="24"/>
          <w:szCs w:val="24"/>
        </w:rPr>
      </w:pPr>
      <w:r>
        <w:rPr>
          <w:b/>
          <w:sz w:val="36"/>
        </w:rPr>
        <w:t xml:space="preserve"> </w:t>
      </w:r>
      <w:r w:rsidR="00864790">
        <w:rPr>
          <w:b/>
          <w:sz w:val="36"/>
        </w:rPr>
        <w:t xml:space="preserve">                              </w:t>
      </w:r>
      <w:r>
        <w:rPr>
          <w:b/>
          <w:sz w:val="36"/>
        </w:rPr>
        <w:t xml:space="preserve"> </w:t>
      </w:r>
      <w:r w:rsidRPr="000D63B6">
        <w:rPr>
          <w:b/>
          <w:sz w:val="36"/>
        </w:rPr>
        <w:t xml:space="preserve">І </w:t>
      </w:r>
      <w:r w:rsidRPr="000D63B6">
        <w:t>Celostátní deníky</w:t>
      </w:r>
    </w:p>
    <w:p w14:paraId="0091B05F" w14:textId="77777777" w:rsidR="005E6BC2" w:rsidRPr="000D63B6" w:rsidRDefault="005E6BC2" w:rsidP="005E6BC2">
      <w:pPr>
        <w:rPr>
          <w:rFonts w:cs="Arial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5E6BC2" w:rsidRPr="000D63B6" w14:paraId="7B4E0228" w14:textId="77777777" w:rsidTr="005E6BC2">
        <w:trPr>
          <w:trHeight w:val="360"/>
        </w:trPr>
        <w:tc>
          <w:tcPr>
            <w:tcW w:w="9180" w:type="dxa"/>
          </w:tcPr>
          <w:tbl>
            <w:tblPr>
              <w:tblW w:w="8219" w:type="dxa"/>
              <w:tblInd w:w="291" w:type="dxa"/>
              <w:tblLook w:val="01E0" w:firstRow="1" w:lastRow="1" w:firstColumn="1" w:lastColumn="1" w:noHBand="0" w:noVBand="0"/>
            </w:tblPr>
            <w:tblGrid>
              <w:gridCol w:w="3202"/>
              <w:gridCol w:w="399"/>
              <w:gridCol w:w="2918"/>
              <w:gridCol w:w="1700"/>
            </w:tblGrid>
            <w:tr w:rsidR="00B422BB" w:rsidRPr="000D63B6" w14:paraId="7B32C572" w14:textId="60CB836E" w:rsidTr="00BE0C95">
              <w:trPr>
                <w:trHeight w:val="369"/>
              </w:trPr>
              <w:tc>
                <w:tcPr>
                  <w:tcW w:w="2191" w:type="pct"/>
                  <w:gridSpan w:val="2"/>
                  <w:shd w:val="clear" w:color="auto" w:fill="365F91"/>
                  <w:vAlign w:val="center"/>
                </w:tcPr>
                <w:p w14:paraId="7027D066" w14:textId="77777777" w:rsidR="00B422BB" w:rsidRPr="000D63B6" w:rsidRDefault="00B422BB" w:rsidP="005E6BC2">
                  <w:pPr>
                    <w:rPr>
                      <w:b/>
                      <w:color w:val="FFFFFF"/>
                    </w:rPr>
                  </w:pPr>
                </w:p>
              </w:tc>
              <w:tc>
                <w:tcPr>
                  <w:tcW w:w="1775" w:type="pct"/>
                  <w:shd w:val="clear" w:color="auto" w:fill="365F91"/>
                  <w:vAlign w:val="center"/>
                </w:tcPr>
                <w:p w14:paraId="4272D97C" w14:textId="77777777" w:rsidR="00B422BB" w:rsidRPr="000D63B6" w:rsidRDefault="00B422BB" w:rsidP="005E6BC2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0D63B6">
                    <w:rPr>
                      <w:rFonts w:cs="Arial"/>
                      <w:b/>
                      <w:color w:val="FFFFFF"/>
                    </w:rPr>
                    <w:t>Čtenost</w:t>
                  </w:r>
                </w:p>
              </w:tc>
              <w:tc>
                <w:tcPr>
                  <w:tcW w:w="1034" w:type="pct"/>
                  <w:shd w:val="clear" w:color="auto" w:fill="365F91"/>
                </w:tcPr>
                <w:p w14:paraId="7A7DEA53" w14:textId="6025554F" w:rsidR="00B422BB" w:rsidRPr="000D63B6" w:rsidRDefault="00B422BB" w:rsidP="006547D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>
                    <w:rPr>
                      <w:rFonts w:cs="Arial"/>
                      <w:b/>
                      <w:color w:val="FFFFFF"/>
                    </w:rPr>
                    <w:t>GRP</w:t>
                  </w:r>
                </w:p>
              </w:tc>
            </w:tr>
            <w:tr w:rsidR="0066520E" w:rsidRPr="000D63B6" w14:paraId="5DE2C9A3" w14:textId="4B936A69" w:rsidTr="00BE0C95">
              <w:trPr>
                <w:trHeight w:val="369"/>
              </w:trPr>
              <w:tc>
                <w:tcPr>
                  <w:tcW w:w="1948" w:type="pct"/>
                  <w:vAlign w:val="center"/>
                </w:tcPr>
                <w:p w14:paraId="65CDADA8" w14:textId="2D466C06" w:rsidR="0066520E" w:rsidRPr="00204E3E" w:rsidRDefault="0066520E" w:rsidP="0066520E">
                  <w:pPr>
                    <w:rPr>
                      <w:rFonts w:cs="Arial"/>
                      <w:color w:val="000000"/>
                    </w:rPr>
                  </w:pPr>
                  <w:r w:rsidRPr="00204E3E">
                    <w:rPr>
                      <w:rFonts w:cs="Arial"/>
                      <w:color w:val="000000"/>
                    </w:rPr>
                    <w:t>Blesk</w:t>
                  </w:r>
                </w:p>
              </w:tc>
              <w:tc>
                <w:tcPr>
                  <w:tcW w:w="2018" w:type="pct"/>
                  <w:gridSpan w:val="2"/>
                  <w:vAlign w:val="center"/>
                </w:tcPr>
                <w:p w14:paraId="1E8C00FE" w14:textId="290BB75D" w:rsidR="0066520E" w:rsidRPr="0066520E" w:rsidRDefault="0066520E" w:rsidP="0066520E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66520E">
                    <w:rPr>
                      <w:rFonts w:cs="Arial"/>
                      <w:color w:val="000000"/>
                    </w:rPr>
                    <w:t>4</w:t>
                  </w:r>
                  <w:r w:rsidR="00AD5066">
                    <w:rPr>
                      <w:rFonts w:cs="Arial"/>
                      <w:color w:val="000000"/>
                    </w:rPr>
                    <w:t>47</w:t>
                  </w:r>
                  <w:r>
                    <w:rPr>
                      <w:rFonts w:cs="Arial"/>
                      <w:color w:val="000000"/>
                    </w:rPr>
                    <w:t xml:space="preserve"> 000</w:t>
                  </w:r>
                </w:p>
              </w:tc>
              <w:tc>
                <w:tcPr>
                  <w:tcW w:w="1034" w:type="pct"/>
                  <w:vAlign w:val="center"/>
                </w:tcPr>
                <w:p w14:paraId="71662C83" w14:textId="2565601A" w:rsidR="0066520E" w:rsidRPr="00FB6741" w:rsidRDefault="0066520E" w:rsidP="0066520E">
                  <w:pPr>
                    <w:jc w:val="right"/>
                    <w:rPr>
                      <w:rFonts w:cs="Arial"/>
                      <w:color w:val="000000"/>
                      <w:position w:val="0"/>
                    </w:rPr>
                  </w:pPr>
                  <w:r>
                    <w:rPr>
                      <w:rFonts w:cs="Arial"/>
                      <w:color w:val="000000"/>
                    </w:rPr>
                    <w:t>9,</w:t>
                  </w:r>
                  <w:r w:rsidR="0032023C">
                    <w:rPr>
                      <w:rFonts w:cs="Arial"/>
                      <w:color w:val="000000"/>
                    </w:rPr>
                    <w:t>0</w:t>
                  </w:r>
                </w:p>
              </w:tc>
            </w:tr>
            <w:tr w:rsidR="0066520E" w:rsidRPr="000D63B6" w14:paraId="555C297F" w14:textId="77C68CC8" w:rsidTr="00BE0C95">
              <w:trPr>
                <w:trHeight w:val="369"/>
              </w:trPr>
              <w:tc>
                <w:tcPr>
                  <w:tcW w:w="1948" w:type="pct"/>
                  <w:shd w:val="clear" w:color="auto" w:fill="CCCCCC"/>
                  <w:vAlign w:val="center"/>
                </w:tcPr>
                <w:p w14:paraId="605E4CA7" w14:textId="59A75E54" w:rsidR="0066520E" w:rsidRPr="00204E3E" w:rsidRDefault="0066520E" w:rsidP="0066520E">
                  <w:pPr>
                    <w:rPr>
                      <w:rFonts w:cs="Arial"/>
                      <w:color w:val="000000"/>
                    </w:rPr>
                  </w:pPr>
                  <w:r w:rsidRPr="00204E3E">
                    <w:rPr>
                      <w:rFonts w:cs="Arial"/>
                      <w:color w:val="000000"/>
                    </w:rPr>
                    <w:t>M</w:t>
                  </w:r>
                  <w:r>
                    <w:rPr>
                      <w:rFonts w:cs="Arial"/>
                      <w:color w:val="000000"/>
                    </w:rPr>
                    <w:t>F</w:t>
                  </w:r>
                  <w:r w:rsidRPr="00204E3E">
                    <w:rPr>
                      <w:rFonts w:cs="Arial"/>
                      <w:color w:val="000000"/>
                    </w:rPr>
                    <w:t xml:space="preserve"> DNES</w:t>
                  </w:r>
                </w:p>
              </w:tc>
              <w:tc>
                <w:tcPr>
                  <w:tcW w:w="2018" w:type="pct"/>
                  <w:gridSpan w:val="2"/>
                  <w:shd w:val="clear" w:color="auto" w:fill="CCCCCC"/>
                  <w:vAlign w:val="center"/>
                </w:tcPr>
                <w:p w14:paraId="1CAF85BA" w14:textId="54BED9EB" w:rsidR="0066520E" w:rsidRPr="0066520E" w:rsidRDefault="0066520E" w:rsidP="0066520E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66520E">
                    <w:rPr>
                      <w:rFonts w:cs="Arial"/>
                      <w:color w:val="000000"/>
                    </w:rPr>
                    <w:t>36</w:t>
                  </w:r>
                  <w:r w:rsidR="00AD5066">
                    <w:rPr>
                      <w:rFonts w:cs="Arial"/>
                      <w:color w:val="000000"/>
                    </w:rPr>
                    <w:t>3</w:t>
                  </w:r>
                  <w:r>
                    <w:rPr>
                      <w:rFonts w:cs="Arial"/>
                      <w:color w:val="000000"/>
                    </w:rPr>
                    <w:t xml:space="preserve"> 000</w:t>
                  </w:r>
                </w:p>
              </w:tc>
              <w:tc>
                <w:tcPr>
                  <w:tcW w:w="1034" w:type="pct"/>
                  <w:shd w:val="clear" w:color="auto" w:fill="CCCCCC"/>
                  <w:vAlign w:val="center"/>
                </w:tcPr>
                <w:p w14:paraId="1713C3C7" w14:textId="40EB6619" w:rsidR="0066520E" w:rsidRPr="007818D3" w:rsidRDefault="0066520E" w:rsidP="0066520E">
                  <w:pPr>
                    <w:jc w:val="right"/>
                    <w:rPr>
                      <w:rFonts w:cs="Arial"/>
                      <w:highlight w:val="yellow"/>
                    </w:rPr>
                  </w:pPr>
                  <w:r w:rsidRPr="0066520E">
                    <w:rPr>
                      <w:rFonts w:cs="Arial"/>
                    </w:rPr>
                    <w:t>8,</w:t>
                  </w:r>
                  <w:r w:rsidR="0032023C">
                    <w:rPr>
                      <w:rFonts w:cs="Arial"/>
                    </w:rPr>
                    <w:t>2</w:t>
                  </w:r>
                </w:p>
              </w:tc>
            </w:tr>
            <w:tr w:rsidR="0066520E" w:rsidRPr="000D63B6" w14:paraId="78A223F0" w14:textId="6C4A6B27" w:rsidTr="00BE0C95">
              <w:trPr>
                <w:trHeight w:val="369"/>
              </w:trPr>
              <w:tc>
                <w:tcPr>
                  <w:tcW w:w="1948" w:type="pct"/>
                  <w:vAlign w:val="center"/>
                </w:tcPr>
                <w:p w14:paraId="4BB0C314" w14:textId="517797C2" w:rsidR="0066520E" w:rsidRPr="00204E3E" w:rsidRDefault="0066520E" w:rsidP="0066520E">
                  <w:pPr>
                    <w:rPr>
                      <w:rFonts w:cs="Arial"/>
                      <w:color w:val="000000"/>
                    </w:rPr>
                  </w:pPr>
                  <w:r w:rsidRPr="00204E3E">
                    <w:rPr>
                      <w:rFonts w:cs="Arial"/>
                      <w:color w:val="000000"/>
                    </w:rPr>
                    <w:t>Sport</w:t>
                  </w:r>
                </w:p>
              </w:tc>
              <w:tc>
                <w:tcPr>
                  <w:tcW w:w="2018" w:type="pct"/>
                  <w:gridSpan w:val="2"/>
                  <w:vAlign w:val="center"/>
                </w:tcPr>
                <w:p w14:paraId="5738BD37" w14:textId="791249C3" w:rsidR="0066520E" w:rsidRPr="0066520E" w:rsidRDefault="0066520E" w:rsidP="0066520E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66520E">
                    <w:rPr>
                      <w:rFonts w:cs="Arial"/>
                      <w:color w:val="000000"/>
                    </w:rPr>
                    <w:t>1</w:t>
                  </w:r>
                  <w:r w:rsidR="00AD5066">
                    <w:rPr>
                      <w:rFonts w:cs="Arial"/>
                      <w:color w:val="000000"/>
                    </w:rPr>
                    <w:t>2</w:t>
                  </w:r>
                  <w:r w:rsidRPr="0066520E">
                    <w:rPr>
                      <w:rFonts w:cs="Arial"/>
                      <w:color w:val="000000"/>
                    </w:rPr>
                    <w:t>8</w:t>
                  </w:r>
                  <w:r>
                    <w:rPr>
                      <w:rFonts w:cs="Arial"/>
                      <w:color w:val="000000"/>
                    </w:rPr>
                    <w:t xml:space="preserve"> 000</w:t>
                  </w:r>
                </w:p>
              </w:tc>
              <w:tc>
                <w:tcPr>
                  <w:tcW w:w="1034" w:type="pct"/>
                  <w:vAlign w:val="center"/>
                </w:tcPr>
                <w:p w14:paraId="7DFDAA67" w14:textId="4245E0B4" w:rsidR="0066520E" w:rsidRPr="00FB6741" w:rsidRDefault="0066520E" w:rsidP="0066520E">
                  <w:pPr>
                    <w:jc w:val="right"/>
                    <w:rPr>
                      <w:rFonts w:cs="Arial"/>
                      <w:color w:val="000000"/>
                      <w:position w:val="0"/>
                    </w:rPr>
                  </w:pPr>
                  <w:r>
                    <w:rPr>
                      <w:rFonts w:cs="Arial"/>
                      <w:color w:val="000000"/>
                    </w:rPr>
                    <w:t>3,3</w:t>
                  </w:r>
                </w:p>
              </w:tc>
            </w:tr>
            <w:tr w:rsidR="0066520E" w:rsidRPr="000D63B6" w14:paraId="63F0B396" w14:textId="77777777" w:rsidTr="00F37A4C">
              <w:trPr>
                <w:trHeight w:val="369"/>
              </w:trPr>
              <w:tc>
                <w:tcPr>
                  <w:tcW w:w="1948" w:type="pct"/>
                  <w:shd w:val="clear" w:color="auto" w:fill="BFBFBF" w:themeFill="background1" w:themeFillShade="BF"/>
                  <w:vAlign w:val="center"/>
                </w:tcPr>
                <w:p w14:paraId="01D64BFA" w14:textId="19C4D188" w:rsidR="0066520E" w:rsidRPr="00204E3E" w:rsidRDefault="0066520E" w:rsidP="0066520E">
                  <w:pPr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Právo</w:t>
                  </w:r>
                </w:p>
              </w:tc>
              <w:tc>
                <w:tcPr>
                  <w:tcW w:w="2018" w:type="pct"/>
                  <w:gridSpan w:val="2"/>
                  <w:shd w:val="clear" w:color="auto" w:fill="BFBFBF" w:themeFill="background1" w:themeFillShade="BF"/>
                  <w:vAlign w:val="center"/>
                </w:tcPr>
                <w:p w14:paraId="152D5824" w14:textId="3274FC8B" w:rsidR="0066520E" w:rsidRPr="0066520E" w:rsidRDefault="0066520E" w:rsidP="0066520E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66520E">
                    <w:rPr>
                      <w:rFonts w:cs="Arial"/>
                      <w:color w:val="000000"/>
                    </w:rPr>
                    <w:t>1</w:t>
                  </w:r>
                  <w:r w:rsidR="00AD5066">
                    <w:rPr>
                      <w:rFonts w:cs="Arial"/>
                      <w:color w:val="000000"/>
                    </w:rPr>
                    <w:t>18</w:t>
                  </w:r>
                  <w:r>
                    <w:rPr>
                      <w:rFonts w:cs="Arial"/>
                      <w:color w:val="000000"/>
                    </w:rPr>
                    <w:t xml:space="preserve"> 000</w:t>
                  </w:r>
                </w:p>
              </w:tc>
              <w:tc>
                <w:tcPr>
                  <w:tcW w:w="1034" w:type="pct"/>
                  <w:shd w:val="clear" w:color="auto" w:fill="BFBFBF" w:themeFill="background1" w:themeFillShade="BF"/>
                  <w:vAlign w:val="center"/>
                </w:tcPr>
                <w:p w14:paraId="079B17E7" w14:textId="426A2E9B" w:rsidR="0066520E" w:rsidRPr="00FB6741" w:rsidRDefault="0066520E" w:rsidP="0066520E">
                  <w:pPr>
                    <w:jc w:val="right"/>
                    <w:rPr>
                      <w:rFonts w:cs="Arial"/>
                      <w:color w:val="000000"/>
                      <w:position w:val="0"/>
                    </w:rPr>
                  </w:pPr>
                  <w:r>
                    <w:rPr>
                      <w:rFonts w:cs="Arial"/>
                      <w:color w:val="000000"/>
                    </w:rPr>
                    <w:t>2,</w:t>
                  </w:r>
                  <w:r w:rsidR="0032023C">
                    <w:rPr>
                      <w:rFonts w:cs="Arial"/>
                      <w:color w:val="000000"/>
                    </w:rPr>
                    <w:t>5</w:t>
                  </w:r>
                </w:p>
              </w:tc>
            </w:tr>
            <w:tr w:rsidR="0066520E" w:rsidRPr="000D63B6" w14:paraId="5EAA020B" w14:textId="3CAE8908" w:rsidTr="00BE0C95">
              <w:trPr>
                <w:trHeight w:val="369"/>
              </w:trPr>
              <w:tc>
                <w:tcPr>
                  <w:tcW w:w="1948" w:type="pct"/>
                  <w:vAlign w:val="center"/>
                </w:tcPr>
                <w:p w14:paraId="21B8E442" w14:textId="163BE000" w:rsidR="0066520E" w:rsidRPr="00204E3E" w:rsidRDefault="0066520E" w:rsidP="0066520E">
                  <w:pPr>
                    <w:rPr>
                      <w:rFonts w:cs="Arial"/>
                      <w:color w:val="000000"/>
                    </w:rPr>
                  </w:pPr>
                  <w:r w:rsidRPr="00E2767A">
                    <w:rPr>
                      <w:rFonts w:cs="Arial"/>
                      <w:color w:val="000000"/>
                    </w:rPr>
                    <w:t>Aha!</w:t>
                  </w:r>
                </w:p>
              </w:tc>
              <w:tc>
                <w:tcPr>
                  <w:tcW w:w="2018" w:type="pct"/>
                  <w:gridSpan w:val="2"/>
                  <w:vAlign w:val="center"/>
                </w:tcPr>
                <w:p w14:paraId="4D198B99" w14:textId="7301EA16" w:rsidR="0066520E" w:rsidRPr="0066520E" w:rsidRDefault="0066520E" w:rsidP="0066520E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66520E">
                    <w:rPr>
                      <w:rFonts w:cs="Arial"/>
                      <w:color w:val="000000"/>
                    </w:rPr>
                    <w:t>1</w:t>
                  </w:r>
                  <w:r w:rsidR="00AD5066">
                    <w:rPr>
                      <w:rFonts w:cs="Arial"/>
                      <w:color w:val="000000"/>
                    </w:rPr>
                    <w:t>0</w:t>
                  </w:r>
                  <w:r w:rsidRPr="0066520E">
                    <w:rPr>
                      <w:rFonts w:cs="Arial"/>
                      <w:color w:val="000000"/>
                    </w:rPr>
                    <w:t>3</w:t>
                  </w:r>
                  <w:r>
                    <w:rPr>
                      <w:rFonts w:cs="Arial"/>
                      <w:color w:val="000000"/>
                    </w:rPr>
                    <w:t xml:space="preserve"> 000</w:t>
                  </w:r>
                </w:p>
              </w:tc>
              <w:tc>
                <w:tcPr>
                  <w:tcW w:w="1034" w:type="pct"/>
                  <w:vAlign w:val="center"/>
                </w:tcPr>
                <w:p w14:paraId="0ECBBBB8" w14:textId="564E4CA9" w:rsidR="0066520E" w:rsidRPr="00FB6741" w:rsidRDefault="0066520E" w:rsidP="0066520E">
                  <w:pPr>
                    <w:jc w:val="right"/>
                    <w:rPr>
                      <w:rFonts w:cs="Arial"/>
                      <w:color w:val="000000"/>
                      <w:position w:val="0"/>
                    </w:rPr>
                  </w:pPr>
                  <w:r>
                    <w:rPr>
                      <w:rFonts w:cs="Arial"/>
                      <w:color w:val="000000"/>
                    </w:rPr>
                    <w:t>1,8</w:t>
                  </w:r>
                </w:p>
              </w:tc>
            </w:tr>
            <w:tr w:rsidR="0066520E" w:rsidRPr="000D63B6" w14:paraId="5FA6C8E9" w14:textId="38ED4415" w:rsidTr="00BE0C95">
              <w:trPr>
                <w:trHeight w:val="369"/>
              </w:trPr>
              <w:tc>
                <w:tcPr>
                  <w:tcW w:w="1948" w:type="pct"/>
                  <w:shd w:val="clear" w:color="auto" w:fill="CCCCCC"/>
                  <w:vAlign w:val="center"/>
                </w:tcPr>
                <w:p w14:paraId="3B1D5BDA" w14:textId="1ADEFEED" w:rsidR="0066520E" w:rsidRPr="00204E3E" w:rsidRDefault="0066520E" w:rsidP="0066520E">
                  <w:pPr>
                    <w:rPr>
                      <w:rFonts w:cs="Arial"/>
                      <w:color w:val="000000"/>
                    </w:rPr>
                  </w:pPr>
                  <w:r w:rsidRPr="00E2767A">
                    <w:rPr>
                      <w:rFonts w:cs="Arial"/>
                      <w:color w:val="000000"/>
                    </w:rPr>
                    <w:t>Hospodářské noviny</w:t>
                  </w:r>
                </w:p>
              </w:tc>
              <w:tc>
                <w:tcPr>
                  <w:tcW w:w="2018" w:type="pct"/>
                  <w:gridSpan w:val="2"/>
                  <w:shd w:val="clear" w:color="auto" w:fill="CCCCCC"/>
                  <w:vAlign w:val="center"/>
                </w:tcPr>
                <w:p w14:paraId="70599DB3" w14:textId="3633946A" w:rsidR="0066520E" w:rsidRPr="0066520E" w:rsidRDefault="00AD5066" w:rsidP="0066520E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96</w:t>
                  </w:r>
                  <w:r w:rsidR="0066520E">
                    <w:rPr>
                      <w:rFonts w:cs="Arial"/>
                      <w:color w:val="000000"/>
                    </w:rPr>
                    <w:t xml:space="preserve"> 000</w:t>
                  </w:r>
                </w:p>
              </w:tc>
              <w:tc>
                <w:tcPr>
                  <w:tcW w:w="1034" w:type="pct"/>
                  <w:shd w:val="clear" w:color="auto" w:fill="CCCCCC"/>
                  <w:vAlign w:val="center"/>
                </w:tcPr>
                <w:p w14:paraId="0159A2FD" w14:textId="2F0F333E" w:rsidR="0066520E" w:rsidRPr="007818D3" w:rsidRDefault="0066520E" w:rsidP="0066520E">
                  <w:pPr>
                    <w:jc w:val="right"/>
                    <w:rPr>
                      <w:rFonts w:cs="Arial"/>
                      <w:highlight w:val="yellow"/>
                    </w:rPr>
                  </w:pPr>
                  <w:r w:rsidRPr="0066520E">
                    <w:rPr>
                      <w:rFonts w:cs="Arial"/>
                    </w:rPr>
                    <w:t>1,</w:t>
                  </w:r>
                  <w:r w:rsidR="0032023C">
                    <w:rPr>
                      <w:rFonts w:cs="Arial"/>
                    </w:rPr>
                    <w:t>8</w:t>
                  </w:r>
                </w:p>
              </w:tc>
            </w:tr>
          </w:tbl>
          <w:p w14:paraId="46C47F21" w14:textId="77777777" w:rsidR="005E6BC2" w:rsidRPr="000D63B6" w:rsidRDefault="005E6BC2" w:rsidP="005E6BC2"/>
        </w:tc>
      </w:tr>
    </w:tbl>
    <w:p w14:paraId="7AB5AB51" w14:textId="77777777" w:rsidR="005E6BC2" w:rsidRPr="000D63B6" w:rsidRDefault="005E6BC2" w:rsidP="005E6BC2">
      <w:pPr>
        <w:pStyle w:val="StylStyl214b"/>
        <w:spacing w:before="0" w:after="0"/>
        <w:outlineLvl w:val="9"/>
        <w:rPr>
          <w:b w:val="0"/>
          <w:bCs w:val="0"/>
          <w:sz w:val="20"/>
          <w:szCs w:val="20"/>
        </w:rPr>
      </w:pPr>
      <w:r w:rsidRPr="000D63B6">
        <w:rPr>
          <w:b w:val="0"/>
          <w:bCs w:val="0"/>
          <w:sz w:val="20"/>
          <w:szCs w:val="20"/>
        </w:rPr>
        <w:tab/>
      </w:r>
    </w:p>
    <w:p w14:paraId="267A4D1F" w14:textId="77777777" w:rsidR="005E6BC2" w:rsidRPr="000D63B6" w:rsidRDefault="005E6BC2" w:rsidP="005E6BC2">
      <w:pPr>
        <w:pStyle w:val="StylStylStyl214bnenTun"/>
        <w:spacing w:before="240" w:after="60"/>
        <w:rPr>
          <w:rStyle w:val="StylStylStyl214bnenTunChar"/>
          <w:rFonts w:ascii="Arial" w:hAnsi="Arial"/>
          <w:b w:val="0"/>
          <w:bCs w:val="0"/>
        </w:rPr>
      </w:pPr>
      <w:r w:rsidRPr="000D63B6">
        <w:rPr>
          <w:rStyle w:val="StylStylStyl214b18bChar"/>
          <w:rFonts w:ascii="Arial" w:hAnsi="Arial"/>
          <w:b w:val="0"/>
          <w:bCs w:val="0"/>
          <w:sz w:val="20"/>
          <w:szCs w:val="20"/>
        </w:rPr>
        <w:tab/>
      </w:r>
      <w:r w:rsidRPr="000D63B6">
        <w:rPr>
          <w:b/>
          <w:sz w:val="36"/>
        </w:rPr>
        <w:t xml:space="preserve">І </w:t>
      </w:r>
      <w:r w:rsidRPr="000D63B6">
        <w:t>Regionální deníky</w:t>
      </w:r>
    </w:p>
    <w:p w14:paraId="3CED5A21" w14:textId="77777777" w:rsidR="005E6BC2" w:rsidRPr="000D63B6" w:rsidRDefault="005E6BC2" w:rsidP="005E6BC2">
      <w:pPr>
        <w:rPr>
          <w:rFonts w:cs="Arial"/>
        </w:rPr>
      </w:pPr>
    </w:p>
    <w:tbl>
      <w:tblPr>
        <w:tblW w:w="8210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678"/>
        <w:gridCol w:w="1843"/>
        <w:gridCol w:w="1689"/>
      </w:tblGrid>
      <w:tr w:rsidR="00B422BB" w:rsidRPr="000D63B6" w14:paraId="0E782E33" w14:textId="2801B661" w:rsidTr="00BE0C95">
        <w:trPr>
          <w:trHeight w:val="369"/>
          <w:jc w:val="center"/>
        </w:trPr>
        <w:tc>
          <w:tcPr>
            <w:tcW w:w="4678" w:type="dxa"/>
            <w:tcBorders>
              <w:bottom w:val="nil"/>
            </w:tcBorders>
            <w:shd w:val="clear" w:color="auto" w:fill="365F91"/>
            <w:vAlign w:val="center"/>
          </w:tcPr>
          <w:p w14:paraId="78A782D8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365F91"/>
            <w:vAlign w:val="center"/>
          </w:tcPr>
          <w:p w14:paraId="4D539706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689" w:type="dxa"/>
            <w:tcBorders>
              <w:bottom w:val="nil"/>
            </w:tcBorders>
            <w:shd w:val="clear" w:color="auto" w:fill="365F91"/>
          </w:tcPr>
          <w:p w14:paraId="64BE6713" w14:textId="0CE0E475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397CF2" w:rsidRPr="000D63B6" w14:paraId="3B02708D" w14:textId="77853ACF" w:rsidTr="00BE0C95">
        <w:trPr>
          <w:trHeight w:val="369"/>
          <w:jc w:val="center"/>
        </w:trPr>
        <w:tc>
          <w:tcPr>
            <w:tcW w:w="4678" w:type="dxa"/>
            <w:tcBorders>
              <w:bottom w:val="nil"/>
            </w:tcBorders>
            <w:vAlign w:val="center"/>
          </w:tcPr>
          <w:p w14:paraId="33911C64" w14:textId="4AEC0EEE" w:rsidR="00397CF2" w:rsidRPr="00204E3E" w:rsidRDefault="00397CF2" w:rsidP="00397CF2">
            <w:pPr>
              <w:rPr>
                <w:rFonts w:cs="Arial"/>
                <w:color w:val="000000"/>
              </w:rPr>
            </w:pPr>
            <w:proofErr w:type="gramStart"/>
            <w:r w:rsidRPr="00397CF2">
              <w:rPr>
                <w:rFonts w:cs="Arial"/>
                <w:color w:val="000000"/>
              </w:rPr>
              <w:t>DENÍK - MORAVSKOSLEZSKÝ</w:t>
            </w:r>
            <w:proofErr w:type="gramEnd"/>
            <w:r w:rsidRPr="00397CF2">
              <w:rPr>
                <w:rFonts w:cs="Arial"/>
                <w:color w:val="000000"/>
              </w:rPr>
              <w:t xml:space="preserve"> KRAJ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60FAF534" w14:textId="03BFB72F" w:rsidR="00397CF2" w:rsidRPr="00397CF2" w:rsidRDefault="00397CF2" w:rsidP="00397CF2">
            <w:pPr>
              <w:jc w:val="right"/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6</w:t>
            </w:r>
            <w:r w:rsidR="00FA206C">
              <w:rPr>
                <w:rFonts w:cs="Arial"/>
                <w:color w:val="000000"/>
              </w:rPr>
              <w:t>3</w:t>
            </w:r>
            <w:r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689" w:type="dxa"/>
            <w:tcBorders>
              <w:bottom w:val="nil"/>
            </w:tcBorders>
            <w:vAlign w:val="center"/>
          </w:tcPr>
          <w:p w14:paraId="4D2E2184" w14:textId="77777777" w:rsidR="00397CF2" w:rsidRPr="007818D3" w:rsidRDefault="00397CF2" w:rsidP="00397CF2">
            <w:pPr>
              <w:jc w:val="right"/>
              <w:rPr>
                <w:rFonts w:cs="Arial"/>
                <w:b/>
                <w:bCs/>
                <w:color w:val="000000"/>
                <w:highlight w:val="yellow"/>
              </w:rPr>
            </w:pPr>
          </w:p>
        </w:tc>
      </w:tr>
      <w:tr w:rsidR="00397CF2" w:rsidRPr="000D63B6" w14:paraId="4D6A53B9" w14:textId="7DC8AAC7" w:rsidTr="00BE0C95">
        <w:trPr>
          <w:trHeight w:val="369"/>
          <w:jc w:val="center"/>
        </w:trPr>
        <w:tc>
          <w:tcPr>
            <w:tcW w:w="4678" w:type="dxa"/>
            <w:tcBorders>
              <w:bottom w:val="nil"/>
            </w:tcBorders>
            <w:shd w:val="clear" w:color="auto" w:fill="CCCCCC"/>
            <w:vAlign w:val="center"/>
          </w:tcPr>
          <w:p w14:paraId="67A4AB5C" w14:textId="742830DA" w:rsidR="00397CF2" w:rsidRPr="00204E3E" w:rsidRDefault="00397CF2" w:rsidP="00397CF2">
            <w:pPr>
              <w:rPr>
                <w:rFonts w:cs="Arial"/>
                <w:color w:val="000000"/>
              </w:rPr>
            </w:pPr>
            <w:proofErr w:type="gramStart"/>
            <w:r w:rsidRPr="00397CF2">
              <w:rPr>
                <w:rFonts w:cs="Arial"/>
                <w:color w:val="000000"/>
              </w:rPr>
              <w:t>DENÍK - JIHOMORAVSKÝ</w:t>
            </w:r>
            <w:proofErr w:type="gramEnd"/>
            <w:r w:rsidRPr="00397CF2">
              <w:rPr>
                <w:rFonts w:cs="Arial"/>
                <w:color w:val="000000"/>
              </w:rPr>
              <w:t xml:space="preserve"> KRAJ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CCCCC"/>
            <w:vAlign w:val="center"/>
          </w:tcPr>
          <w:p w14:paraId="334ED5F8" w14:textId="66BE89E4" w:rsidR="00397CF2" w:rsidRPr="00397CF2" w:rsidRDefault="00397CF2" w:rsidP="00397CF2">
            <w:pPr>
              <w:jc w:val="right"/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5</w:t>
            </w:r>
            <w:r w:rsidR="00FA206C">
              <w:rPr>
                <w:rFonts w:cs="Arial"/>
                <w:color w:val="000000"/>
              </w:rPr>
              <w:t>1</w:t>
            </w:r>
            <w:r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689" w:type="dxa"/>
            <w:tcBorders>
              <w:bottom w:val="nil"/>
            </w:tcBorders>
            <w:shd w:val="clear" w:color="auto" w:fill="CCCCCC"/>
            <w:vAlign w:val="center"/>
          </w:tcPr>
          <w:p w14:paraId="164C8EBB" w14:textId="77777777" w:rsidR="00397CF2" w:rsidRPr="007818D3" w:rsidRDefault="00397CF2" w:rsidP="00397CF2">
            <w:pPr>
              <w:jc w:val="right"/>
              <w:rPr>
                <w:rFonts w:cs="Arial"/>
                <w:color w:val="000000"/>
                <w:highlight w:val="yellow"/>
              </w:rPr>
            </w:pPr>
          </w:p>
        </w:tc>
      </w:tr>
      <w:tr w:rsidR="00397CF2" w:rsidRPr="000D63B6" w14:paraId="6F7AF069" w14:textId="120C47EB" w:rsidTr="00BE0C95">
        <w:trPr>
          <w:trHeight w:val="369"/>
          <w:jc w:val="center"/>
        </w:trPr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031AC43E" w14:textId="4AD735E3" w:rsidR="00397CF2" w:rsidRPr="00204E3E" w:rsidRDefault="00397CF2" w:rsidP="00397CF2">
            <w:pPr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DENÍK STŘEDNÍ A VÝCHODNÍ MORAVA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4E71E72" w14:textId="29170719" w:rsidR="00397CF2" w:rsidRPr="00397CF2" w:rsidRDefault="00E3753A" w:rsidP="00397CF2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37</w:t>
            </w:r>
            <w:r w:rsidR="00397CF2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689" w:type="dxa"/>
            <w:tcBorders>
              <w:top w:val="nil"/>
              <w:bottom w:val="nil"/>
            </w:tcBorders>
            <w:vAlign w:val="center"/>
          </w:tcPr>
          <w:p w14:paraId="7C2FCDBF" w14:textId="77777777" w:rsidR="00397CF2" w:rsidRPr="007818D3" w:rsidRDefault="00397CF2" w:rsidP="00397CF2">
            <w:pPr>
              <w:jc w:val="right"/>
              <w:rPr>
                <w:rFonts w:cs="Arial"/>
                <w:b/>
                <w:bCs/>
                <w:color w:val="000000"/>
                <w:highlight w:val="yellow"/>
              </w:rPr>
            </w:pPr>
          </w:p>
        </w:tc>
      </w:tr>
      <w:tr w:rsidR="00397CF2" w:rsidRPr="000D63B6" w14:paraId="7C4E1BFE" w14:textId="50F50E40" w:rsidTr="00BE0C95">
        <w:trPr>
          <w:trHeight w:val="369"/>
          <w:jc w:val="center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5A65E8F9" w14:textId="0EF94DD3" w:rsidR="00397CF2" w:rsidRPr="00204E3E" w:rsidRDefault="00397CF2" w:rsidP="00397CF2">
            <w:pPr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DENÍK VÝCHODNÍ ČECHY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12A789FA" w14:textId="62F5A72E" w:rsidR="00397CF2" w:rsidRPr="00397CF2" w:rsidRDefault="00397CF2" w:rsidP="00397CF2">
            <w:pPr>
              <w:jc w:val="right"/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3</w:t>
            </w:r>
            <w:r w:rsidR="00E3753A">
              <w:rPr>
                <w:rFonts w:cs="Arial"/>
                <w:color w:val="000000"/>
              </w:rPr>
              <w:t>4</w:t>
            </w:r>
            <w:r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689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64307C73" w14:textId="77777777" w:rsidR="00397CF2" w:rsidRPr="007818D3" w:rsidRDefault="00397CF2" w:rsidP="00397CF2">
            <w:pPr>
              <w:jc w:val="right"/>
              <w:rPr>
                <w:rFonts w:cs="Arial"/>
                <w:b/>
                <w:bCs/>
                <w:color w:val="000000"/>
                <w:highlight w:val="yellow"/>
              </w:rPr>
            </w:pPr>
          </w:p>
        </w:tc>
      </w:tr>
      <w:tr w:rsidR="00397CF2" w:rsidRPr="000D63B6" w14:paraId="6A2422A0" w14:textId="33232165" w:rsidTr="00BE0C95">
        <w:trPr>
          <w:trHeight w:val="369"/>
          <w:jc w:val="center"/>
        </w:trPr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5B94D728" w14:textId="23001794" w:rsidR="00397CF2" w:rsidRPr="00204E3E" w:rsidRDefault="00397CF2" w:rsidP="00397CF2">
            <w:pPr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DENÍK STŘEDNÍ ČECHY + PRAŽSKÝ DENÍK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80F0B58" w14:textId="0B506DFF" w:rsidR="00397CF2" w:rsidRPr="00397CF2" w:rsidRDefault="00397CF2" w:rsidP="00397CF2">
            <w:pPr>
              <w:jc w:val="right"/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3</w:t>
            </w:r>
            <w:r w:rsidR="00E3753A">
              <w:rPr>
                <w:rFonts w:cs="Arial"/>
                <w:color w:val="000000"/>
              </w:rPr>
              <w:t>5</w:t>
            </w:r>
            <w:r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689" w:type="dxa"/>
            <w:tcBorders>
              <w:top w:val="nil"/>
              <w:bottom w:val="nil"/>
            </w:tcBorders>
            <w:vAlign w:val="center"/>
          </w:tcPr>
          <w:p w14:paraId="65C4DC75" w14:textId="77777777" w:rsidR="00397CF2" w:rsidRPr="007818D3" w:rsidRDefault="00397CF2" w:rsidP="00397CF2">
            <w:pPr>
              <w:jc w:val="right"/>
              <w:rPr>
                <w:rFonts w:cs="Arial"/>
                <w:b/>
                <w:bCs/>
                <w:color w:val="000000"/>
                <w:highlight w:val="yellow"/>
              </w:rPr>
            </w:pPr>
          </w:p>
        </w:tc>
      </w:tr>
      <w:tr w:rsidR="00397CF2" w:rsidRPr="000D63B6" w14:paraId="19DF2CE5" w14:textId="4C4A5A42" w:rsidTr="00BE0C95">
        <w:trPr>
          <w:trHeight w:val="369"/>
          <w:jc w:val="center"/>
        </w:trPr>
        <w:tc>
          <w:tcPr>
            <w:tcW w:w="4678" w:type="dxa"/>
            <w:tcBorders>
              <w:bottom w:val="nil"/>
            </w:tcBorders>
            <w:shd w:val="clear" w:color="auto" w:fill="CCCCCC"/>
            <w:vAlign w:val="center"/>
          </w:tcPr>
          <w:p w14:paraId="07513529" w14:textId="333C0093" w:rsidR="00397CF2" w:rsidRPr="00204E3E" w:rsidRDefault="00397CF2" w:rsidP="00397CF2">
            <w:pPr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DENÍK SEVERNÍ ČECHY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CCCCC"/>
            <w:vAlign w:val="center"/>
          </w:tcPr>
          <w:p w14:paraId="517121FC" w14:textId="21F8F50D" w:rsidR="00397CF2" w:rsidRPr="00397CF2" w:rsidRDefault="00397CF2" w:rsidP="00397CF2">
            <w:pPr>
              <w:jc w:val="right"/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3</w:t>
            </w:r>
            <w:r w:rsidR="00E3753A">
              <w:rPr>
                <w:rFonts w:cs="Arial"/>
                <w:color w:val="000000"/>
              </w:rPr>
              <w:t>5</w:t>
            </w:r>
            <w:r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689" w:type="dxa"/>
            <w:tcBorders>
              <w:bottom w:val="nil"/>
            </w:tcBorders>
            <w:shd w:val="clear" w:color="auto" w:fill="CCCCCC"/>
            <w:vAlign w:val="center"/>
          </w:tcPr>
          <w:p w14:paraId="5B756314" w14:textId="77777777" w:rsidR="00397CF2" w:rsidRPr="007818D3" w:rsidRDefault="00397CF2" w:rsidP="00397CF2">
            <w:pPr>
              <w:jc w:val="right"/>
              <w:rPr>
                <w:rFonts w:cs="Arial"/>
                <w:b/>
                <w:bCs/>
                <w:color w:val="000000"/>
                <w:highlight w:val="yellow"/>
              </w:rPr>
            </w:pPr>
          </w:p>
        </w:tc>
      </w:tr>
      <w:tr w:rsidR="00397CF2" w:rsidRPr="000D63B6" w14:paraId="31290449" w14:textId="4166CC95" w:rsidTr="00BE0C95">
        <w:trPr>
          <w:trHeight w:val="369"/>
          <w:jc w:val="center"/>
        </w:trPr>
        <w:tc>
          <w:tcPr>
            <w:tcW w:w="4678" w:type="dxa"/>
            <w:tcBorders>
              <w:top w:val="nil"/>
            </w:tcBorders>
            <w:vAlign w:val="center"/>
          </w:tcPr>
          <w:p w14:paraId="21C9F9C7" w14:textId="1B9C0259" w:rsidR="00397CF2" w:rsidRPr="00204E3E" w:rsidRDefault="00397CF2" w:rsidP="00397CF2">
            <w:pPr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DENÍK ZÁPADNÍ ČECHY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5C7FFDB1" w14:textId="6582E63A" w:rsidR="00397CF2" w:rsidRPr="00397CF2" w:rsidRDefault="00397CF2" w:rsidP="00397CF2">
            <w:pPr>
              <w:jc w:val="right"/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2</w:t>
            </w:r>
            <w:r w:rsidR="00E3753A">
              <w:rPr>
                <w:rFonts w:cs="Arial"/>
                <w:color w:val="000000"/>
              </w:rPr>
              <w:t>0</w:t>
            </w:r>
            <w:r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689" w:type="dxa"/>
            <w:tcBorders>
              <w:top w:val="nil"/>
            </w:tcBorders>
            <w:vAlign w:val="center"/>
          </w:tcPr>
          <w:p w14:paraId="1FC35390" w14:textId="77777777" w:rsidR="00397CF2" w:rsidRPr="007818D3" w:rsidRDefault="00397CF2" w:rsidP="00397CF2">
            <w:pPr>
              <w:jc w:val="right"/>
              <w:rPr>
                <w:rFonts w:cs="Arial"/>
                <w:b/>
                <w:bCs/>
                <w:color w:val="000000"/>
                <w:highlight w:val="yellow"/>
              </w:rPr>
            </w:pPr>
          </w:p>
        </w:tc>
      </w:tr>
      <w:tr w:rsidR="00397CF2" w:rsidRPr="000D63B6" w14:paraId="3494DB82" w14:textId="23697037" w:rsidTr="00BE0C95">
        <w:trPr>
          <w:trHeight w:val="369"/>
          <w:jc w:val="center"/>
        </w:trPr>
        <w:tc>
          <w:tcPr>
            <w:tcW w:w="4678" w:type="dxa"/>
            <w:tcBorders>
              <w:bottom w:val="nil"/>
            </w:tcBorders>
            <w:shd w:val="clear" w:color="auto" w:fill="CCCCCC"/>
            <w:vAlign w:val="center"/>
          </w:tcPr>
          <w:p w14:paraId="0D96415C" w14:textId="76E05C8F" w:rsidR="00397CF2" w:rsidRPr="00204E3E" w:rsidRDefault="00397CF2" w:rsidP="00397CF2">
            <w:pPr>
              <w:rPr>
                <w:rFonts w:cs="Arial"/>
                <w:color w:val="000000"/>
              </w:rPr>
            </w:pPr>
            <w:proofErr w:type="gramStart"/>
            <w:r w:rsidRPr="00397CF2">
              <w:rPr>
                <w:rFonts w:cs="Arial"/>
                <w:color w:val="000000"/>
              </w:rPr>
              <w:t>DENÍK - JIHOČESKÝ</w:t>
            </w:r>
            <w:proofErr w:type="gramEnd"/>
            <w:r w:rsidRPr="00397CF2">
              <w:rPr>
                <w:rFonts w:cs="Arial"/>
                <w:color w:val="000000"/>
              </w:rPr>
              <w:t xml:space="preserve"> KRAJ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CCCCC"/>
            <w:vAlign w:val="center"/>
          </w:tcPr>
          <w:p w14:paraId="58561BEB" w14:textId="16193410" w:rsidR="00397CF2" w:rsidRPr="00397CF2" w:rsidRDefault="00397CF2" w:rsidP="00397CF2">
            <w:pPr>
              <w:jc w:val="right"/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2</w:t>
            </w:r>
            <w:r w:rsidR="00E3753A">
              <w:rPr>
                <w:rFonts w:cs="Arial"/>
                <w:color w:val="000000"/>
              </w:rPr>
              <w:t>5</w:t>
            </w:r>
            <w:r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689" w:type="dxa"/>
            <w:tcBorders>
              <w:bottom w:val="nil"/>
            </w:tcBorders>
            <w:shd w:val="clear" w:color="auto" w:fill="CCCCCC"/>
            <w:vAlign w:val="center"/>
          </w:tcPr>
          <w:p w14:paraId="1F02AA9A" w14:textId="77777777" w:rsidR="00397CF2" w:rsidRPr="007818D3" w:rsidRDefault="00397CF2" w:rsidP="00397CF2">
            <w:pPr>
              <w:jc w:val="right"/>
              <w:rPr>
                <w:rFonts w:cs="Arial"/>
                <w:b/>
                <w:bCs/>
                <w:color w:val="000000"/>
                <w:highlight w:val="yellow"/>
              </w:rPr>
            </w:pPr>
          </w:p>
        </w:tc>
      </w:tr>
      <w:tr w:rsidR="00397CF2" w:rsidRPr="000D63B6" w14:paraId="78F4B3E0" w14:textId="44578766" w:rsidTr="00BE0C95">
        <w:trPr>
          <w:trHeight w:val="369"/>
          <w:jc w:val="center"/>
        </w:trPr>
        <w:tc>
          <w:tcPr>
            <w:tcW w:w="4678" w:type="dxa"/>
            <w:tcBorders>
              <w:bottom w:val="nil"/>
            </w:tcBorders>
            <w:shd w:val="clear" w:color="auto" w:fill="F8F8F8"/>
            <w:vAlign w:val="center"/>
          </w:tcPr>
          <w:p w14:paraId="4DB5E291" w14:textId="0C6742CB" w:rsidR="00397CF2" w:rsidRPr="00204E3E" w:rsidRDefault="00397CF2" w:rsidP="00397CF2">
            <w:pPr>
              <w:rPr>
                <w:rFonts w:cs="Arial"/>
                <w:color w:val="000000"/>
              </w:rPr>
            </w:pPr>
            <w:proofErr w:type="gramStart"/>
            <w:r w:rsidRPr="00397CF2">
              <w:rPr>
                <w:rFonts w:cs="Arial"/>
                <w:color w:val="000000"/>
              </w:rPr>
              <w:t>DENÍK - KRAJ</w:t>
            </w:r>
            <w:proofErr w:type="gramEnd"/>
            <w:r w:rsidRPr="00397CF2">
              <w:rPr>
                <w:rFonts w:cs="Arial"/>
                <w:color w:val="000000"/>
              </w:rPr>
              <w:t xml:space="preserve"> VYSOČINA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8F8F8"/>
            <w:vAlign w:val="center"/>
          </w:tcPr>
          <w:p w14:paraId="55C1B46F" w14:textId="6D2A608E" w:rsidR="00397CF2" w:rsidRPr="00397CF2" w:rsidRDefault="00397CF2" w:rsidP="00397CF2">
            <w:pPr>
              <w:jc w:val="right"/>
              <w:rPr>
                <w:rFonts w:cs="Arial"/>
                <w:color w:val="000000"/>
              </w:rPr>
            </w:pPr>
            <w:r w:rsidRPr="00397CF2">
              <w:rPr>
                <w:rFonts w:cs="Arial"/>
                <w:color w:val="000000"/>
              </w:rPr>
              <w:t>1</w:t>
            </w:r>
            <w:r w:rsidR="00E3753A">
              <w:rPr>
                <w:rFonts w:cs="Arial"/>
                <w:color w:val="000000"/>
              </w:rPr>
              <w:t>3</w:t>
            </w:r>
            <w:r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689" w:type="dxa"/>
            <w:tcBorders>
              <w:bottom w:val="nil"/>
            </w:tcBorders>
            <w:shd w:val="clear" w:color="auto" w:fill="F8F8F8"/>
            <w:vAlign w:val="center"/>
          </w:tcPr>
          <w:p w14:paraId="6CF22965" w14:textId="77777777" w:rsidR="00397CF2" w:rsidRPr="007818D3" w:rsidRDefault="00397CF2" w:rsidP="00397CF2">
            <w:pPr>
              <w:jc w:val="right"/>
              <w:rPr>
                <w:rFonts w:cs="Arial"/>
                <w:b/>
                <w:bCs/>
                <w:color w:val="000000"/>
                <w:highlight w:val="yellow"/>
              </w:rPr>
            </w:pPr>
          </w:p>
        </w:tc>
      </w:tr>
      <w:tr w:rsidR="00B422BB" w:rsidRPr="000D63B6" w14:paraId="7DF49BC5" w14:textId="212B03A0" w:rsidTr="00BE0C95">
        <w:trPr>
          <w:trHeight w:val="369"/>
          <w:jc w:val="center"/>
        </w:trPr>
        <w:tc>
          <w:tcPr>
            <w:tcW w:w="4678" w:type="dxa"/>
            <w:tcBorders>
              <w:bottom w:val="nil"/>
            </w:tcBorders>
            <w:shd w:val="clear" w:color="auto" w:fill="CCCCCC"/>
            <w:vAlign w:val="center"/>
          </w:tcPr>
          <w:p w14:paraId="5EA58433" w14:textId="77777777" w:rsidR="00B422BB" w:rsidRPr="006F1AA9" w:rsidRDefault="00B422BB" w:rsidP="005E6BC2">
            <w:pPr>
              <w:rPr>
                <w:rFonts w:cs="Arial"/>
                <w:color w:val="000000"/>
                <w:highlight w:val="yellow"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CCCCCC"/>
            <w:vAlign w:val="center"/>
          </w:tcPr>
          <w:p w14:paraId="0ECD719F" w14:textId="77777777" w:rsidR="00B422BB" w:rsidRPr="007818D3" w:rsidRDefault="00B422BB" w:rsidP="005E6BC2">
            <w:pPr>
              <w:jc w:val="right"/>
              <w:rPr>
                <w:rFonts w:cs="Arial"/>
                <w:color w:val="000000"/>
                <w:highlight w:val="yellow"/>
              </w:rPr>
            </w:pPr>
          </w:p>
        </w:tc>
        <w:tc>
          <w:tcPr>
            <w:tcW w:w="1689" w:type="dxa"/>
            <w:tcBorders>
              <w:bottom w:val="nil"/>
            </w:tcBorders>
            <w:shd w:val="clear" w:color="auto" w:fill="CCCCCC"/>
            <w:vAlign w:val="center"/>
          </w:tcPr>
          <w:p w14:paraId="0A36D563" w14:textId="77777777" w:rsidR="00B422BB" w:rsidRPr="007818D3" w:rsidRDefault="00B422BB" w:rsidP="005E6BC2">
            <w:pPr>
              <w:jc w:val="right"/>
              <w:rPr>
                <w:rFonts w:cs="Arial"/>
                <w:b/>
                <w:bCs/>
                <w:color w:val="000000"/>
                <w:highlight w:val="yellow"/>
              </w:rPr>
            </w:pPr>
          </w:p>
        </w:tc>
      </w:tr>
      <w:tr w:rsidR="00B422BB" w:rsidRPr="0032023C" w14:paraId="0068CBFA" w14:textId="74A4FCA5" w:rsidTr="00BE0C95">
        <w:trPr>
          <w:trHeight w:val="369"/>
          <w:jc w:val="center"/>
        </w:trPr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14:paraId="2C08C57C" w14:textId="77777777" w:rsidR="00B422BB" w:rsidRPr="00D616E0" w:rsidRDefault="00B422BB" w:rsidP="005E6BC2">
            <w:pPr>
              <w:rPr>
                <w:rFonts w:cs="Arial"/>
                <w:color w:val="000000"/>
              </w:rPr>
            </w:pPr>
            <w:r w:rsidRPr="00D616E0">
              <w:rPr>
                <w:rFonts w:cs="Arial"/>
                <w:color w:val="000000"/>
              </w:rPr>
              <w:t>Deník ČR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78CF5B2" w14:textId="3BAB9CE5" w:rsidR="00B422BB" w:rsidRPr="007818D3" w:rsidRDefault="00B422BB" w:rsidP="00FE2A9C">
            <w:pPr>
              <w:jc w:val="right"/>
              <w:rPr>
                <w:rFonts w:cs="Arial"/>
                <w:highlight w:val="yellow"/>
              </w:rPr>
            </w:pPr>
            <w:r w:rsidRPr="009B120C">
              <w:rPr>
                <w:rFonts w:cs="Arial"/>
              </w:rPr>
              <w:t>3</w:t>
            </w:r>
            <w:r w:rsidR="00AD5066">
              <w:rPr>
                <w:rFonts w:cs="Arial"/>
              </w:rPr>
              <w:t>04</w:t>
            </w:r>
            <w:r w:rsidRPr="009B120C">
              <w:rPr>
                <w:rFonts w:cs="Arial"/>
              </w:rPr>
              <w:t xml:space="preserve"> 000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center"/>
          </w:tcPr>
          <w:p w14:paraId="787D434B" w14:textId="15D26EB2" w:rsidR="00B422BB" w:rsidRPr="0032023C" w:rsidRDefault="00B422BB" w:rsidP="00D862C2">
            <w:pPr>
              <w:jc w:val="right"/>
              <w:rPr>
                <w:rFonts w:cs="Arial"/>
                <w:color w:val="FF0000"/>
                <w:position w:val="0"/>
                <w:sz w:val="16"/>
                <w:szCs w:val="16"/>
                <w:highlight w:val="yellow"/>
              </w:rPr>
            </w:pPr>
            <w:r w:rsidRPr="00735A39">
              <w:rPr>
                <w:rFonts w:cs="Arial"/>
              </w:rPr>
              <w:t>6,</w:t>
            </w:r>
            <w:r w:rsidR="00735A39" w:rsidRPr="00735A39">
              <w:rPr>
                <w:rFonts w:cs="Arial"/>
              </w:rPr>
              <w:t>5</w:t>
            </w:r>
          </w:p>
        </w:tc>
      </w:tr>
    </w:tbl>
    <w:p w14:paraId="15D321D8" w14:textId="77777777" w:rsidR="005E6BC2" w:rsidRPr="000D63B6" w:rsidRDefault="005E6BC2" w:rsidP="005E6BC2"/>
    <w:p w14:paraId="5FC61144" w14:textId="77777777" w:rsidR="00280A84" w:rsidRDefault="00280A84" w:rsidP="005E6BC2">
      <w:pPr>
        <w:pStyle w:val="StylStylStyl214b18b"/>
        <w:rPr>
          <w:rStyle w:val="StylStylStyl214bnenTunChar"/>
          <w:rFonts w:ascii="Arial" w:hAnsi="Arial"/>
          <w:sz w:val="20"/>
          <w:szCs w:val="20"/>
        </w:rPr>
      </w:pPr>
    </w:p>
    <w:p w14:paraId="4C914794" w14:textId="758709E3" w:rsidR="005E6BC2" w:rsidRPr="000D63B6" w:rsidRDefault="005E6BC2" w:rsidP="005E6BC2">
      <w:pPr>
        <w:pStyle w:val="StylStylStyl214b18b"/>
        <w:rPr>
          <w:b w:val="0"/>
          <w:bCs w:val="0"/>
          <w:sz w:val="28"/>
        </w:rPr>
      </w:pPr>
      <w:r w:rsidRPr="000D63B6">
        <w:rPr>
          <w:rStyle w:val="StylStylStyl214bnenTunChar"/>
          <w:rFonts w:ascii="Arial" w:hAnsi="Arial"/>
          <w:sz w:val="20"/>
          <w:szCs w:val="20"/>
        </w:rPr>
        <w:tab/>
      </w:r>
      <w:r w:rsidRPr="000D63B6">
        <w:t xml:space="preserve">І </w:t>
      </w:r>
      <w:r w:rsidRPr="000D63B6">
        <w:rPr>
          <w:b w:val="0"/>
          <w:sz w:val="28"/>
          <w:szCs w:val="28"/>
        </w:rPr>
        <w:t>Deník zdarma</w:t>
      </w:r>
    </w:p>
    <w:p w14:paraId="7C73C57D" w14:textId="77777777" w:rsidR="005E6BC2" w:rsidRPr="000D63B6" w:rsidRDefault="005E6BC2" w:rsidP="005E6BC2">
      <w:pPr>
        <w:rPr>
          <w:rFonts w:cs="Arial"/>
        </w:rPr>
      </w:pPr>
    </w:p>
    <w:tbl>
      <w:tblPr>
        <w:tblW w:w="8222" w:type="dxa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094"/>
        <w:gridCol w:w="2278"/>
        <w:gridCol w:w="1850"/>
      </w:tblGrid>
      <w:tr w:rsidR="00B422BB" w:rsidRPr="000D63B6" w14:paraId="63D2D805" w14:textId="497A6506" w:rsidTr="00BE0C95">
        <w:trPr>
          <w:trHeight w:val="369"/>
          <w:jc w:val="center"/>
        </w:trPr>
        <w:tc>
          <w:tcPr>
            <w:tcW w:w="4094" w:type="dxa"/>
            <w:shd w:val="clear" w:color="auto" w:fill="365F91"/>
            <w:vAlign w:val="center"/>
          </w:tcPr>
          <w:p w14:paraId="006C4C9E" w14:textId="77777777" w:rsidR="00B422BB" w:rsidRPr="00645531" w:rsidRDefault="00B422BB" w:rsidP="005E6BC2">
            <w:pPr>
              <w:rPr>
                <w:b/>
                <w:color w:val="FFFFFF"/>
              </w:rPr>
            </w:pPr>
          </w:p>
        </w:tc>
        <w:tc>
          <w:tcPr>
            <w:tcW w:w="2278" w:type="dxa"/>
            <w:shd w:val="clear" w:color="auto" w:fill="365F91"/>
            <w:vAlign w:val="center"/>
          </w:tcPr>
          <w:p w14:paraId="55C3F4C8" w14:textId="77777777" w:rsidR="00B422BB" w:rsidRPr="00645531" w:rsidRDefault="00B422BB" w:rsidP="005E6BC2">
            <w:pPr>
              <w:jc w:val="right"/>
              <w:rPr>
                <w:b/>
                <w:color w:val="FFFFFF"/>
              </w:rPr>
            </w:pPr>
            <w:r w:rsidRPr="00645531">
              <w:rPr>
                <w:b/>
                <w:color w:val="FFFFFF"/>
              </w:rPr>
              <w:t>Čtenost</w:t>
            </w:r>
          </w:p>
        </w:tc>
        <w:tc>
          <w:tcPr>
            <w:tcW w:w="1850" w:type="dxa"/>
            <w:shd w:val="clear" w:color="auto" w:fill="365F91"/>
          </w:tcPr>
          <w:p w14:paraId="7782646D" w14:textId="0687088D" w:rsidR="00B422BB" w:rsidRPr="00645531" w:rsidRDefault="00B422BB" w:rsidP="005E6BC2">
            <w:pPr>
              <w:jc w:val="right"/>
              <w:rPr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B422BB" w:rsidRPr="000D63B6" w14:paraId="332C60E6" w14:textId="6053B437" w:rsidTr="00BE0C95">
        <w:trPr>
          <w:trHeight w:val="369"/>
          <w:jc w:val="center"/>
        </w:trPr>
        <w:tc>
          <w:tcPr>
            <w:tcW w:w="4094" w:type="dxa"/>
            <w:shd w:val="clear" w:color="auto" w:fill="FFFFFF"/>
            <w:vAlign w:val="center"/>
          </w:tcPr>
          <w:p w14:paraId="2AB6224B" w14:textId="77777777" w:rsidR="00B422BB" w:rsidRPr="00204E3E" w:rsidRDefault="00B422BB" w:rsidP="0063567E">
            <w:pPr>
              <w:rPr>
                <w:rFonts w:cs="Arial"/>
                <w:color w:val="000000"/>
              </w:rPr>
            </w:pPr>
            <w:r w:rsidRPr="00204E3E">
              <w:rPr>
                <w:rFonts w:cs="Arial"/>
                <w:color w:val="000000"/>
              </w:rPr>
              <w:t>Metro</w:t>
            </w:r>
          </w:p>
        </w:tc>
        <w:tc>
          <w:tcPr>
            <w:tcW w:w="2278" w:type="dxa"/>
            <w:shd w:val="clear" w:color="auto" w:fill="FFFFFF"/>
            <w:vAlign w:val="center"/>
          </w:tcPr>
          <w:p w14:paraId="284E4EFF" w14:textId="3DEC5677" w:rsidR="00B422BB" w:rsidRPr="007818D3" w:rsidRDefault="00B8745E" w:rsidP="0063567E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9B120C">
              <w:rPr>
                <w:rFonts w:cs="Arial"/>
                <w:color w:val="000000"/>
              </w:rPr>
              <w:t>2</w:t>
            </w:r>
            <w:r w:rsidR="009B120C" w:rsidRPr="009B120C">
              <w:rPr>
                <w:rFonts w:cs="Arial"/>
                <w:color w:val="000000"/>
              </w:rPr>
              <w:t>8</w:t>
            </w:r>
            <w:r w:rsidR="00AD5066">
              <w:rPr>
                <w:rFonts w:cs="Arial"/>
                <w:color w:val="000000"/>
              </w:rPr>
              <w:t>0</w:t>
            </w:r>
            <w:r w:rsidR="00B422BB"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50" w:type="dxa"/>
            <w:shd w:val="clear" w:color="auto" w:fill="FFFFFF"/>
            <w:vAlign w:val="center"/>
          </w:tcPr>
          <w:p w14:paraId="06357D52" w14:textId="5FC5EC03" w:rsidR="00B422BB" w:rsidRPr="007818D3" w:rsidRDefault="0032023C" w:rsidP="0063567E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4</w:t>
            </w:r>
            <w:r w:rsidR="00B422BB" w:rsidRPr="009B120C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6</w:t>
            </w:r>
            <w:r w:rsidR="00B422BB" w:rsidRPr="009B120C">
              <w:rPr>
                <w:rFonts w:cs="Arial"/>
                <w:color w:val="000000"/>
              </w:rPr>
              <w:t xml:space="preserve"> </w:t>
            </w:r>
          </w:p>
        </w:tc>
      </w:tr>
    </w:tbl>
    <w:p w14:paraId="24540540" w14:textId="77777777" w:rsidR="005E6BC2" w:rsidRPr="000D63B6" w:rsidRDefault="005E6BC2" w:rsidP="005E6BC2"/>
    <w:p w14:paraId="465A301B" w14:textId="77777777" w:rsidR="005E6BC2" w:rsidRPr="000D63B6" w:rsidRDefault="005E6BC2" w:rsidP="005E6BC2"/>
    <w:p w14:paraId="0CF45D12" w14:textId="77777777" w:rsidR="00266793" w:rsidRPr="000D63B6" w:rsidRDefault="00266793" w:rsidP="00F670C1">
      <w:pPr>
        <w:pStyle w:val="StylStylStylStyl214bnenTun"/>
        <w:spacing w:after="60"/>
      </w:pPr>
    </w:p>
    <w:p w14:paraId="15A3262D" w14:textId="77777777" w:rsidR="005E6BC2" w:rsidRDefault="001747A3" w:rsidP="00426E09">
      <w:pPr>
        <w:pStyle w:val="StylStylStylStyl214bnenTun"/>
        <w:spacing w:after="60"/>
        <w:rPr>
          <w:b/>
          <w:bCs/>
        </w:rPr>
      </w:pPr>
      <w:r w:rsidRPr="000D63B6">
        <w:rPr>
          <w:b/>
          <w:bCs/>
        </w:rPr>
        <w:tab/>
      </w:r>
    </w:p>
    <w:p w14:paraId="2EFC4D63" w14:textId="77777777" w:rsidR="00503ADE" w:rsidRDefault="005E6BC2" w:rsidP="00426E09">
      <w:pPr>
        <w:pStyle w:val="StylStylStylStyl214bnenTun"/>
        <w:spacing w:after="60"/>
        <w:rPr>
          <w:b/>
          <w:bCs/>
        </w:rPr>
      </w:pPr>
      <w:r>
        <w:rPr>
          <w:b/>
          <w:bCs/>
        </w:rPr>
        <w:t xml:space="preserve">                                   </w:t>
      </w:r>
    </w:p>
    <w:p w14:paraId="20319BEB" w14:textId="77777777" w:rsidR="00042B27" w:rsidRPr="000D63B6" w:rsidRDefault="005E6BC2" w:rsidP="00426E09">
      <w:pPr>
        <w:pStyle w:val="StylStylStylStyl214bnenTun"/>
        <w:spacing w:after="60"/>
      </w:pPr>
      <w:r>
        <w:rPr>
          <w:b/>
          <w:bCs/>
        </w:rPr>
        <w:t xml:space="preserve">   </w:t>
      </w:r>
      <w:r w:rsidR="00696BBA">
        <w:rPr>
          <w:b/>
          <w:bCs/>
        </w:rPr>
        <w:t xml:space="preserve">                                   </w:t>
      </w:r>
      <w:r w:rsidR="00042B27" w:rsidRPr="000D63B6">
        <w:rPr>
          <w:b/>
          <w:sz w:val="36"/>
        </w:rPr>
        <w:t>І</w:t>
      </w:r>
      <w:r w:rsidR="0054765F">
        <w:rPr>
          <w:b/>
          <w:sz w:val="36"/>
        </w:rPr>
        <w:t xml:space="preserve"> </w:t>
      </w:r>
      <w:r w:rsidR="00392086">
        <w:t>S</w:t>
      </w:r>
      <w:r w:rsidR="00042B27" w:rsidRPr="000D63B6">
        <w:t>uplementy</w:t>
      </w:r>
    </w:p>
    <w:p w14:paraId="2A374EC1" w14:textId="77777777" w:rsidR="006B0DBA" w:rsidRPr="000D63B6" w:rsidRDefault="006B0DBA" w:rsidP="00426E09">
      <w:pPr>
        <w:pStyle w:val="StylStylStylStyl214bnenTun"/>
        <w:rPr>
          <w:spacing w:val="20"/>
          <w:sz w:val="20"/>
          <w:szCs w:val="20"/>
        </w:rPr>
      </w:pPr>
    </w:p>
    <w:tbl>
      <w:tblPr>
        <w:tblW w:w="7887" w:type="dxa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325"/>
        <w:gridCol w:w="2058"/>
        <w:gridCol w:w="1504"/>
      </w:tblGrid>
      <w:tr w:rsidR="00B422BB" w:rsidRPr="000D63B6" w14:paraId="089B8FD0" w14:textId="12B3A3ED" w:rsidTr="00567C38">
        <w:trPr>
          <w:trHeight w:val="354"/>
          <w:jc w:val="center"/>
        </w:trPr>
        <w:tc>
          <w:tcPr>
            <w:tcW w:w="4325" w:type="dxa"/>
            <w:shd w:val="clear" w:color="auto" w:fill="365F91"/>
            <w:vAlign w:val="center"/>
          </w:tcPr>
          <w:p w14:paraId="26D5076C" w14:textId="77777777" w:rsidR="00B422BB" w:rsidRPr="00645531" w:rsidRDefault="00B422BB" w:rsidP="00426E09">
            <w:pPr>
              <w:rPr>
                <w:b/>
                <w:color w:val="FFFFFF"/>
              </w:rPr>
            </w:pPr>
          </w:p>
        </w:tc>
        <w:tc>
          <w:tcPr>
            <w:tcW w:w="2058" w:type="dxa"/>
            <w:shd w:val="clear" w:color="auto" w:fill="365F91"/>
            <w:vAlign w:val="center"/>
          </w:tcPr>
          <w:p w14:paraId="558A94BF" w14:textId="77777777" w:rsidR="00B422BB" w:rsidRPr="00645531" w:rsidRDefault="00B422BB" w:rsidP="00426E09">
            <w:pPr>
              <w:jc w:val="right"/>
              <w:rPr>
                <w:b/>
                <w:color w:val="FFFFFF"/>
              </w:rPr>
            </w:pPr>
            <w:r w:rsidRPr="00645531">
              <w:rPr>
                <w:b/>
                <w:color w:val="FFFFFF"/>
              </w:rPr>
              <w:t>Čtenost</w:t>
            </w:r>
          </w:p>
        </w:tc>
        <w:tc>
          <w:tcPr>
            <w:tcW w:w="1504" w:type="dxa"/>
            <w:shd w:val="clear" w:color="auto" w:fill="365F91"/>
          </w:tcPr>
          <w:p w14:paraId="10A46BF4" w14:textId="1D3AF1A2" w:rsidR="00B422BB" w:rsidRPr="00645531" w:rsidRDefault="00B422BB" w:rsidP="00426E09">
            <w:pPr>
              <w:jc w:val="right"/>
              <w:rPr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9B120C" w:rsidRPr="000D63B6" w14:paraId="0444AF7F" w14:textId="0ECE339B" w:rsidTr="00567C38">
        <w:trPr>
          <w:trHeight w:val="354"/>
          <w:jc w:val="center"/>
        </w:trPr>
        <w:tc>
          <w:tcPr>
            <w:tcW w:w="4325" w:type="dxa"/>
            <w:vAlign w:val="center"/>
          </w:tcPr>
          <w:p w14:paraId="52E8C9CC" w14:textId="06C2327B" w:rsidR="009B120C" w:rsidRPr="00204E3E" w:rsidRDefault="009B120C" w:rsidP="009B120C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Blesk magazín TV</w:t>
            </w:r>
          </w:p>
        </w:tc>
        <w:tc>
          <w:tcPr>
            <w:tcW w:w="2058" w:type="dxa"/>
            <w:vAlign w:val="center"/>
          </w:tcPr>
          <w:p w14:paraId="47926988" w14:textId="09038F05" w:rsidR="009B120C" w:rsidRPr="009B120C" w:rsidRDefault="00AD5066" w:rsidP="009B120C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478</w:t>
            </w:r>
            <w:r w:rsidR="009B120C"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vAlign w:val="center"/>
          </w:tcPr>
          <w:p w14:paraId="179E6B1F" w14:textId="11F2383F" w:rsidR="009B120C" w:rsidRPr="009B120C" w:rsidRDefault="009B120C" w:rsidP="009B120C">
            <w:pPr>
              <w:jc w:val="right"/>
              <w:rPr>
                <w:rFonts w:cs="Arial"/>
                <w:highlight w:val="yellow"/>
              </w:rPr>
            </w:pPr>
            <w:r w:rsidRPr="009B120C">
              <w:rPr>
                <w:rFonts w:cs="Arial"/>
              </w:rPr>
              <w:t>2</w:t>
            </w:r>
            <w:r w:rsidR="005D14A9">
              <w:rPr>
                <w:rFonts w:cs="Arial"/>
              </w:rPr>
              <w:t>2</w:t>
            </w:r>
            <w:r w:rsidRPr="009B120C">
              <w:rPr>
                <w:rFonts w:cs="Arial"/>
              </w:rPr>
              <w:t>,</w:t>
            </w:r>
            <w:r w:rsidR="005D14A9">
              <w:rPr>
                <w:rFonts w:cs="Arial"/>
              </w:rPr>
              <w:t>5</w:t>
            </w:r>
          </w:p>
        </w:tc>
      </w:tr>
      <w:tr w:rsidR="009B120C" w:rsidRPr="000D63B6" w14:paraId="5E1E30AF" w14:textId="33804560" w:rsidTr="00567C38">
        <w:trPr>
          <w:trHeight w:val="354"/>
          <w:jc w:val="center"/>
        </w:trPr>
        <w:tc>
          <w:tcPr>
            <w:tcW w:w="4325" w:type="dxa"/>
            <w:shd w:val="clear" w:color="auto" w:fill="CCCCCC"/>
            <w:vAlign w:val="center"/>
          </w:tcPr>
          <w:p w14:paraId="5A0D4445" w14:textId="63731317" w:rsidR="009B120C" w:rsidRPr="00204E3E" w:rsidRDefault="009B120C" w:rsidP="009B120C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TV magazín (celkem)</w:t>
            </w:r>
          </w:p>
        </w:tc>
        <w:tc>
          <w:tcPr>
            <w:tcW w:w="2058" w:type="dxa"/>
            <w:shd w:val="clear" w:color="auto" w:fill="CCCCCC"/>
            <w:vAlign w:val="center"/>
          </w:tcPr>
          <w:p w14:paraId="4A01008E" w14:textId="54A18EF3" w:rsidR="009B120C" w:rsidRPr="009B120C" w:rsidRDefault="009B120C" w:rsidP="009B120C">
            <w:pPr>
              <w:jc w:val="right"/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4</w:t>
            </w:r>
            <w:r w:rsidR="00AD5066">
              <w:rPr>
                <w:rFonts w:cs="Arial"/>
                <w:color w:val="000000"/>
              </w:rPr>
              <w:t>5</w:t>
            </w:r>
            <w:r w:rsidRPr="009B120C">
              <w:rPr>
                <w:rFonts w:cs="Arial"/>
                <w:color w:val="000000"/>
              </w:rPr>
              <w:t>8 000</w:t>
            </w:r>
          </w:p>
        </w:tc>
        <w:tc>
          <w:tcPr>
            <w:tcW w:w="1504" w:type="dxa"/>
            <w:shd w:val="clear" w:color="auto" w:fill="CCCCCC"/>
            <w:vAlign w:val="center"/>
          </w:tcPr>
          <w:p w14:paraId="5AF247CB" w14:textId="784581B4" w:rsidR="009B120C" w:rsidRPr="009B120C" w:rsidRDefault="009B120C" w:rsidP="009B120C">
            <w:pPr>
              <w:jc w:val="right"/>
              <w:rPr>
                <w:rFonts w:cs="Arial"/>
                <w:highlight w:val="yellow"/>
              </w:rPr>
            </w:pPr>
            <w:r w:rsidRPr="009B120C">
              <w:rPr>
                <w:rFonts w:cs="Arial"/>
              </w:rPr>
              <w:t>2</w:t>
            </w:r>
            <w:r w:rsidR="00DE039A">
              <w:rPr>
                <w:rFonts w:cs="Arial"/>
              </w:rPr>
              <w:t>7</w:t>
            </w:r>
            <w:r w:rsidRPr="009B120C">
              <w:rPr>
                <w:rFonts w:cs="Arial"/>
              </w:rPr>
              <w:t>,</w:t>
            </w:r>
            <w:r w:rsidR="00DE039A">
              <w:rPr>
                <w:rFonts w:cs="Arial"/>
              </w:rPr>
              <w:t>6</w:t>
            </w:r>
          </w:p>
        </w:tc>
      </w:tr>
      <w:tr w:rsidR="009B120C" w:rsidRPr="000D63B6" w14:paraId="5556DBE5" w14:textId="1BB9215F" w:rsidTr="00567C38">
        <w:trPr>
          <w:trHeight w:val="354"/>
          <w:jc w:val="center"/>
        </w:trPr>
        <w:tc>
          <w:tcPr>
            <w:tcW w:w="4325" w:type="dxa"/>
            <w:vAlign w:val="center"/>
          </w:tcPr>
          <w:p w14:paraId="473E8EF4" w14:textId="1E28F28C" w:rsidR="009B120C" w:rsidRPr="00204E3E" w:rsidRDefault="009B120C" w:rsidP="009B120C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Magazín DNES + TV</w:t>
            </w:r>
          </w:p>
        </w:tc>
        <w:tc>
          <w:tcPr>
            <w:tcW w:w="2058" w:type="dxa"/>
            <w:vAlign w:val="center"/>
          </w:tcPr>
          <w:p w14:paraId="45FEF743" w14:textId="4D21F669" w:rsidR="009B120C" w:rsidRPr="009B120C" w:rsidRDefault="00AD5066" w:rsidP="009B120C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386</w:t>
            </w:r>
            <w:r w:rsidR="009B120C"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vAlign w:val="center"/>
          </w:tcPr>
          <w:p w14:paraId="2841FF32" w14:textId="769503F2" w:rsidR="009B120C" w:rsidRPr="009B120C" w:rsidRDefault="009B120C" w:rsidP="009B120C">
            <w:pPr>
              <w:jc w:val="right"/>
              <w:rPr>
                <w:rFonts w:cs="Arial"/>
                <w:position w:val="0"/>
              </w:rPr>
            </w:pPr>
            <w:r w:rsidRPr="009B120C">
              <w:rPr>
                <w:rFonts w:cs="Arial"/>
              </w:rPr>
              <w:t>17,</w:t>
            </w:r>
            <w:r w:rsidR="005D14A9">
              <w:rPr>
                <w:rFonts w:cs="Arial"/>
              </w:rPr>
              <w:t>1</w:t>
            </w:r>
          </w:p>
        </w:tc>
      </w:tr>
      <w:tr w:rsidR="009B120C" w:rsidRPr="000D63B6" w14:paraId="530CBFA1" w14:textId="06E7F829" w:rsidTr="00567C38">
        <w:trPr>
          <w:trHeight w:val="354"/>
          <w:jc w:val="center"/>
        </w:trPr>
        <w:tc>
          <w:tcPr>
            <w:tcW w:w="4325" w:type="dxa"/>
            <w:shd w:val="clear" w:color="auto" w:fill="CCCCCC"/>
            <w:vAlign w:val="center"/>
          </w:tcPr>
          <w:p w14:paraId="003ECD11" w14:textId="129F39AC" w:rsidR="009B120C" w:rsidRPr="00204E3E" w:rsidRDefault="009B120C" w:rsidP="009B120C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Magazín Právo + TV</w:t>
            </w:r>
          </w:p>
        </w:tc>
        <w:tc>
          <w:tcPr>
            <w:tcW w:w="2058" w:type="dxa"/>
            <w:shd w:val="clear" w:color="auto" w:fill="CCCCCC"/>
            <w:vAlign w:val="center"/>
          </w:tcPr>
          <w:p w14:paraId="044DB5BC" w14:textId="27FCA3F6" w:rsidR="009B120C" w:rsidRPr="009B120C" w:rsidRDefault="009B120C" w:rsidP="009B120C">
            <w:pPr>
              <w:jc w:val="right"/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2</w:t>
            </w:r>
            <w:r w:rsidR="00AD5066">
              <w:rPr>
                <w:rFonts w:cs="Arial"/>
                <w:color w:val="000000"/>
              </w:rPr>
              <w:t>56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shd w:val="clear" w:color="auto" w:fill="CCCCCC"/>
            <w:vAlign w:val="center"/>
          </w:tcPr>
          <w:p w14:paraId="0C27EBF4" w14:textId="6FD98280" w:rsidR="009B120C" w:rsidRPr="009B120C" w:rsidRDefault="009B120C" w:rsidP="009B120C">
            <w:pPr>
              <w:jc w:val="right"/>
              <w:rPr>
                <w:rFonts w:cs="Arial"/>
                <w:highlight w:val="yellow"/>
              </w:rPr>
            </w:pPr>
            <w:r w:rsidRPr="009B120C">
              <w:rPr>
                <w:rFonts w:cs="Arial"/>
              </w:rPr>
              <w:t>1</w:t>
            </w:r>
            <w:r w:rsidR="005D14A9">
              <w:rPr>
                <w:rFonts w:cs="Arial"/>
              </w:rPr>
              <w:t>3</w:t>
            </w:r>
            <w:r w:rsidRPr="009B120C">
              <w:rPr>
                <w:rFonts w:cs="Arial"/>
              </w:rPr>
              <w:t>,</w:t>
            </w:r>
            <w:r w:rsidR="005D14A9">
              <w:rPr>
                <w:rFonts w:cs="Arial"/>
              </w:rPr>
              <w:t>3</w:t>
            </w:r>
          </w:p>
        </w:tc>
      </w:tr>
      <w:tr w:rsidR="00AD5066" w:rsidRPr="000D63B6" w14:paraId="4816DF0A" w14:textId="7293A5D0" w:rsidTr="00567C38">
        <w:trPr>
          <w:trHeight w:val="354"/>
          <w:jc w:val="center"/>
        </w:trPr>
        <w:tc>
          <w:tcPr>
            <w:tcW w:w="4325" w:type="dxa"/>
            <w:vAlign w:val="center"/>
          </w:tcPr>
          <w:p w14:paraId="2B207425" w14:textId="6885E4A5" w:rsidR="00AD5066" w:rsidRPr="00204E3E" w:rsidRDefault="00AD5066" w:rsidP="00AD5066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TV pohoda (celkem)</w:t>
            </w:r>
          </w:p>
        </w:tc>
        <w:tc>
          <w:tcPr>
            <w:tcW w:w="2058" w:type="dxa"/>
            <w:vAlign w:val="center"/>
          </w:tcPr>
          <w:p w14:paraId="171479C6" w14:textId="1305CA99" w:rsidR="00AD5066" w:rsidRPr="009B120C" w:rsidRDefault="00AD5066" w:rsidP="00AD5066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216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vAlign w:val="center"/>
          </w:tcPr>
          <w:p w14:paraId="254D02EB" w14:textId="50D270A1" w:rsidR="00AD5066" w:rsidRPr="009B120C" w:rsidRDefault="00AD5066" w:rsidP="00AD5066">
            <w:pPr>
              <w:jc w:val="right"/>
              <w:rPr>
                <w:rFonts w:cs="Arial"/>
                <w:highlight w:val="yellow"/>
              </w:rPr>
            </w:pPr>
            <w:r w:rsidRPr="009B120C">
              <w:rPr>
                <w:rFonts w:cs="Arial"/>
              </w:rPr>
              <w:t>1</w:t>
            </w:r>
            <w:r w:rsidR="00DE039A">
              <w:rPr>
                <w:rFonts w:cs="Arial"/>
              </w:rPr>
              <w:t>4</w:t>
            </w:r>
            <w:r w:rsidRPr="009B120C">
              <w:rPr>
                <w:rFonts w:cs="Arial"/>
              </w:rPr>
              <w:t>,</w:t>
            </w:r>
            <w:r w:rsidR="00DE039A">
              <w:rPr>
                <w:rFonts w:cs="Arial"/>
              </w:rPr>
              <w:t>9</w:t>
            </w:r>
          </w:p>
        </w:tc>
      </w:tr>
      <w:tr w:rsidR="00AD5066" w:rsidRPr="000D63B6" w14:paraId="48FF9061" w14:textId="1675A9A5" w:rsidTr="00567C38">
        <w:trPr>
          <w:trHeight w:val="354"/>
          <w:jc w:val="center"/>
        </w:trPr>
        <w:tc>
          <w:tcPr>
            <w:tcW w:w="4325" w:type="dxa"/>
            <w:shd w:val="clear" w:color="auto" w:fill="CCCCCC"/>
            <w:vAlign w:val="center"/>
          </w:tcPr>
          <w:p w14:paraId="30775009" w14:textId="49A318A4" w:rsidR="00AD5066" w:rsidRPr="00204E3E" w:rsidRDefault="00AD5066" w:rsidP="00AD5066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Ona DNES</w:t>
            </w:r>
          </w:p>
        </w:tc>
        <w:tc>
          <w:tcPr>
            <w:tcW w:w="2058" w:type="dxa"/>
            <w:shd w:val="clear" w:color="auto" w:fill="CCCCCC"/>
            <w:vAlign w:val="center"/>
          </w:tcPr>
          <w:p w14:paraId="6C463518" w14:textId="2725117E" w:rsidR="00AD5066" w:rsidRPr="009B120C" w:rsidRDefault="00AD5066" w:rsidP="00AD5066">
            <w:pPr>
              <w:jc w:val="right"/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2</w:t>
            </w:r>
            <w:r>
              <w:rPr>
                <w:rFonts w:cs="Arial"/>
                <w:color w:val="000000"/>
              </w:rPr>
              <w:t>05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shd w:val="clear" w:color="auto" w:fill="CCCCCC"/>
            <w:vAlign w:val="center"/>
          </w:tcPr>
          <w:p w14:paraId="3AF9E23A" w14:textId="49B999A1" w:rsidR="00AD5066" w:rsidRPr="009B120C" w:rsidRDefault="00DE039A" w:rsidP="00AD5066">
            <w:pPr>
              <w:jc w:val="right"/>
              <w:rPr>
                <w:rFonts w:cs="Arial"/>
                <w:highlight w:val="yellow"/>
              </w:rPr>
            </w:pPr>
            <w:r>
              <w:rPr>
                <w:rFonts w:cs="Arial"/>
              </w:rPr>
              <w:t>6</w:t>
            </w:r>
            <w:r w:rsidR="00AD5066" w:rsidRPr="009B120C">
              <w:rPr>
                <w:rFonts w:cs="Arial"/>
              </w:rPr>
              <w:t>,</w:t>
            </w:r>
            <w:r>
              <w:rPr>
                <w:rFonts w:cs="Arial"/>
              </w:rPr>
              <w:t>1</w:t>
            </w:r>
          </w:p>
        </w:tc>
      </w:tr>
      <w:tr w:rsidR="00AD5066" w:rsidRPr="00EE6CD2" w14:paraId="213AD078" w14:textId="1F68A942" w:rsidTr="00567C38">
        <w:trPr>
          <w:trHeight w:val="354"/>
          <w:jc w:val="center"/>
        </w:trPr>
        <w:tc>
          <w:tcPr>
            <w:tcW w:w="4325" w:type="dxa"/>
            <w:shd w:val="clear" w:color="auto" w:fill="FFFFFF"/>
            <w:vAlign w:val="center"/>
          </w:tcPr>
          <w:p w14:paraId="0F52B51B" w14:textId="2F242771" w:rsidR="00AD5066" w:rsidRPr="00204E3E" w:rsidRDefault="00AD5066" w:rsidP="00AD5066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Aha! TV</w:t>
            </w:r>
          </w:p>
        </w:tc>
        <w:tc>
          <w:tcPr>
            <w:tcW w:w="2058" w:type="dxa"/>
            <w:shd w:val="clear" w:color="auto" w:fill="FFFFFF"/>
            <w:vAlign w:val="center"/>
          </w:tcPr>
          <w:p w14:paraId="72FA7471" w14:textId="2E8D9B9D" w:rsidR="00AD5066" w:rsidRPr="009B120C" w:rsidRDefault="00AD5066" w:rsidP="00AD5066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199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shd w:val="clear" w:color="auto" w:fill="FFFFFF"/>
            <w:vAlign w:val="center"/>
          </w:tcPr>
          <w:p w14:paraId="0D3208D2" w14:textId="7E8B3391" w:rsidR="00AD5066" w:rsidRPr="009B120C" w:rsidRDefault="005D14A9" w:rsidP="00AD5066">
            <w:pPr>
              <w:jc w:val="right"/>
              <w:rPr>
                <w:rFonts w:cs="Arial"/>
                <w:position w:val="0"/>
              </w:rPr>
            </w:pPr>
            <w:r>
              <w:rPr>
                <w:rFonts w:cs="Arial"/>
              </w:rPr>
              <w:t>8</w:t>
            </w:r>
            <w:r w:rsidR="00AD5066" w:rsidRPr="009B120C">
              <w:rPr>
                <w:rFonts w:cs="Arial"/>
              </w:rPr>
              <w:t>,</w:t>
            </w:r>
            <w:r>
              <w:rPr>
                <w:rFonts w:cs="Arial"/>
              </w:rPr>
              <w:t>8</w:t>
            </w:r>
          </w:p>
        </w:tc>
      </w:tr>
      <w:tr w:rsidR="00AD5066" w:rsidRPr="009B120C" w14:paraId="49A346F8" w14:textId="53890A79" w:rsidTr="00567C38">
        <w:trPr>
          <w:trHeight w:val="354"/>
          <w:jc w:val="center"/>
        </w:trPr>
        <w:tc>
          <w:tcPr>
            <w:tcW w:w="4325" w:type="dxa"/>
            <w:shd w:val="clear" w:color="auto" w:fill="CCCCCC"/>
            <w:vAlign w:val="center"/>
          </w:tcPr>
          <w:p w14:paraId="685C44FD" w14:textId="44042060" w:rsidR="00AD5066" w:rsidRPr="00204E3E" w:rsidRDefault="00AD5066" w:rsidP="00AD5066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Sport magazín</w:t>
            </w:r>
          </w:p>
        </w:tc>
        <w:tc>
          <w:tcPr>
            <w:tcW w:w="2058" w:type="dxa"/>
            <w:shd w:val="clear" w:color="auto" w:fill="CCCCCC"/>
            <w:vAlign w:val="center"/>
          </w:tcPr>
          <w:p w14:paraId="36CF7CFF" w14:textId="52C39F4A" w:rsidR="00AD5066" w:rsidRPr="009B120C" w:rsidRDefault="00AD5066" w:rsidP="00AD5066">
            <w:pPr>
              <w:jc w:val="right"/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1</w:t>
            </w:r>
            <w:r>
              <w:rPr>
                <w:rFonts w:cs="Arial"/>
                <w:color w:val="000000"/>
              </w:rPr>
              <w:t>84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shd w:val="clear" w:color="auto" w:fill="CCCCCC"/>
            <w:vAlign w:val="center"/>
          </w:tcPr>
          <w:p w14:paraId="4B63A7E9" w14:textId="56BA9088" w:rsidR="00AD5066" w:rsidRPr="009B120C" w:rsidRDefault="00DE039A" w:rsidP="00AD5066">
            <w:pPr>
              <w:jc w:val="right"/>
              <w:rPr>
                <w:rFonts w:cs="Arial"/>
                <w:highlight w:val="yellow"/>
              </w:rPr>
            </w:pPr>
            <w:r>
              <w:rPr>
                <w:rFonts w:cs="Arial"/>
              </w:rPr>
              <w:t>5</w:t>
            </w:r>
            <w:r w:rsidR="00AD5066" w:rsidRPr="009B120C">
              <w:rPr>
                <w:rFonts w:cs="Arial"/>
              </w:rPr>
              <w:t>,</w:t>
            </w:r>
            <w:r>
              <w:rPr>
                <w:rFonts w:cs="Arial"/>
              </w:rPr>
              <w:t>9</w:t>
            </w:r>
          </w:p>
        </w:tc>
      </w:tr>
      <w:tr w:rsidR="00AD5066" w:rsidRPr="000D63B6" w14:paraId="75CE44CE" w14:textId="492D7B52" w:rsidTr="00567C38">
        <w:trPr>
          <w:trHeight w:val="354"/>
          <w:jc w:val="center"/>
        </w:trPr>
        <w:tc>
          <w:tcPr>
            <w:tcW w:w="4325" w:type="dxa"/>
            <w:vAlign w:val="center"/>
          </w:tcPr>
          <w:p w14:paraId="17E6808C" w14:textId="181942F9" w:rsidR="00AD5066" w:rsidRPr="00204E3E" w:rsidRDefault="00AD5066" w:rsidP="00AD5066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Víkend DNES</w:t>
            </w:r>
          </w:p>
        </w:tc>
        <w:tc>
          <w:tcPr>
            <w:tcW w:w="2058" w:type="dxa"/>
            <w:vAlign w:val="center"/>
          </w:tcPr>
          <w:p w14:paraId="00DE3648" w14:textId="38F204C6" w:rsidR="00AD5066" w:rsidRPr="009B120C" w:rsidRDefault="00AD5066" w:rsidP="00AD5066">
            <w:pPr>
              <w:jc w:val="right"/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1</w:t>
            </w:r>
            <w:r>
              <w:rPr>
                <w:rFonts w:cs="Arial"/>
                <w:color w:val="000000"/>
              </w:rPr>
              <w:t>77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vAlign w:val="center"/>
          </w:tcPr>
          <w:p w14:paraId="70E0E548" w14:textId="2AC11588" w:rsidR="00AD5066" w:rsidRPr="009B120C" w:rsidRDefault="00AD5066" w:rsidP="00AD5066">
            <w:pPr>
              <w:jc w:val="right"/>
              <w:rPr>
                <w:rFonts w:cs="Arial"/>
                <w:highlight w:val="yellow"/>
              </w:rPr>
            </w:pPr>
            <w:r w:rsidRPr="009B120C">
              <w:rPr>
                <w:rFonts w:cs="Arial"/>
              </w:rPr>
              <w:t>3,</w:t>
            </w:r>
            <w:r w:rsidR="00DE039A">
              <w:rPr>
                <w:rFonts w:cs="Arial"/>
              </w:rPr>
              <w:t>9</w:t>
            </w:r>
          </w:p>
        </w:tc>
      </w:tr>
      <w:tr w:rsidR="00AD5066" w:rsidRPr="000D63B6" w14:paraId="3F5357EF" w14:textId="7EC8FBF4" w:rsidTr="00567C38">
        <w:trPr>
          <w:trHeight w:val="354"/>
          <w:jc w:val="center"/>
        </w:trPr>
        <w:tc>
          <w:tcPr>
            <w:tcW w:w="4325" w:type="dxa"/>
            <w:shd w:val="clear" w:color="auto" w:fill="CCCCCC"/>
            <w:vAlign w:val="center"/>
          </w:tcPr>
          <w:p w14:paraId="0532943E" w14:textId="548B6F3E" w:rsidR="00AD5066" w:rsidRPr="00204E3E" w:rsidRDefault="00AD5066" w:rsidP="00AD5066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Speciál DNES</w:t>
            </w:r>
          </w:p>
        </w:tc>
        <w:tc>
          <w:tcPr>
            <w:tcW w:w="2058" w:type="dxa"/>
            <w:shd w:val="clear" w:color="auto" w:fill="CCCCCC"/>
            <w:vAlign w:val="center"/>
          </w:tcPr>
          <w:p w14:paraId="006DB651" w14:textId="5FAB93CA" w:rsidR="00AD5066" w:rsidRPr="009B120C" w:rsidRDefault="00AD5066" w:rsidP="00AD5066">
            <w:pPr>
              <w:jc w:val="right"/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11</w:t>
            </w:r>
            <w:r>
              <w:rPr>
                <w:rFonts w:cs="Arial"/>
                <w:color w:val="000000"/>
              </w:rPr>
              <w:t>4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shd w:val="clear" w:color="auto" w:fill="CCCCCC"/>
            <w:vAlign w:val="center"/>
          </w:tcPr>
          <w:p w14:paraId="7F76C921" w14:textId="3484AAF8" w:rsidR="00AD5066" w:rsidRPr="009B120C" w:rsidRDefault="00AD5066" w:rsidP="00AD5066">
            <w:pPr>
              <w:jc w:val="right"/>
              <w:rPr>
                <w:rFonts w:cs="Arial"/>
                <w:highlight w:val="yellow"/>
              </w:rPr>
            </w:pPr>
            <w:r w:rsidRPr="009B120C">
              <w:rPr>
                <w:rFonts w:cs="Arial"/>
              </w:rPr>
              <w:t>1,</w:t>
            </w:r>
            <w:r w:rsidR="00DE039A">
              <w:rPr>
                <w:rFonts w:cs="Arial"/>
              </w:rPr>
              <w:t>9</w:t>
            </w:r>
          </w:p>
        </w:tc>
      </w:tr>
      <w:tr w:rsidR="00AD5066" w:rsidRPr="000D63B6" w14:paraId="30AA8412" w14:textId="0B0F032F" w:rsidTr="00567C38">
        <w:trPr>
          <w:trHeight w:val="354"/>
          <w:jc w:val="center"/>
        </w:trPr>
        <w:tc>
          <w:tcPr>
            <w:tcW w:w="4325" w:type="dxa"/>
            <w:vAlign w:val="center"/>
          </w:tcPr>
          <w:p w14:paraId="7B613177" w14:textId="315744D6" w:rsidR="00AD5066" w:rsidRPr="00204E3E" w:rsidRDefault="00AD5066" w:rsidP="00AD5066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Lidové noviny Orientace</w:t>
            </w:r>
          </w:p>
        </w:tc>
        <w:tc>
          <w:tcPr>
            <w:tcW w:w="2058" w:type="dxa"/>
            <w:vAlign w:val="center"/>
          </w:tcPr>
          <w:p w14:paraId="5AB3AF3F" w14:textId="08EFCCC2" w:rsidR="00AD5066" w:rsidRPr="009B120C" w:rsidRDefault="00AD5066" w:rsidP="00AD5066">
            <w:pPr>
              <w:jc w:val="right"/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9</w:t>
            </w:r>
            <w:r>
              <w:rPr>
                <w:rFonts w:cs="Arial"/>
                <w:color w:val="000000"/>
              </w:rPr>
              <w:t>7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vAlign w:val="center"/>
          </w:tcPr>
          <w:p w14:paraId="59F9CFDB" w14:textId="055DAF2A" w:rsidR="00AD5066" w:rsidRPr="009B120C" w:rsidRDefault="00AD5066" w:rsidP="00AD5066">
            <w:pPr>
              <w:jc w:val="right"/>
              <w:rPr>
                <w:rFonts w:cs="Arial"/>
                <w:highlight w:val="yellow"/>
              </w:rPr>
            </w:pPr>
            <w:r w:rsidRPr="009B120C">
              <w:rPr>
                <w:rFonts w:cs="Arial"/>
              </w:rPr>
              <w:t>2,</w:t>
            </w:r>
            <w:r w:rsidR="00DE039A">
              <w:rPr>
                <w:rFonts w:cs="Arial"/>
              </w:rPr>
              <w:t>5</w:t>
            </w:r>
          </w:p>
        </w:tc>
      </w:tr>
      <w:tr w:rsidR="00AD5066" w:rsidRPr="000D63B6" w14:paraId="32902A48" w14:textId="77777777" w:rsidTr="00567C38">
        <w:trPr>
          <w:trHeight w:val="354"/>
          <w:jc w:val="center"/>
        </w:trPr>
        <w:tc>
          <w:tcPr>
            <w:tcW w:w="4325" w:type="dxa"/>
            <w:shd w:val="clear" w:color="auto" w:fill="CCCCCC"/>
            <w:vAlign w:val="center"/>
          </w:tcPr>
          <w:p w14:paraId="7246BD4D" w14:textId="64F835C5" w:rsidR="00AD5066" w:rsidRPr="009B120C" w:rsidRDefault="00AD5066" w:rsidP="00AD5066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Deník víkend</w:t>
            </w:r>
          </w:p>
        </w:tc>
        <w:tc>
          <w:tcPr>
            <w:tcW w:w="2058" w:type="dxa"/>
            <w:shd w:val="clear" w:color="auto" w:fill="CCCCCC"/>
            <w:vAlign w:val="center"/>
          </w:tcPr>
          <w:p w14:paraId="1ED91641" w14:textId="57ED814D" w:rsidR="00AD5066" w:rsidRPr="009B120C" w:rsidRDefault="00AD5066" w:rsidP="00AD5066">
            <w:pPr>
              <w:jc w:val="right"/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9</w:t>
            </w:r>
            <w:r>
              <w:rPr>
                <w:rFonts w:cs="Arial"/>
                <w:color w:val="000000"/>
              </w:rPr>
              <w:t>3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shd w:val="clear" w:color="auto" w:fill="CCCCCC"/>
            <w:vAlign w:val="center"/>
          </w:tcPr>
          <w:p w14:paraId="09378905" w14:textId="6CA23D5D" w:rsidR="00AD5066" w:rsidRPr="009B120C" w:rsidRDefault="00AD5066" w:rsidP="00AD5066">
            <w:pPr>
              <w:jc w:val="right"/>
              <w:rPr>
                <w:rFonts w:cs="Arial"/>
                <w:highlight w:val="yellow"/>
              </w:rPr>
            </w:pPr>
            <w:r w:rsidRPr="009B120C">
              <w:rPr>
                <w:rFonts w:cs="Arial"/>
              </w:rPr>
              <w:t>2,</w:t>
            </w:r>
            <w:r w:rsidR="005D14A9">
              <w:rPr>
                <w:rFonts w:cs="Arial"/>
              </w:rPr>
              <w:t>8</w:t>
            </w:r>
          </w:p>
        </w:tc>
      </w:tr>
      <w:tr w:rsidR="00AD5066" w:rsidRPr="000D63B6" w14:paraId="1AABF550" w14:textId="5FA7DDB9" w:rsidTr="00567C38">
        <w:trPr>
          <w:trHeight w:val="354"/>
          <w:jc w:val="center"/>
        </w:trPr>
        <w:tc>
          <w:tcPr>
            <w:tcW w:w="4325" w:type="dxa"/>
            <w:shd w:val="clear" w:color="auto" w:fill="FFFFFF" w:themeFill="background1"/>
            <w:vAlign w:val="center"/>
          </w:tcPr>
          <w:p w14:paraId="1899863A" w14:textId="607AEEAF" w:rsidR="00AD5066" w:rsidRPr="00204E3E" w:rsidRDefault="00AD5066" w:rsidP="00AD5066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Dům &amp; bydlení</w:t>
            </w:r>
          </w:p>
        </w:tc>
        <w:tc>
          <w:tcPr>
            <w:tcW w:w="2058" w:type="dxa"/>
            <w:shd w:val="clear" w:color="auto" w:fill="FFFFFF" w:themeFill="background1"/>
            <w:vAlign w:val="center"/>
          </w:tcPr>
          <w:p w14:paraId="54BF10D2" w14:textId="5CBCB240" w:rsidR="00AD5066" w:rsidRPr="009B120C" w:rsidRDefault="00AD5066" w:rsidP="00AD5066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79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shd w:val="clear" w:color="auto" w:fill="FFFFFF" w:themeFill="background1"/>
            <w:vAlign w:val="center"/>
          </w:tcPr>
          <w:p w14:paraId="45F1E1E4" w14:textId="385207B4" w:rsidR="00AD5066" w:rsidRPr="009B120C" w:rsidRDefault="00AD5066" w:rsidP="00AD5066">
            <w:pPr>
              <w:jc w:val="right"/>
              <w:rPr>
                <w:rFonts w:cs="Arial"/>
                <w:position w:val="0"/>
              </w:rPr>
            </w:pPr>
            <w:r w:rsidRPr="009B120C">
              <w:rPr>
                <w:rFonts w:cs="Arial"/>
              </w:rPr>
              <w:t>1,8</w:t>
            </w:r>
          </w:p>
        </w:tc>
      </w:tr>
      <w:tr w:rsidR="00AD5066" w:rsidRPr="000D63B6" w14:paraId="556C545D" w14:textId="6B73BFF1" w:rsidTr="00567C38">
        <w:trPr>
          <w:trHeight w:val="354"/>
          <w:jc w:val="center"/>
        </w:trPr>
        <w:tc>
          <w:tcPr>
            <w:tcW w:w="4325" w:type="dxa"/>
            <w:shd w:val="clear" w:color="auto" w:fill="BFBFBF" w:themeFill="background1" w:themeFillShade="BF"/>
            <w:vAlign w:val="center"/>
          </w:tcPr>
          <w:p w14:paraId="51EEC3AC" w14:textId="6274AEF9" w:rsidR="00AD5066" w:rsidRPr="00204E3E" w:rsidRDefault="00AD5066" w:rsidP="00AD5066">
            <w:pPr>
              <w:rPr>
                <w:rFonts w:cs="Arial"/>
                <w:color w:val="000000"/>
              </w:rPr>
            </w:pPr>
            <w:r w:rsidRPr="009B120C">
              <w:rPr>
                <w:rFonts w:cs="Arial"/>
                <w:color w:val="000000"/>
              </w:rPr>
              <w:t>Styl pro ženy</w:t>
            </w:r>
          </w:p>
        </w:tc>
        <w:tc>
          <w:tcPr>
            <w:tcW w:w="2058" w:type="dxa"/>
            <w:shd w:val="clear" w:color="auto" w:fill="BFBFBF" w:themeFill="background1" w:themeFillShade="BF"/>
            <w:vAlign w:val="center"/>
          </w:tcPr>
          <w:p w14:paraId="4FD56D82" w14:textId="37B07AF5" w:rsidR="00AD5066" w:rsidRPr="009B120C" w:rsidRDefault="00AD5066" w:rsidP="00AD5066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54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4" w:type="dxa"/>
            <w:shd w:val="clear" w:color="auto" w:fill="BFBFBF" w:themeFill="background1" w:themeFillShade="BF"/>
            <w:vAlign w:val="center"/>
          </w:tcPr>
          <w:p w14:paraId="529771C4" w14:textId="5E8CC888" w:rsidR="00AD5066" w:rsidRPr="009B120C" w:rsidRDefault="00AD5066" w:rsidP="00AD5066">
            <w:pPr>
              <w:jc w:val="right"/>
              <w:rPr>
                <w:rFonts w:cs="Arial"/>
                <w:position w:val="0"/>
              </w:rPr>
            </w:pPr>
            <w:r w:rsidRPr="009B120C">
              <w:rPr>
                <w:rFonts w:cs="Arial"/>
              </w:rPr>
              <w:t>0,9</w:t>
            </w:r>
          </w:p>
        </w:tc>
      </w:tr>
    </w:tbl>
    <w:p w14:paraId="7D68C77F" w14:textId="77777777" w:rsidR="00E50E70" w:rsidRPr="000D63B6" w:rsidRDefault="00E50E70" w:rsidP="00426E09">
      <w:pPr>
        <w:spacing w:before="40"/>
        <w:rPr>
          <w:rFonts w:cs="Arial"/>
        </w:rPr>
      </w:pPr>
    </w:p>
    <w:p w14:paraId="32BE10C4" w14:textId="627087DE" w:rsidR="00B05B2E" w:rsidRPr="000D63B6" w:rsidRDefault="00B05B2E" w:rsidP="004F5EA0">
      <w:pPr>
        <w:spacing w:before="40"/>
        <w:rPr>
          <w:rFonts w:cs="Arial"/>
        </w:rPr>
      </w:pPr>
    </w:p>
    <w:p w14:paraId="4095F3EA" w14:textId="77777777" w:rsidR="003F35B6" w:rsidRPr="000D63B6" w:rsidRDefault="003F35B6" w:rsidP="00426E09">
      <w:pPr>
        <w:rPr>
          <w:rFonts w:cs="Arial"/>
        </w:rPr>
      </w:pPr>
    </w:p>
    <w:p w14:paraId="53BB3824" w14:textId="77777777" w:rsidR="006230F8" w:rsidRPr="000D63B6" w:rsidRDefault="001747A3" w:rsidP="00426E09">
      <w:pPr>
        <w:pStyle w:val="StylStylStylStyl214bnenTun"/>
        <w:spacing w:before="240" w:after="60"/>
      </w:pPr>
      <w:r w:rsidRPr="000D63B6">
        <w:rPr>
          <w:rStyle w:val="StylStylStylStyl214bnenTunChar"/>
          <w:rFonts w:ascii="Arial" w:hAnsi="Arial"/>
        </w:rPr>
        <w:tab/>
      </w:r>
      <w:r w:rsidR="0094048D">
        <w:rPr>
          <w:rStyle w:val="StylStylStylStyl214bnenTunChar"/>
          <w:rFonts w:ascii="Arial" w:hAnsi="Arial"/>
        </w:rPr>
        <w:t xml:space="preserve"> </w:t>
      </w:r>
      <w:r w:rsidR="006230F8" w:rsidRPr="000D63B6">
        <w:rPr>
          <w:b/>
          <w:sz w:val="36"/>
        </w:rPr>
        <w:t xml:space="preserve">І </w:t>
      </w:r>
      <w:r w:rsidR="006230F8" w:rsidRPr="000D63B6">
        <w:t>Časopisy – bydlení,</w:t>
      </w:r>
    </w:p>
    <w:p w14:paraId="506598A4" w14:textId="77777777" w:rsidR="006230F8" w:rsidRPr="000D63B6" w:rsidRDefault="006230F8" w:rsidP="00426E09">
      <w:pPr>
        <w:pStyle w:val="StylStylStylStyl214bnenTun"/>
        <w:tabs>
          <w:tab w:val="left" w:pos="4338"/>
        </w:tabs>
        <w:spacing w:after="60"/>
      </w:pPr>
      <w:r w:rsidRPr="000D63B6">
        <w:tab/>
      </w:r>
      <w:r w:rsidRPr="000D63B6">
        <w:tab/>
      </w:r>
      <w:r w:rsidR="0094048D">
        <w:t xml:space="preserve"> </w:t>
      </w:r>
      <w:r w:rsidRPr="000D63B6">
        <w:t>bytová kultura</w:t>
      </w:r>
    </w:p>
    <w:p w14:paraId="649DA411" w14:textId="77777777" w:rsidR="00E86FAB" w:rsidRPr="000D63B6" w:rsidRDefault="00E86FAB" w:rsidP="00426E09">
      <w:pPr>
        <w:pStyle w:val="StylStylStylStyl214bnenTun"/>
        <w:tabs>
          <w:tab w:val="left" w:pos="4338"/>
        </w:tabs>
        <w:rPr>
          <w:spacing w:val="20"/>
          <w:sz w:val="20"/>
          <w:szCs w:val="20"/>
        </w:rPr>
      </w:pPr>
    </w:p>
    <w:tbl>
      <w:tblPr>
        <w:tblW w:w="7797" w:type="dxa"/>
        <w:jc w:val="center"/>
        <w:tblLook w:val="01E0" w:firstRow="1" w:lastRow="1" w:firstColumn="1" w:lastColumn="1" w:noHBand="0" w:noVBand="0"/>
      </w:tblPr>
      <w:tblGrid>
        <w:gridCol w:w="3952"/>
        <w:gridCol w:w="2020"/>
        <w:gridCol w:w="1825"/>
      </w:tblGrid>
      <w:tr w:rsidR="00B422BB" w:rsidRPr="000D63B6" w14:paraId="26274390" w14:textId="46A2CE09" w:rsidTr="00B8745E">
        <w:trPr>
          <w:trHeight w:val="354"/>
          <w:jc w:val="center"/>
        </w:trPr>
        <w:tc>
          <w:tcPr>
            <w:tcW w:w="3952" w:type="dxa"/>
            <w:shd w:val="clear" w:color="auto" w:fill="365F91"/>
            <w:vAlign w:val="center"/>
          </w:tcPr>
          <w:p w14:paraId="0EAC0DE0" w14:textId="77777777" w:rsidR="00B422BB" w:rsidRPr="00645531" w:rsidRDefault="00B422BB" w:rsidP="00426E09">
            <w:pPr>
              <w:rPr>
                <w:color w:val="FFFFFF"/>
              </w:rPr>
            </w:pPr>
          </w:p>
        </w:tc>
        <w:tc>
          <w:tcPr>
            <w:tcW w:w="2020" w:type="dxa"/>
            <w:shd w:val="clear" w:color="auto" w:fill="365F91"/>
            <w:vAlign w:val="center"/>
          </w:tcPr>
          <w:p w14:paraId="799CFADA" w14:textId="77777777" w:rsidR="00B422BB" w:rsidRPr="00645531" w:rsidRDefault="00B422BB" w:rsidP="00426E09">
            <w:pPr>
              <w:jc w:val="right"/>
              <w:rPr>
                <w:color w:val="FFFFFF"/>
              </w:rPr>
            </w:pPr>
            <w:r w:rsidRPr="00645531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825" w:type="dxa"/>
            <w:shd w:val="clear" w:color="auto" w:fill="365F91"/>
          </w:tcPr>
          <w:p w14:paraId="6EC70BE1" w14:textId="3730DC59" w:rsidR="00B422BB" w:rsidRPr="00645531" w:rsidRDefault="00B422BB" w:rsidP="00426E09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657238" w:rsidRPr="000D63B6" w14:paraId="06AE9B19" w14:textId="651FA40F" w:rsidTr="00B8745E">
        <w:trPr>
          <w:trHeight w:val="354"/>
          <w:jc w:val="center"/>
        </w:trPr>
        <w:tc>
          <w:tcPr>
            <w:tcW w:w="3952" w:type="dxa"/>
            <w:vAlign w:val="center"/>
          </w:tcPr>
          <w:p w14:paraId="4B57B87D" w14:textId="3FAE492C" w:rsidR="00657238" w:rsidRPr="00490057" w:rsidRDefault="00657238" w:rsidP="00657238">
            <w:pPr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Dům a zahrada</w:t>
            </w:r>
          </w:p>
        </w:tc>
        <w:tc>
          <w:tcPr>
            <w:tcW w:w="2020" w:type="dxa"/>
            <w:vAlign w:val="center"/>
          </w:tcPr>
          <w:p w14:paraId="7F4D70B1" w14:textId="4A71CA2B" w:rsidR="00657238" w:rsidRPr="00657238" w:rsidRDefault="00657238" w:rsidP="00657238">
            <w:pPr>
              <w:jc w:val="right"/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1</w:t>
            </w:r>
            <w:r w:rsidR="00AD5066">
              <w:rPr>
                <w:rFonts w:cs="Arial"/>
                <w:color w:val="000000"/>
              </w:rPr>
              <w:t>9</w:t>
            </w:r>
            <w:r w:rsidRPr="00657238">
              <w:rPr>
                <w:rFonts w:cs="Arial"/>
                <w:color w:val="000000"/>
              </w:rPr>
              <w:t>7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25" w:type="dxa"/>
            <w:vAlign w:val="center"/>
          </w:tcPr>
          <w:p w14:paraId="09E5ADE4" w14:textId="33104F4B" w:rsidR="00657238" w:rsidRPr="007818D3" w:rsidRDefault="00D35FC6" w:rsidP="00657238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7</w:t>
            </w:r>
            <w:r w:rsidR="00657238" w:rsidRPr="00A96C55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2</w:t>
            </w:r>
          </w:p>
        </w:tc>
      </w:tr>
      <w:tr w:rsidR="00657238" w:rsidRPr="000D63B6" w14:paraId="63241A78" w14:textId="4B4CC085" w:rsidTr="00B8745E">
        <w:trPr>
          <w:trHeight w:val="354"/>
          <w:jc w:val="center"/>
        </w:trPr>
        <w:tc>
          <w:tcPr>
            <w:tcW w:w="3952" w:type="dxa"/>
            <w:shd w:val="clear" w:color="auto" w:fill="CCCCCC"/>
            <w:vAlign w:val="center"/>
          </w:tcPr>
          <w:p w14:paraId="7380C72D" w14:textId="286C18E1" w:rsidR="00657238" w:rsidRPr="00490057" w:rsidRDefault="00657238" w:rsidP="00657238">
            <w:pPr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Bydlení</w:t>
            </w:r>
          </w:p>
        </w:tc>
        <w:tc>
          <w:tcPr>
            <w:tcW w:w="2020" w:type="dxa"/>
            <w:shd w:val="clear" w:color="auto" w:fill="CCCCCC"/>
            <w:vAlign w:val="center"/>
          </w:tcPr>
          <w:p w14:paraId="2E65F2EC" w14:textId="04A54B0C" w:rsidR="00657238" w:rsidRPr="00657238" w:rsidRDefault="00657238" w:rsidP="00657238">
            <w:pPr>
              <w:jc w:val="right"/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1</w:t>
            </w:r>
            <w:r w:rsidR="00AD5066">
              <w:rPr>
                <w:rFonts w:cs="Arial"/>
                <w:color w:val="000000"/>
              </w:rPr>
              <w:t>49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25" w:type="dxa"/>
            <w:shd w:val="clear" w:color="auto" w:fill="CCCCCC"/>
            <w:vAlign w:val="center"/>
          </w:tcPr>
          <w:p w14:paraId="5A828D19" w14:textId="5A88D6AC" w:rsidR="00657238" w:rsidRPr="007818D3" w:rsidRDefault="00D35FC6" w:rsidP="00657238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4</w:t>
            </w:r>
            <w:r w:rsidR="00657238" w:rsidRPr="00444419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3</w:t>
            </w:r>
          </w:p>
        </w:tc>
      </w:tr>
      <w:tr w:rsidR="00657238" w:rsidRPr="000D63B6" w14:paraId="03BEDB19" w14:textId="5D6BEFAB" w:rsidTr="00B8745E">
        <w:trPr>
          <w:trHeight w:val="354"/>
          <w:jc w:val="center"/>
        </w:trPr>
        <w:tc>
          <w:tcPr>
            <w:tcW w:w="3952" w:type="dxa"/>
            <w:vAlign w:val="center"/>
          </w:tcPr>
          <w:p w14:paraId="7B186002" w14:textId="6528F0A6" w:rsidR="00657238" w:rsidRPr="00490057" w:rsidRDefault="00657238" w:rsidP="00657238">
            <w:pPr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Blesk Bydlení</w:t>
            </w:r>
          </w:p>
        </w:tc>
        <w:tc>
          <w:tcPr>
            <w:tcW w:w="2020" w:type="dxa"/>
            <w:vAlign w:val="center"/>
          </w:tcPr>
          <w:p w14:paraId="71281493" w14:textId="37DF7B85" w:rsidR="00657238" w:rsidRPr="00657238" w:rsidRDefault="00657238" w:rsidP="00657238">
            <w:pPr>
              <w:jc w:val="right"/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12</w:t>
            </w:r>
            <w:r w:rsidR="00AD5066">
              <w:rPr>
                <w:rFonts w:cs="Arial"/>
                <w:color w:val="000000"/>
              </w:rPr>
              <w:t>7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25" w:type="dxa"/>
            <w:vAlign w:val="center"/>
          </w:tcPr>
          <w:p w14:paraId="10D64911" w14:textId="7D4BD9E9" w:rsidR="00657238" w:rsidRPr="007818D3" w:rsidRDefault="00657238" w:rsidP="00657238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A96C55">
              <w:rPr>
                <w:rFonts w:cs="Arial"/>
                <w:color w:val="000000"/>
              </w:rPr>
              <w:t>3,</w:t>
            </w:r>
            <w:r w:rsidR="00D35FC6">
              <w:rPr>
                <w:rFonts w:cs="Arial"/>
                <w:color w:val="000000"/>
              </w:rPr>
              <w:t>9</w:t>
            </w:r>
          </w:p>
        </w:tc>
      </w:tr>
      <w:tr w:rsidR="00657238" w:rsidRPr="000D63B6" w14:paraId="32FC3679" w14:textId="07BDD1C5" w:rsidTr="00B8745E">
        <w:trPr>
          <w:trHeight w:val="354"/>
          <w:jc w:val="center"/>
        </w:trPr>
        <w:tc>
          <w:tcPr>
            <w:tcW w:w="3952" w:type="dxa"/>
            <w:shd w:val="clear" w:color="auto" w:fill="CCCCCC"/>
            <w:vAlign w:val="center"/>
          </w:tcPr>
          <w:p w14:paraId="4BE7EE00" w14:textId="0E8104BE" w:rsidR="00657238" w:rsidRPr="00490057" w:rsidRDefault="00657238" w:rsidP="00657238">
            <w:pPr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Můj dům</w:t>
            </w:r>
          </w:p>
        </w:tc>
        <w:tc>
          <w:tcPr>
            <w:tcW w:w="2020" w:type="dxa"/>
            <w:shd w:val="clear" w:color="auto" w:fill="CCCCCC"/>
            <w:vAlign w:val="center"/>
          </w:tcPr>
          <w:p w14:paraId="1BA25E61" w14:textId="0C7E6DC1" w:rsidR="00657238" w:rsidRPr="00657238" w:rsidRDefault="00657238" w:rsidP="00657238">
            <w:pPr>
              <w:jc w:val="right"/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1</w:t>
            </w:r>
            <w:r w:rsidR="00AD5066">
              <w:rPr>
                <w:rFonts w:cs="Arial"/>
                <w:color w:val="000000"/>
              </w:rPr>
              <w:t>17</w:t>
            </w:r>
            <w:r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25" w:type="dxa"/>
            <w:shd w:val="clear" w:color="auto" w:fill="CCCCCC"/>
            <w:vAlign w:val="center"/>
          </w:tcPr>
          <w:p w14:paraId="182515B6" w14:textId="2BF20D11" w:rsidR="00657238" w:rsidRPr="007818D3" w:rsidRDefault="00195BCF" w:rsidP="00657238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2</w:t>
            </w:r>
            <w:r w:rsidR="00657238" w:rsidRPr="00657238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9</w:t>
            </w:r>
          </w:p>
        </w:tc>
      </w:tr>
      <w:tr w:rsidR="00657238" w:rsidRPr="000D63B6" w14:paraId="53F82235" w14:textId="61BEA1DC" w:rsidTr="00B8745E">
        <w:trPr>
          <w:trHeight w:val="354"/>
          <w:jc w:val="center"/>
        </w:trPr>
        <w:tc>
          <w:tcPr>
            <w:tcW w:w="3952" w:type="dxa"/>
            <w:vAlign w:val="center"/>
          </w:tcPr>
          <w:p w14:paraId="10C28A24" w14:textId="38FB1ECD" w:rsidR="00657238" w:rsidRPr="00490057" w:rsidRDefault="00AD5066" w:rsidP="00657238">
            <w:pPr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 xml:space="preserve">Marianne Bydlení </w:t>
            </w:r>
          </w:p>
        </w:tc>
        <w:tc>
          <w:tcPr>
            <w:tcW w:w="2020" w:type="dxa"/>
            <w:vAlign w:val="center"/>
          </w:tcPr>
          <w:p w14:paraId="123A33D0" w14:textId="231B9FC4" w:rsidR="00657238" w:rsidRPr="00657238" w:rsidRDefault="00AD5066" w:rsidP="00657238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109</w:t>
            </w:r>
            <w:r w:rsidR="00657238"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25" w:type="dxa"/>
            <w:vAlign w:val="center"/>
          </w:tcPr>
          <w:p w14:paraId="69545E58" w14:textId="1F5ABA8B" w:rsidR="00657238" w:rsidRPr="007818D3" w:rsidRDefault="00657238" w:rsidP="00657238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657238">
              <w:rPr>
                <w:rFonts w:cs="Arial"/>
                <w:color w:val="000000"/>
              </w:rPr>
              <w:t>2,</w:t>
            </w:r>
            <w:r w:rsidR="00195BCF">
              <w:rPr>
                <w:rFonts w:cs="Arial"/>
                <w:color w:val="000000"/>
              </w:rPr>
              <w:t>4</w:t>
            </w:r>
          </w:p>
        </w:tc>
      </w:tr>
      <w:tr w:rsidR="00657238" w:rsidRPr="000D63B6" w14:paraId="11937216" w14:textId="64B4459C" w:rsidTr="00B8745E">
        <w:trPr>
          <w:trHeight w:val="354"/>
          <w:jc w:val="center"/>
        </w:trPr>
        <w:tc>
          <w:tcPr>
            <w:tcW w:w="3952" w:type="dxa"/>
            <w:shd w:val="clear" w:color="auto" w:fill="CCCCCC"/>
            <w:vAlign w:val="center"/>
          </w:tcPr>
          <w:p w14:paraId="71451E1F" w14:textId="720F7317" w:rsidR="00657238" w:rsidRPr="00490057" w:rsidRDefault="00AD5066" w:rsidP="00657238">
            <w:pPr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Svět kuchyní</w:t>
            </w:r>
          </w:p>
        </w:tc>
        <w:tc>
          <w:tcPr>
            <w:tcW w:w="2020" w:type="dxa"/>
            <w:shd w:val="clear" w:color="auto" w:fill="CCCCCC"/>
            <w:vAlign w:val="center"/>
          </w:tcPr>
          <w:p w14:paraId="03A1876C" w14:textId="50F445F0" w:rsidR="00657238" w:rsidRPr="00657238" w:rsidRDefault="00AD5066" w:rsidP="00657238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102</w:t>
            </w:r>
            <w:r w:rsidR="00657238"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25" w:type="dxa"/>
            <w:shd w:val="clear" w:color="auto" w:fill="CCCCCC"/>
            <w:vAlign w:val="center"/>
          </w:tcPr>
          <w:p w14:paraId="72DF643C" w14:textId="2AB8E4D7" w:rsidR="00657238" w:rsidRPr="007818D3" w:rsidRDefault="00195BCF" w:rsidP="00657238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3</w:t>
            </w:r>
            <w:r w:rsidR="00657238" w:rsidRPr="00657238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0</w:t>
            </w:r>
          </w:p>
        </w:tc>
      </w:tr>
      <w:tr w:rsidR="00657238" w:rsidRPr="000D63B6" w14:paraId="62C3116E" w14:textId="7F154795" w:rsidTr="00B8745E">
        <w:trPr>
          <w:trHeight w:val="354"/>
          <w:jc w:val="center"/>
        </w:trPr>
        <w:tc>
          <w:tcPr>
            <w:tcW w:w="3952" w:type="dxa"/>
            <w:vAlign w:val="center"/>
          </w:tcPr>
          <w:p w14:paraId="608C6BDD" w14:textId="4F544AA4" w:rsidR="00657238" w:rsidRPr="00490057" w:rsidRDefault="00657238" w:rsidP="00657238">
            <w:pPr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Svět koupelen</w:t>
            </w:r>
          </w:p>
        </w:tc>
        <w:tc>
          <w:tcPr>
            <w:tcW w:w="2020" w:type="dxa"/>
            <w:vAlign w:val="center"/>
          </w:tcPr>
          <w:p w14:paraId="0612EE22" w14:textId="66BDF9C8" w:rsidR="00657238" w:rsidRPr="00657238" w:rsidRDefault="00AD5066" w:rsidP="00657238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94</w:t>
            </w:r>
            <w:r w:rsidR="00657238"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25" w:type="dxa"/>
            <w:vAlign w:val="center"/>
          </w:tcPr>
          <w:p w14:paraId="6E680DA5" w14:textId="4D654255" w:rsidR="00657238" w:rsidRPr="007818D3" w:rsidRDefault="00657238" w:rsidP="00657238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657238">
              <w:rPr>
                <w:rFonts w:cs="Arial"/>
                <w:color w:val="000000"/>
              </w:rPr>
              <w:t>3,</w:t>
            </w:r>
            <w:r w:rsidR="00195BCF">
              <w:rPr>
                <w:rFonts w:cs="Arial"/>
                <w:color w:val="000000"/>
              </w:rPr>
              <w:t>7</w:t>
            </w:r>
          </w:p>
        </w:tc>
      </w:tr>
      <w:tr w:rsidR="00657238" w:rsidRPr="000D63B6" w14:paraId="6FFC3987" w14:textId="28E07026" w:rsidTr="00B8745E">
        <w:trPr>
          <w:trHeight w:val="354"/>
          <w:jc w:val="center"/>
        </w:trPr>
        <w:tc>
          <w:tcPr>
            <w:tcW w:w="3952" w:type="dxa"/>
            <w:shd w:val="clear" w:color="auto" w:fill="CCCCCC"/>
            <w:vAlign w:val="center"/>
          </w:tcPr>
          <w:p w14:paraId="70809D79" w14:textId="0C213600" w:rsidR="00657238" w:rsidRPr="00490057" w:rsidRDefault="00657238" w:rsidP="00657238">
            <w:pPr>
              <w:rPr>
                <w:rFonts w:cs="Arial"/>
                <w:color w:val="000000"/>
              </w:rPr>
            </w:pPr>
            <w:r w:rsidRPr="00657238">
              <w:rPr>
                <w:rFonts w:cs="Arial"/>
                <w:color w:val="000000"/>
              </w:rPr>
              <w:t>Moderní byt</w:t>
            </w:r>
          </w:p>
        </w:tc>
        <w:tc>
          <w:tcPr>
            <w:tcW w:w="2020" w:type="dxa"/>
            <w:shd w:val="clear" w:color="auto" w:fill="CCCCCC"/>
            <w:vAlign w:val="center"/>
          </w:tcPr>
          <w:p w14:paraId="1126161C" w14:textId="23348198" w:rsidR="00657238" w:rsidRPr="00657238" w:rsidRDefault="00AD5066" w:rsidP="00657238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83</w:t>
            </w:r>
            <w:r w:rsidR="00657238" w:rsidRPr="009B120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25" w:type="dxa"/>
            <w:shd w:val="clear" w:color="auto" w:fill="CCCCCC"/>
            <w:vAlign w:val="center"/>
          </w:tcPr>
          <w:p w14:paraId="453B295C" w14:textId="7480CF44" w:rsidR="00657238" w:rsidRPr="007818D3" w:rsidRDefault="00195BCF" w:rsidP="00657238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2</w:t>
            </w:r>
            <w:r w:rsidR="00657238" w:rsidRPr="00657238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9</w:t>
            </w:r>
          </w:p>
        </w:tc>
      </w:tr>
    </w:tbl>
    <w:p w14:paraId="3A37E65B" w14:textId="77777777" w:rsidR="00BA5633" w:rsidRPr="000D63B6" w:rsidRDefault="00BA5633" w:rsidP="00BA5633"/>
    <w:bookmarkEnd w:id="0"/>
    <w:bookmarkEnd w:id="1"/>
    <w:p w14:paraId="65AAA28D" w14:textId="77777777" w:rsidR="002A7792" w:rsidRDefault="005E6BC2" w:rsidP="005E6BC2">
      <w:pPr>
        <w:pStyle w:val="StylStylStylStyl214bnenTun"/>
        <w:spacing w:before="240" w:after="60"/>
        <w:rPr>
          <w:b/>
          <w:sz w:val="36"/>
        </w:rPr>
      </w:pPr>
      <w:r>
        <w:rPr>
          <w:b/>
          <w:sz w:val="36"/>
        </w:rPr>
        <w:lastRenderedPageBreak/>
        <w:t xml:space="preserve">                             </w:t>
      </w:r>
    </w:p>
    <w:p w14:paraId="0D8D03B5" w14:textId="631632E0" w:rsidR="005E6BC2" w:rsidRDefault="005E6BC2" w:rsidP="005E6BC2">
      <w:pPr>
        <w:pStyle w:val="StylStylStylStyl214bnenTun"/>
        <w:spacing w:before="240" w:after="60"/>
        <w:rPr>
          <w:b/>
          <w:sz w:val="36"/>
        </w:rPr>
      </w:pPr>
      <w:r>
        <w:rPr>
          <w:b/>
          <w:sz w:val="36"/>
        </w:rPr>
        <w:t xml:space="preserve">  </w:t>
      </w:r>
    </w:p>
    <w:p w14:paraId="75D3F7A4" w14:textId="77777777" w:rsidR="005E6BC2" w:rsidRPr="000D63B6" w:rsidRDefault="005E6BC2" w:rsidP="005E6BC2">
      <w:pPr>
        <w:pStyle w:val="StylStylStylStyl214bnenTun"/>
        <w:spacing w:before="240" w:after="60"/>
      </w:pPr>
      <w:r>
        <w:rPr>
          <w:b/>
          <w:sz w:val="36"/>
        </w:rPr>
        <w:t xml:space="preserve">                                </w:t>
      </w:r>
      <w:r w:rsidRPr="000D63B6">
        <w:rPr>
          <w:b/>
          <w:sz w:val="36"/>
        </w:rPr>
        <w:t xml:space="preserve">І </w:t>
      </w:r>
      <w:r w:rsidRPr="000D63B6">
        <w:t>Časopisy – zahrada, hobby</w:t>
      </w:r>
    </w:p>
    <w:p w14:paraId="5FD033F4" w14:textId="77777777" w:rsidR="005E6BC2" w:rsidRPr="000D63B6" w:rsidRDefault="005E6BC2" w:rsidP="005E6BC2">
      <w:pPr>
        <w:pStyle w:val="StylStylStyl214bnenTun"/>
        <w:rPr>
          <w:sz w:val="18"/>
        </w:rPr>
      </w:pPr>
    </w:p>
    <w:tbl>
      <w:tblPr>
        <w:tblW w:w="7674" w:type="dxa"/>
        <w:jc w:val="center"/>
        <w:tblLook w:val="01E0" w:firstRow="1" w:lastRow="1" w:firstColumn="1" w:lastColumn="1" w:noHBand="0" w:noVBand="0"/>
      </w:tblPr>
      <w:tblGrid>
        <w:gridCol w:w="3879"/>
        <w:gridCol w:w="2222"/>
        <w:gridCol w:w="1573"/>
      </w:tblGrid>
      <w:tr w:rsidR="00B422BB" w:rsidRPr="000D63B6" w14:paraId="64763A14" w14:textId="42C255B8" w:rsidTr="00F56A95">
        <w:trPr>
          <w:trHeight w:val="352"/>
          <w:jc w:val="center"/>
        </w:trPr>
        <w:tc>
          <w:tcPr>
            <w:tcW w:w="3879" w:type="dxa"/>
            <w:shd w:val="clear" w:color="auto" w:fill="365F91"/>
            <w:vAlign w:val="center"/>
          </w:tcPr>
          <w:p w14:paraId="51660EB3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222" w:type="dxa"/>
            <w:shd w:val="clear" w:color="auto" w:fill="365F91"/>
            <w:vAlign w:val="center"/>
          </w:tcPr>
          <w:p w14:paraId="534EDAEB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573" w:type="dxa"/>
            <w:shd w:val="clear" w:color="auto" w:fill="365F91"/>
          </w:tcPr>
          <w:p w14:paraId="345F5ACC" w14:textId="56D432B9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B422BB" w:rsidRPr="000D63B6" w14:paraId="47336182" w14:textId="492B249E" w:rsidTr="00F56A95">
        <w:trPr>
          <w:trHeight w:val="352"/>
          <w:jc w:val="center"/>
        </w:trPr>
        <w:tc>
          <w:tcPr>
            <w:tcW w:w="3879" w:type="dxa"/>
            <w:vAlign w:val="center"/>
          </w:tcPr>
          <w:p w14:paraId="269F0B07" w14:textId="77777777" w:rsidR="00B422BB" w:rsidRPr="00490057" w:rsidRDefault="00B422BB" w:rsidP="00DD68F1">
            <w:pPr>
              <w:rPr>
                <w:rFonts w:cs="Arial"/>
                <w:color w:val="000000"/>
                <w:szCs w:val="16"/>
              </w:rPr>
            </w:pPr>
            <w:bookmarkStart w:id="2" w:name="OLE_LINK3"/>
            <w:r w:rsidRPr="00490057">
              <w:rPr>
                <w:rFonts w:cs="Arial"/>
                <w:color w:val="000000"/>
                <w:szCs w:val="16"/>
              </w:rPr>
              <w:t>Receptář</w:t>
            </w:r>
          </w:p>
        </w:tc>
        <w:tc>
          <w:tcPr>
            <w:tcW w:w="2222" w:type="dxa"/>
            <w:vAlign w:val="center"/>
          </w:tcPr>
          <w:p w14:paraId="3E76C563" w14:textId="54DC68D1" w:rsidR="00B422BB" w:rsidRPr="005C778F" w:rsidRDefault="00B422BB" w:rsidP="00DD68F1">
            <w:pPr>
              <w:jc w:val="right"/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2</w:t>
            </w:r>
            <w:r w:rsidR="00AD5066">
              <w:rPr>
                <w:rFonts w:cs="Arial"/>
                <w:color w:val="000000"/>
                <w:szCs w:val="16"/>
              </w:rPr>
              <w:t>68</w:t>
            </w:r>
            <w:r w:rsidRPr="005C77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73" w:type="dxa"/>
            <w:vAlign w:val="center"/>
          </w:tcPr>
          <w:p w14:paraId="17289971" w14:textId="614A39E4" w:rsidR="00B422BB" w:rsidRPr="007818D3" w:rsidRDefault="00B422BB" w:rsidP="00B00DD7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FB6741">
              <w:rPr>
                <w:rFonts w:cs="Arial"/>
                <w:color w:val="000000"/>
              </w:rPr>
              <w:t>1</w:t>
            </w:r>
            <w:r w:rsidR="00195BCF">
              <w:rPr>
                <w:rFonts w:cs="Arial"/>
                <w:color w:val="000000"/>
              </w:rPr>
              <w:t>1</w:t>
            </w:r>
            <w:r w:rsidR="00FB6741" w:rsidRPr="00FB6741">
              <w:rPr>
                <w:rFonts w:cs="Arial"/>
                <w:color w:val="000000"/>
              </w:rPr>
              <w:t>,</w:t>
            </w:r>
            <w:r w:rsidR="00195BCF">
              <w:rPr>
                <w:rFonts w:cs="Arial"/>
                <w:color w:val="000000"/>
              </w:rPr>
              <w:t>7</w:t>
            </w:r>
          </w:p>
        </w:tc>
      </w:tr>
      <w:tr w:rsidR="00B422BB" w:rsidRPr="000D63B6" w14:paraId="5EB52D57" w14:textId="0B9347F0" w:rsidTr="00F56A95">
        <w:trPr>
          <w:trHeight w:val="352"/>
          <w:jc w:val="center"/>
        </w:trPr>
        <w:tc>
          <w:tcPr>
            <w:tcW w:w="3879" w:type="dxa"/>
            <w:shd w:val="clear" w:color="auto" w:fill="CCCCCC"/>
            <w:vAlign w:val="center"/>
          </w:tcPr>
          <w:p w14:paraId="19308016" w14:textId="77777777" w:rsidR="00B422BB" w:rsidRPr="00490057" w:rsidRDefault="00B422BB" w:rsidP="00DD68F1">
            <w:pPr>
              <w:rPr>
                <w:rFonts w:cs="Arial"/>
                <w:color w:val="000000"/>
                <w:szCs w:val="16"/>
              </w:rPr>
            </w:pPr>
            <w:r w:rsidRPr="00490057">
              <w:rPr>
                <w:rFonts w:cs="Arial"/>
                <w:color w:val="000000"/>
                <w:szCs w:val="16"/>
              </w:rPr>
              <w:t>Blesk Hobby</w:t>
            </w:r>
          </w:p>
        </w:tc>
        <w:tc>
          <w:tcPr>
            <w:tcW w:w="2222" w:type="dxa"/>
            <w:shd w:val="clear" w:color="auto" w:fill="CCCCCC"/>
            <w:vAlign w:val="center"/>
          </w:tcPr>
          <w:p w14:paraId="74AE86E2" w14:textId="6D9474CE" w:rsidR="00B422BB" w:rsidRPr="005C778F" w:rsidRDefault="00B422BB" w:rsidP="00DD68F1">
            <w:pPr>
              <w:jc w:val="right"/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1</w:t>
            </w:r>
            <w:r w:rsidR="00AD5066">
              <w:rPr>
                <w:rFonts w:cs="Arial"/>
                <w:color w:val="000000"/>
                <w:szCs w:val="16"/>
              </w:rPr>
              <w:t>90</w:t>
            </w:r>
            <w:r w:rsidRPr="005C77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73" w:type="dxa"/>
            <w:shd w:val="clear" w:color="auto" w:fill="CCCCCC"/>
            <w:vAlign w:val="center"/>
          </w:tcPr>
          <w:p w14:paraId="2C3B8B65" w14:textId="66DB4AFB" w:rsidR="00B422BB" w:rsidRPr="007818D3" w:rsidRDefault="00195BCF" w:rsidP="00B00DD7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6</w:t>
            </w:r>
            <w:r w:rsidR="00444419" w:rsidRPr="00444419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1</w:t>
            </w:r>
          </w:p>
        </w:tc>
      </w:tr>
      <w:bookmarkEnd w:id="2"/>
    </w:tbl>
    <w:p w14:paraId="67995CE3" w14:textId="77777777" w:rsidR="005E6BC2" w:rsidRDefault="005E6BC2" w:rsidP="005E6BC2">
      <w:pPr>
        <w:rPr>
          <w:sz w:val="14"/>
        </w:rPr>
      </w:pPr>
    </w:p>
    <w:p w14:paraId="493C1C3B" w14:textId="77777777" w:rsidR="002A7792" w:rsidRDefault="002A7792" w:rsidP="005E6BC2">
      <w:pPr>
        <w:rPr>
          <w:sz w:val="14"/>
        </w:rPr>
      </w:pPr>
    </w:p>
    <w:p w14:paraId="6EFFD964" w14:textId="77777777" w:rsidR="002A7792" w:rsidRPr="000D63B6" w:rsidRDefault="002A7792" w:rsidP="005E6BC2">
      <w:pPr>
        <w:rPr>
          <w:sz w:val="14"/>
        </w:rPr>
      </w:pPr>
    </w:p>
    <w:p w14:paraId="018D5B18" w14:textId="77777777" w:rsidR="005E6BC2" w:rsidRPr="000D63B6" w:rsidRDefault="005E6BC2" w:rsidP="005E6BC2">
      <w:pPr>
        <w:pStyle w:val="StylStylStylStyl214bnenTun"/>
        <w:spacing w:before="240" w:after="60"/>
      </w:pPr>
      <w:r w:rsidRPr="000D63B6">
        <w:rPr>
          <w:b/>
          <w:sz w:val="36"/>
        </w:rPr>
        <w:tab/>
        <w:t xml:space="preserve">І </w:t>
      </w:r>
      <w:r w:rsidRPr="000D63B6">
        <w:t>Časopisy o vědě, technice,</w:t>
      </w:r>
    </w:p>
    <w:p w14:paraId="26EC470A" w14:textId="77777777" w:rsidR="005E6BC2" w:rsidRPr="000D63B6" w:rsidRDefault="005E6BC2" w:rsidP="005E6BC2">
      <w:pPr>
        <w:pStyle w:val="StylStylStyl214bnenTun"/>
        <w:tabs>
          <w:tab w:val="left" w:pos="4338"/>
        </w:tabs>
        <w:spacing w:after="60"/>
      </w:pPr>
      <w:r w:rsidRPr="000D63B6">
        <w:tab/>
      </w:r>
      <w:r w:rsidRPr="000D63B6">
        <w:tab/>
        <w:t>zajímavostech a cestování</w:t>
      </w:r>
      <w:r w:rsidRPr="000D63B6">
        <w:tab/>
      </w:r>
    </w:p>
    <w:p w14:paraId="516E21A0" w14:textId="77777777" w:rsidR="005E6BC2" w:rsidRPr="000D63B6" w:rsidRDefault="005E6BC2" w:rsidP="005E6BC2">
      <w:pPr>
        <w:pStyle w:val="StylStylStyl214bnenTun"/>
        <w:tabs>
          <w:tab w:val="left" w:pos="4338"/>
        </w:tabs>
        <w:rPr>
          <w:sz w:val="16"/>
        </w:rPr>
      </w:pPr>
    </w:p>
    <w:tbl>
      <w:tblPr>
        <w:tblW w:w="7666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3911"/>
        <w:gridCol w:w="2295"/>
        <w:gridCol w:w="1460"/>
      </w:tblGrid>
      <w:tr w:rsidR="00B422BB" w:rsidRPr="000D63B6" w14:paraId="16CBAEA5" w14:textId="542E7099" w:rsidTr="00F56A95">
        <w:trPr>
          <w:trHeight w:val="352"/>
          <w:jc w:val="center"/>
        </w:trPr>
        <w:tc>
          <w:tcPr>
            <w:tcW w:w="3911" w:type="dxa"/>
            <w:shd w:val="clear" w:color="auto" w:fill="365F91"/>
            <w:vAlign w:val="center"/>
          </w:tcPr>
          <w:p w14:paraId="090CD80C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295" w:type="dxa"/>
            <w:shd w:val="clear" w:color="auto" w:fill="365F91"/>
            <w:vAlign w:val="center"/>
          </w:tcPr>
          <w:p w14:paraId="4CC90925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460" w:type="dxa"/>
            <w:shd w:val="clear" w:color="auto" w:fill="365F91"/>
          </w:tcPr>
          <w:p w14:paraId="14A28FA0" w14:textId="0A9F3AA2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5C778F" w:rsidRPr="000D63B6" w14:paraId="4EB87FD3" w14:textId="3B6CB222" w:rsidTr="00F56A95">
        <w:trPr>
          <w:trHeight w:val="352"/>
          <w:jc w:val="center"/>
        </w:trPr>
        <w:tc>
          <w:tcPr>
            <w:tcW w:w="3911" w:type="dxa"/>
            <w:tcBorders>
              <w:bottom w:val="nil"/>
            </w:tcBorders>
            <w:vAlign w:val="center"/>
          </w:tcPr>
          <w:p w14:paraId="1EF7A19F" w14:textId="00DF4EE3" w:rsidR="005C778F" w:rsidRPr="00490057" w:rsidRDefault="005C778F" w:rsidP="005C778F">
            <w:pPr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100+1</w:t>
            </w:r>
          </w:p>
        </w:tc>
        <w:tc>
          <w:tcPr>
            <w:tcW w:w="2295" w:type="dxa"/>
            <w:tcBorders>
              <w:bottom w:val="nil"/>
            </w:tcBorders>
            <w:vAlign w:val="center"/>
          </w:tcPr>
          <w:p w14:paraId="1D0014A6" w14:textId="63F031AB" w:rsidR="005C778F" w:rsidRPr="005C778F" w:rsidRDefault="005C778F" w:rsidP="005C778F">
            <w:pPr>
              <w:jc w:val="right"/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2</w:t>
            </w:r>
            <w:r w:rsidR="00AD5066">
              <w:rPr>
                <w:rFonts w:cs="Arial"/>
                <w:color w:val="000000"/>
                <w:szCs w:val="16"/>
              </w:rPr>
              <w:t>72</w:t>
            </w:r>
            <w:r w:rsidRPr="005C77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60" w:type="dxa"/>
            <w:tcBorders>
              <w:bottom w:val="nil"/>
            </w:tcBorders>
            <w:vAlign w:val="center"/>
          </w:tcPr>
          <w:p w14:paraId="53FAA75B" w14:textId="599C78AD" w:rsidR="005C778F" w:rsidRPr="005C778F" w:rsidRDefault="005C778F" w:rsidP="005C778F">
            <w:pPr>
              <w:jc w:val="right"/>
              <w:rPr>
                <w:rFonts w:cs="Arial"/>
                <w:highlight w:val="yellow"/>
              </w:rPr>
            </w:pPr>
            <w:r w:rsidRPr="005C778F">
              <w:rPr>
                <w:rFonts w:cs="Arial"/>
              </w:rPr>
              <w:t>10,</w:t>
            </w:r>
            <w:r w:rsidR="00195BCF">
              <w:rPr>
                <w:rFonts w:cs="Arial"/>
              </w:rPr>
              <w:t>7</w:t>
            </w:r>
          </w:p>
        </w:tc>
      </w:tr>
      <w:tr w:rsidR="005C778F" w:rsidRPr="000D63B6" w14:paraId="1EB66408" w14:textId="51F32234" w:rsidTr="00F56A95">
        <w:trPr>
          <w:trHeight w:val="352"/>
          <w:jc w:val="center"/>
        </w:trPr>
        <w:tc>
          <w:tcPr>
            <w:tcW w:w="3911" w:type="dxa"/>
            <w:tcBorders>
              <w:bottom w:val="nil"/>
            </w:tcBorders>
            <w:shd w:val="clear" w:color="auto" w:fill="CCCCCC"/>
            <w:vAlign w:val="center"/>
          </w:tcPr>
          <w:p w14:paraId="170C9533" w14:textId="3D408F3A" w:rsidR="005C778F" w:rsidRPr="00490057" w:rsidRDefault="005C778F" w:rsidP="005C778F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5C778F">
              <w:rPr>
                <w:rFonts w:cs="Arial"/>
                <w:color w:val="000000"/>
                <w:szCs w:val="16"/>
              </w:rPr>
              <w:t>National</w:t>
            </w:r>
            <w:proofErr w:type="spellEnd"/>
            <w:r w:rsidRPr="005C778F">
              <w:rPr>
                <w:rFonts w:cs="Arial"/>
                <w:color w:val="000000"/>
                <w:szCs w:val="16"/>
              </w:rPr>
              <w:t xml:space="preserve"> </w:t>
            </w:r>
            <w:proofErr w:type="spellStart"/>
            <w:r w:rsidRPr="005C778F">
              <w:rPr>
                <w:rFonts w:cs="Arial"/>
                <w:color w:val="000000"/>
                <w:szCs w:val="16"/>
              </w:rPr>
              <w:t>Geographic</w:t>
            </w:r>
            <w:proofErr w:type="spellEnd"/>
          </w:p>
        </w:tc>
        <w:tc>
          <w:tcPr>
            <w:tcW w:w="2295" w:type="dxa"/>
            <w:tcBorders>
              <w:bottom w:val="nil"/>
            </w:tcBorders>
            <w:shd w:val="clear" w:color="auto" w:fill="CCCCCC"/>
            <w:vAlign w:val="center"/>
          </w:tcPr>
          <w:p w14:paraId="58C48D4F" w14:textId="0D5489F5" w:rsidR="005C778F" w:rsidRPr="005C778F" w:rsidRDefault="005C778F" w:rsidP="005C778F">
            <w:pPr>
              <w:jc w:val="right"/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24</w:t>
            </w:r>
            <w:r w:rsidR="00AD5066">
              <w:rPr>
                <w:rFonts w:cs="Arial"/>
                <w:color w:val="000000"/>
                <w:szCs w:val="16"/>
              </w:rPr>
              <w:t>1</w:t>
            </w:r>
            <w:r w:rsidRPr="005C77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60" w:type="dxa"/>
            <w:tcBorders>
              <w:bottom w:val="nil"/>
            </w:tcBorders>
            <w:shd w:val="clear" w:color="auto" w:fill="CCCCCC"/>
            <w:vAlign w:val="center"/>
          </w:tcPr>
          <w:p w14:paraId="7773FE0D" w14:textId="2366885A" w:rsidR="005C778F" w:rsidRPr="005C778F" w:rsidRDefault="005C778F" w:rsidP="005C778F">
            <w:pPr>
              <w:jc w:val="right"/>
              <w:rPr>
                <w:rFonts w:cs="Arial"/>
                <w:highlight w:val="yellow"/>
              </w:rPr>
            </w:pPr>
            <w:r w:rsidRPr="005C778F">
              <w:rPr>
                <w:rFonts w:cs="Arial"/>
              </w:rPr>
              <w:t>9,</w:t>
            </w:r>
            <w:r w:rsidR="00195BCF">
              <w:rPr>
                <w:rFonts w:cs="Arial"/>
              </w:rPr>
              <w:t>3</w:t>
            </w:r>
          </w:p>
        </w:tc>
      </w:tr>
      <w:tr w:rsidR="005C778F" w:rsidRPr="000D63B6" w14:paraId="6DD01333" w14:textId="37E63EC5" w:rsidTr="00F56A95">
        <w:trPr>
          <w:trHeight w:val="352"/>
          <w:jc w:val="center"/>
        </w:trPr>
        <w:tc>
          <w:tcPr>
            <w:tcW w:w="3911" w:type="dxa"/>
            <w:tcBorders>
              <w:bottom w:val="nil"/>
            </w:tcBorders>
            <w:vAlign w:val="center"/>
          </w:tcPr>
          <w:p w14:paraId="56284791" w14:textId="2C5A2A6C" w:rsidR="005C778F" w:rsidRPr="00490057" w:rsidRDefault="005C778F" w:rsidP="005C778F">
            <w:pPr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100+1 historie</w:t>
            </w:r>
          </w:p>
        </w:tc>
        <w:tc>
          <w:tcPr>
            <w:tcW w:w="2295" w:type="dxa"/>
            <w:tcBorders>
              <w:bottom w:val="nil"/>
            </w:tcBorders>
            <w:vAlign w:val="center"/>
          </w:tcPr>
          <w:p w14:paraId="624E7C83" w14:textId="0115865E" w:rsidR="005C778F" w:rsidRPr="005C778F" w:rsidRDefault="005C778F" w:rsidP="005C778F">
            <w:pPr>
              <w:jc w:val="right"/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1</w:t>
            </w:r>
            <w:r w:rsidR="00AD5066">
              <w:rPr>
                <w:rFonts w:cs="Arial"/>
                <w:color w:val="000000"/>
                <w:szCs w:val="16"/>
              </w:rPr>
              <w:t>99</w:t>
            </w:r>
            <w:r w:rsidRPr="005C77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60" w:type="dxa"/>
            <w:tcBorders>
              <w:bottom w:val="nil"/>
            </w:tcBorders>
            <w:vAlign w:val="center"/>
          </w:tcPr>
          <w:p w14:paraId="1702E3C3" w14:textId="117E46F5" w:rsidR="005C778F" w:rsidRPr="005C778F" w:rsidRDefault="005C778F" w:rsidP="005C778F">
            <w:pPr>
              <w:jc w:val="right"/>
              <w:rPr>
                <w:rFonts w:cs="Arial"/>
                <w:highlight w:val="yellow"/>
              </w:rPr>
            </w:pPr>
            <w:r w:rsidRPr="005C778F">
              <w:rPr>
                <w:rFonts w:cs="Arial"/>
              </w:rPr>
              <w:t>8,5</w:t>
            </w:r>
          </w:p>
        </w:tc>
      </w:tr>
      <w:tr w:rsidR="005C778F" w:rsidRPr="000D63B6" w14:paraId="414E81CE" w14:textId="64E85B4C" w:rsidTr="002B7041">
        <w:trPr>
          <w:trHeight w:val="352"/>
          <w:jc w:val="center"/>
        </w:trPr>
        <w:tc>
          <w:tcPr>
            <w:tcW w:w="3911" w:type="dxa"/>
            <w:tcBorders>
              <w:bottom w:val="nil"/>
            </w:tcBorders>
            <w:shd w:val="clear" w:color="auto" w:fill="CCCCCC"/>
            <w:vAlign w:val="center"/>
          </w:tcPr>
          <w:p w14:paraId="627D77A6" w14:textId="2B0314AB" w:rsidR="005C778F" w:rsidRPr="00490057" w:rsidRDefault="005C778F" w:rsidP="005C778F">
            <w:pPr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Lidé a Země</w:t>
            </w:r>
          </w:p>
        </w:tc>
        <w:tc>
          <w:tcPr>
            <w:tcW w:w="2295" w:type="dxa"/>
            <w:tcBorders>
              <w:bottom w:val="nil"/>
            </w:tcBorders>
            <w:shd w:val="clear" w:color="auto" w:fill="CCCCCC"/>
            <w:vAlign w:val="center"/>
          </w:tcPr>
          <w:p w14:paraId="0263F958" w14:textId="14E88E76" w:rsidR="005C778F" w:rsidRPr="005C778F" w:rsidRDefault="005C778F" w:rsidP="005C778F">
            <w:pPr>
              <w:jc w:val="right"/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147 000</w:t>
            </w:r>
          </w:p>
        </w:tc>
        <w:tc>
          <w:tcPr>
            <w:tcW w:w="1460" w:type="dxa"/>
            <w:tcBorders>
              <w:bottom w:val="nil"/>
            </w:tcBorders>
            <w:shd w:val="clear" w:color="auto" w:fill="CCCCCC"/>
            <w:vAlign w:val="center"/>
          </w:tcPr>
          <w:p w14:paraId="410359F0" w14:textId="4E6B8CF7" w:rsidR="005C778F" w:rsidRPr="005C778F" w:rsidRDefault="005C778F" w:rsidP="005C778F">
            <w:pPr>
              <w:jc w:val="right"/>
              <w:rPr>
                <w:rFonts w:cs="Arial"/>
                <w:highlight w:val="yellow"/>
              </w:rPr>
            </w:pPr>
            <w:r w:rsidRPr="005C778F">
              <w:rPr>
                <w:rFonts w:cs="Arial"/>
              </w:rPr>
              <w:t>6,</w:t>
            </w:r>
            <w:r w:rsidR="00195BCF">
              <w:rPr>
                <w:rFonts w:cs="Arial"/>
              </w:rPr>
              <w:t>0</w:t>
            </w:r>
          </w:p>
        </w:tc>
      </w:tr>
      <w:tr w:rsidR="005C778F" w:rsidRPr="000D63B6" w14:paraId="5810FF93" w14:textId="389E122C" w:rsidTr="00D90B8E">
        <w:trPr>
          <w:trHeight w:val="352"/>
          <w:jc w:val="center"/>
        </w:trPr>
        <w:tc>
          <w:tcPr>
            <w:tcW w:w="3911" w:type="dxa"/>
            <w:tcBorders>
              <w:bottom w:val="nil"/>
            </w:tcBorders>
            <w:vAlign w:val="center"/>
          </w:tcPr>
          <w:p w14:paraId="7BD68FAD" w14:textId="4E4E4917" w:rsidR="005C778F" w:rsidRPr="00490057" w:rsidRDefault="005C778F" w:rsidP="005C778F">
            <w:pPr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Koktejl (sledován jako dvouměsíčník)</w:t>
            </w:r>
          </w:p>
        </w:tc>
        <w:tc>
          <w:tcPr>
            <w:tcW w:w="2295" w:type="dxa"/>
            <w:tcBorders>
              <w:bottom w:val="nil"/>
            </w:tcBorders>
            <w:vAlign w:val="center"/>
          </w:tcPr>
          <w:p w14:paraId="7152E9DD" w14:textId="23E47FCF" w:rsidR="005C778F" w:rsidRPr="005C778F" w:rsidRDefault="005C778F" w:rsidP="005C778F">
            <w:pPr>
              <w:jc w:val="right"/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1</w:t>
            </w:r>
            <w:r w:rsidR="00AD5066">
              <w:rPr>
                <w:rFonts w:cs="Arial"/>
                <w:color w:val="000000"/>
                <w:szCs w:val="16"/>
              </w:rPr>
              <w:t>40</w:t>
            </w:r>
            <w:r w:rsidRPr="005C77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60" w:type="dxa"/>
            <w:tcBorders>
              <w:bottom w:val="nil"/>
            </w:tcBorders>
            <w:vAlign w:val="center"/>
          </w:tcPr>
          <w:p w14:paraId="232BEE7D" w14:textId="4EB5B4E7" w:rsidR="005C778F" w:rsidRPr="005C778F" w:rsidRDefault="005C778F" w:rsidP="005C778F">
            <w:pPr>
              <w:jc w:val="right"/>
              <w:rPr>
                <w:rFonts w:cs="Arial"/>
                <w:highlight w:val="yellow"/>
              </w:rPr>
            </w:pPr>
            <w:r w:rsidRPr="005C778F">
              <w:rPr>
                <w:rFonts w:cs="Arial"/>
              </w:rPr>
              <w:t>5,</w:t>
            </w:r>
            <w:r w:rsidR="00195BCF">
              <w:rPr>
                <w:rFonts w:cs="Arial"/>
              </w:rPr>
              <w:t>3</w:t>
            </w:r>
          </w:p>
        </w:tc>
      </w:tr>
      <w:tr w:rsidR="005C778F" w:rsidRPr="000D63B6" w14:paraId="0262EACB" w14:textId="77777777" w:rsidTr="00D90B8E">
        <w:trPr>
          <w:trHeight w:val="352"/>
          <w:jc w:val="center"/>
        </w:trPr>
        <w:tc>
          <w:tcPr>
            <w:tcW w:w="391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6E06B446" w14:textId="6C544AF0" w:rsidR="005C778F" w:rsidRPr="002B7041" w:rsidRDefault="005C778F" w:rsidP="005C778F">
            <w:pPr>
              <w:rPr>
                <w:rFonts w:cs="Arial"/>
                <w:color w:val="000000"/>
                <w:szCs w:val="16"/>
              </w:rPr>
            </w:pPr>
            <w:r w:rsidRPr="005C778F">
              <w:rPr>
                <w:rFonts w:cs="Arial"/>
                <w:color w:val="000000"/>
                <w:szCs w:val="16"/>
              </w:rPr>
              <w:t>Živá historie</w:t>
            </w:r>
          </w:p>
        </w:tc>
        <w:tc>
          <w:tcPr>
            <w:tcW w:w="2295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123ED293" w14:textId="5800BF72" w:rsidR="005C778F" w:rsidRPr="005C778F" w:rsidRDefault="00AD5066" w:rsidP="005C778F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108</w:t>
            </w:r>
            <w:r w:rsidR="005C778F" w:rsidRPr="005C778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60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0F210FAC" w14:textId="454FF6C5" w:rsidR="005C778F" w:rsidRPr="005C778F" w:rsidRDefault="00195BCF" w:rsidP="005C778F">
            <w:pPr>
              <w:jc w:val="right"/>
              <w:rPr>
                <w:rFonts w:cs="Arial"/>
                <w:highlight w:val="yellow"/>
              </w:rPr>
            </w:pPr>
            <w:r>
              <w:rPr>
                <w:rFonts w:cs="Arial"/>
              </w:rPr>
              <w:t>5</w:t>
            </w:r>
            <w:r w:rsidR="005C778F" w:rsidRPr="005C778F">
              <w:rPr>
                <w:rFonts w:cs="Arial"/>
              </w:rPr>
              <w:t>,2</w:t>
            </w:r>
          </w:p>
        </w:tc>
      </w:tr>
    </w:tbl>
    <w:p w14:paraId="1F298212" w14:textId="77777777" w:rsidR="005E6BC2" w:rsidRPr="000D63B6" w:rsidRDefault="005E6BC2" w:rsidP="005E6BC2">
      <w:pPr>
        <w:rPr>
          <w:sz w:val="14"/>
        </w:rPr>
      </w:pPr>
    </w:p>
    <w:p w14:paraId="7BBA22DE" w14:textId="77777777" w:rsidR="002A7792" w:rsidRDefault="002A7792" w:rsidP="005E6BC2">
      <w:pPr>
        <w:pStyle w:val="StylStylStylStyl214bnenTun"/>
        <w:spacing w:before="240" w:after="60"/>
        <w:rPr>
          <w:b/>
          <w:bCs/>
        </w:rPr>
      </w:pPr>
    </w:p>
    <w:p w14:paraId="166FB3F3" w14:textId="1B3FDAD0" w:rsidR="005E6BC2" w:rsidRPr="000D63B6" w:rsidRDefault="005E6BC2" w:rsidP="005E6BC2">
      <w:pPr>
        <w:pStyle w:val="StylStylStylStyl214bnenTun"/>
        <w:spacing w:before="240" w:after="60"/>
      </w:pPr>
      <w:r w:rsidRPr="000D63B6">
        <w:rPr>
          <w:b/>
          <w:bCs/>
        </w:rPr>
        <w:tab/>
      </w:r>
      <w:r w:rsidRPr="000D63B6">
        <w:rPr>
          <w:b/>
          <w:bCs/>
        </w:rPr>
        <w:tab/>
      </w:r>
      <w:r w:rsidRPr="000D63B6">
        <w:rPr>
          <w:b/>
          <w:sz w:val="36"/>
        </w:rPr>
        <w:t xml:space="preserve">І </w:t>
      </w:r>
      <w:r w:rsidRPr="000D63B6">
        <w:t>Časopisy – informační</w:t>
      </w:r>
    </w:p>
    <w:p w14:paraId="565728B9" w14:textId="77777777" w:rsidR="005E6BC2" w:rsidRPr="000D63B6" w:rsidRDefault="005E6BC2" w:rsidP="005E6BC2">
      <w:pPr>
        <w:pStyle w:val="StylStylStylStyl214bnenTun"/>
        <w:tabs>
          <w:tab w:val="left" w:pos="4338"/>
        </w:tabs>
        <w:spacing w:after="60"/>
      </w:pPr>
      <w:r w:rsidRPr="000D63B6">
        <w:tab/>
      </w:r>
      <w:r w:rsidRPr="000D63B6">
        <w:tab/>
        <w:t>a komunikační technologie</w:t>
      </w:r>
    </w:p>
    <w:p w14:paraId="68C22AEE" w14:textId="77777777" w:rsidR="005E6BC2" w:rsidRPr="000D63B6" w:rsidRDefault="005E6BC2" w:rsidP="005E6BC2">
      <w:pPr>
        <w:pStyle w:val="StylStylStyl214b18b"/>
        <w:tabs>
          <w:tab w:val="left" w:pos="4253"/>
        </w:tabs>
        <w:spacing w:before="0" w:after="0"/>
        <w:outlineLvl w:val="9"/>
        <w:rPr>
          <w:b w:val="0"/>
          <w:bCs w:val="0"/>
          <w:sz w:val="16"/>
        </w:rPr>
      </w:pPr>
    </w:p>
    <w:tbl>
      <w:tblPr>
        <w:tblW w:w="7713" w:type="dxa"/>
        <w:jc w:val="center"/>
        <w:tblBorders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3956"/>
        <w:gridCol w:w="2325"/>
        <w:gridCol w:w="1432"/>
      </w:tblGrid>
      <w:tr w:rsidR="00B422BB" w:rsidRPr="000D63B6" w14:paraId="44637198" w14:textId="1618872D" w:rsidTr="00F56A95">
        <w:trPr>
          <w:trHeight w:val="352"/>
          <w:jc w:val="center"/>
        </w:trPr>
        <w:tc>
          <w:tcPr>
            <w:tcW w:w="3956" w:type="dxa"/>
            <w:tcBorders>
              <w:bottom w:val="nil"/>
            </w:tcBorders>
            <w:shd w:val="clear" w:color="auto" w:fill="365F91"/>
            <w:vAlign w:val="center"/>
          </w:tcPr>
          <w:p w14:paraId="7BF5D19C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325" w:type="dxa"/>
            <w:tcBorders>
              <w:bottom w:val="nil"/>
            </w:tcBorders>
            <w:shd w:val="clear" w:color="auto" w:fill="365F91"/>
            <w:vAlign w:val="center"/>
          </w:tcPr>
          <w:p w14:paraId="2077561E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432" w:type="dxa"/>
            <w:tcBorders>
              <w:bottom w:val="nil"/>
            </w:tcBorders>
            <w:shd w:val="clear" w:color="auto" w:fill="365F91"/>
          </w:tcPr>
          <w:p w14:paraId="46069387" w14:textId="01980733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B422BB" w:rsidRPr="00992165" w14:paraId="67707704" w14:textId="05567524" w:rsidTr="00F56A95">
        <w:trPr>
          <w:trHeight w:val="352"/>
          <w:jc w:val="center"/>
        </w:trPr>
        <w:tc>
          <w:tcPr>
            <w:tcW w:w="3956" w:type="dxa"/>
            <w:tcBorders>
              <w:bottom w:val="nil"/>
            </w:tcBorders>
            <w:vAlign w:val="center"/>
          </w:tcPr>
          <w:p w14:paraId="3609A12C" w14:textId="77777777" w:rsidR="00B422BB" w:rsidRPr="00490057" w:rsidRDefault="00B422BB" w:rsidP="005E6BC2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490057">
              <w:rPr>
                <w:rFonts w:cs="Arial"/>
                <w:color w:val="000000"/>
                <w:szCs w:val="16"/>
              </w:rPr>
              <w:t>Computer</w:t>
            </w:r>
            <w:proofErr w:type="spellEnd"/>
          </w:p>
        </w:tc>
        <w:tc>
          <w:tcPr>
            <w:tcW w:w="2325" w:type="dxa"/>
            <w:tcBorders>
              <w:bottom w:val="nil"/>
            </w:tcBorders>
            <w:vAlign w:val="center"/>
          </w:tcPr>
          <w:p w14:paraId="2A78DD5E" w14:textId="0C3BD27F" w:rsidR="00B422BB" w:rsidRPr="009A15BF" w:rsidRDefault="00B422BB" w:rsidP="00E650A0">
            <w:pPr>
              <w:jc w:val="right"/>
              <w:rPr>
                <w:rFonts w:cs="Arial"/>
                <w:color w:val="000000"/>
                <w:szCs w:val="16"/>
              </w:rPr>
            </w:pPr>
            <w:r w:rsidRPr="009A15BF">
              <w:rPr>
                <w:rFonts w:cs="Arial"/>
                <w:color w:val="000000"/>
                <w:szCs w:val="16"/>
              </w:rPr>
              <w:t>1</w:t>
            </w:r>
            <w:r w:rsidR="009A15BF" w:rsidRPr="009A15BF">
              <w:rPr>
                <w:rFonts w:cs="Arial"/>
                <w:color w:val="000000"/>
                <w:szCs w:val="16"/>
              </w:rPr>
              <w:t>0</w:t>
            </w:r>
            <w:r w:rsidR="00AD5066">
              <w:rPr>
                <w:rFonts w:cs="Arial"/>
                <w:color w:val="000000"/>
                <w:szCs w:val="16"/>
              </w:rPr>
              <w:t>4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32" w:type="dxa"/>
            <w:tcBorders>
              <w:bottom w:val="nil"/>
            </w:tcBorders>
            <w:vAlign w:val="center"/>
          </w:tcPr>
          <w:p w14:paraId="60D8AA69" w14:textId="76EB8E39" w:rsidR="00B422BB" w:rsidRPr="007818D3" w:rsidRDefault="00195BCF" w:rsidP="00B00DD7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4</w:t>
            </w:r>
            <w:r w:rsidR="00992165" w:rsidRPr="00A96C55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8</w:t>
            </w:r>
          </w:p>
        </w:tc>
      </w:tr>
      <w:tr w:rsidR="00B422BB" w:rsidRPr="000D63B6" w14:paraId="4569E6F0" w14:textId="730E7128" w:rsidTr="00F56A95">
        <w:trPr>
          <w:trHeight w:val="352"/>
          <w:jc w:val="center"/>
        </w:trPr>
        <w:tc>
          <w:tcPr>
            <w:tcW w:w="395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6092BE7A" w14:textId="77777777" w:rsidR="00B422BB" w:rsidRPr="00490057" w:rsidRDefault="00B422BB" w:rsidP="005E6BC2">
            <w:pPr>
              <w:rPr>
                <w:rFonts w:cs="Arial"/>
                <w:color w:val="000000"/>
                <w:szCs w:val="16"/>
              </w:rPr>
            </w:pPr>
            <w:r w:rsidRPr="00490057">
              <w:rPr>
                <w:rFonts w:cs="Arial"/>
                <w:color w:val="000000"/>
                <w:szCs w:val="16"/>
              </w:rPr>
              <w:t>Chip</w:t>
            </w: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78A228FB" w14:textId="455C7B6D" w:rsidR="00B422BB" w:rsidRPr="009A15BF" w:rsidRDefault="00B422BB" w:rsidP="005E6BC2">
            <w:pPr>
              <w:jc w:val="right"/>
              <w:rPr>
                <w:rFonts w:cs="Arial"/>
                <w:color w:val="000000"/>
                <w:szCs w:val="16"/>
              </w:rPr>
            </w:pPr>
            <w:r w:rsidRPr="009A15BF">
              <w:rPr>
                <w:rFonts w:cs="Arial"/>
                <w:color w:val="000000"/>
                <w:szCs w:val="16"/>
              </w:rPr>
              <w:t xml:space="preserve"> </w:t>
            </w:r>
            <w:r w:rsidR="00AD5066">
              <w:rPr>
                <w:rFonts w:cs="Arial"/>
                <w:color w:val="000000"/>
                <w:szCs w:val="16"/>
              </w:rPr>
              <w:t>103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32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0C1804C5" w14:textId="0D23CF07" w:rsidR="00B422BB" w:rsidRPr="007818D3" w:rsidRDefault="00195BCF" w:rsidP="00B00DD7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5</w:t>
            </w:r>
            <w:r w:rsidR="00992165" w:rsidRPr="005C778F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1</w:t>
            </w:r>
          </w:p>
        </w:tc>
      </w:tr>
    </w:tbl>
    <w:p w14:paraId="0ACD5E82" w14:textId="77777777" w:rsidR="005E6BC2" w:rsidRPr="000D63B6" w:rsidRDefault="005E6BC2" w:rsidP="005E6BC2">
      <w:pPr>
        <w:rPr>
          <w:sz w:val="14"/>
        </w:rPr>
      </w:pPr>
    </w:p>
    <w:p w14:paraId="40AE4DF0" w14:textId="77777777" w:rsidR="002A7792" w:rsidRDefault="002A7792" w:rsidP="005E6BC2">
      <w:pPr>
        <w:pStyle w:val="StylStylStylStyl214bnenTun"/>
        <w:spacing w:before="240" w:after="60"/>
        <w:rPr>
          <w:b/>
          <w:bCs/>
        </w:rPr>
      </w:pPr>
    </w:p>
    <w:p w14:paraId="03AF4FC3" w14:textId="76C362B2" w:rsidR="005E6BC2" w:rsidRPr="000D63B6" w:rsidRDefault="005E6BC2" w:rsidP="005E6BC2">
      <w:pPr>
        <w:pStyle w:val="StylStylStylStyl214bnenTun"/>
        <w:spacing w:before="240" w:after="60"/>
      </w:pPr>
      <w:r w:rsidRPr="000D63B6">
        <w:rPr>
          <w:b/>
          <w:bCs/>
        </w:rPr>
        <w:tab/>
      </w:r>
      <w:r w:rsidRPr="000D63B6">
        <w:rPr>
          <w:b/>
          <w:sz w:val="36"/>
        </w:rPr>
        <w:t xml:space="preserve">І </w:t>
      </w:r>
      <w:r w:rsidRPr="000D63B6">
        <w:t>Časopisy – péče o zdraví</w:t>
      </w:r>
    </w:p>
    <w:p w14:paraId="77939798" w14:textId="77777777" w:rsidR="005E6BC2" w:rsidRPr="000D63B6" w:rsidRDefault="005E6BC2" w:rsidP="005E6BC2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7796" w:type="dxa"/>
        <w:jc w:val="center"/>
        <w:tblLook w:val="01E0" w:firstRow="1" w:lastRow="1" w:firstColumn="1" w:lastColumn="1" w:noHBand="0" w:noVBand="0"/>
      </w:tblPr>
      <w:tblGrid>
        <w:gridCol w:w="3909"/>
        <w:gridCol w:w="2382"/>
        <w:gridCol w:w="1505"/>
      </w:tblGrid>
      <w:tr w:rsidR="00B422BB" w:rsidRPr="000D63B6" w14:paraId="13259996" w14:textId="6922B63B" w:rsidTr="00B422BB">
        <w:trPr>
          <w:trHeight w:val="352"/>
          <w:jc w:val="center"/>
        </w:trPr>
        <w:tc>
          <w:tcPr>
            <w:tcW w:w="3909" w:type="dxa"/>
            <w:shd w:val="clear" w:color="auto" w:fill="365F91"/>
          </w:tcPr>
          <w:p w14:paraId="742BA56A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382" w:type="dxa"/>
            <w:shd w:val="clear" w:color="auto" w:fill="365F91"/>
            <w:vAlign w:val="center"/>
          </w:tcPr>
          <w:p w14:paraId="4975D5CF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505" w:type="dxa"/>
            <w:shd w:val="clear" w:color="auto" w:fill="365F91"/>
          </w:tcPr>
          <w:p w14:paraId="73B5EB71" w14:textId="1BA3490D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B422BB" w:rsidRPr="00B7750D" w14:paraId="5891DC40" w14:textId="2516517A" w:rsidTr="00B422BB">
        <w:trPr>
          <w:trHeight w:val="352"/>
          <w:jc w:val="center"/>
        </w:trPr>
        <w:tc>
          <w:tcPr>
            <w:tcW w:w="3909" w:type="dxa"/>
            <w:vAlign w:val="center"/>
          </w:tcPr>
          <w:p w14:paraId="2481BDBA" w14:textId="77777777" w:rsidR="00B422BB" w:rsidRPr="00490057" w:rsidRDefault="00B422BB">
            <w:pPr>
              <w:rPr>
                <w:rFonts w:cs="Arial"/>
                <w:color w:val="000000"/>
                <w:szCs w:val="16"/>
              </w:rPr>
            </w:pPr>
            <w:r w:rsidRPr="00490057">
              <w:rPr>
                <w:rFonts w:cs="Arial"/>
                <w:color w:val="000000"/>
                <w:szCs w:val="16"/>
              </w:rPr>
              <w:t>Blesk Zdraví</w:t>
            </w:r>
          </w:p>
        </w:tc>
        <w:tc>
          <w:tcPr>
            <w:tcW w:w="2382" w:type="dxa"/>
            <w:vAlign w:val="center"/>
          </w:tcPr>
          <w:p w14:paraId="20583ED2" w14:textId="02E3010A" w:rsidR="00B422BB" w:rsidRPr="009A15BF" w:rsidRDefault="00B422BB">
            <w:pPr>
              <w:jc w:val="right"/>
              <w:rPr>
                <w:rFonts w:cs="Arial"/>
                <w:color w:val="000000"/>
                <w:szCs w:val="16"/>
              </w:rPr>
            </w:pPr>
            <w:r w:rsidRPr="009A15BF">
              <w:rPr>
                <w:rFonts w:cs="Arial"/>
                <w:color w:val="000000"/>
                <w:szCs w:val="16"/>
              </w:rPr>
              <w:t>1</w:t>
            </w:r>
            <w:r w:rsidR="00AD5066">
              <w:rPr>
                <w:rFonts w:cs="Arial"/>
                <w:color w:val="000000"/>
                <w:szCs w:val="16"/>
              </w:rPr>
              <w:t>24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05" w:type="dxa"/>
            <w:vAlign w:val="center"/>
          </w:tcPr>
          <w:p w14:paraId="64407FDF" w14:textId="6EBFC0BB" w:rsidR="00B422BB" w:rsidRPr="007818D3" w:rsidRDefault="000506A3" w:rsidP="00B00DD7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4</w:t>
            </w:r>
            <w:r w:rsidR="00B422BB" w:rsidRPr="00A96C55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9</w:t>
            </w:r>
          </w:p>
        </w:tc>
      </w:tr>
      <w:tr w:rsidR="00B422BB" w:rsidRPr="00B7750D" w14:paraId="1814CB48" w14:textId="197683F4" w:rsidTr="00B422BB">
        <w:trPr>
          <w:trHeight w:val="352"/>
          <w:jc w:val="center"/>
        </w:trPr>
        <w:tc>
          <w:tcPr>
            <w:tcW w:w="3909" w:type="dxa"/>
            <w:shd w:val="clear" w:color="auto" w:fill="CCCCCC"/>
            <w:vAlign w:val="center"/>
          </w:tcPr>
          <w:p w14:paraId="6EBB5F7C" w14:textId="77777777" w:rsidR="00B422BB" w:rsidRPr="00490057" w:rsidRDefault="00B422BB">
            <w:pPr>
              <w:rPr>
                <w:rFonts w:cs="Arial"/>
                <w:color w:val="000000"/>
                <w:szCs w:val="16"/>
              </w:rPr>
            </w:pPr>
            <w:r w:rsidRPr="00490057">
              <w:rPr>
                <w:rFonts w:cs="Arial"/>
                <w:color w:val="000000"/>
                <w:szCs w:val="16"/>
              </w:rPr>
              <w:t>100+1 Zázraky medicíny</w:t>
            </w:r>
          </w:p>
        </w:tc>
        <w:tc>
          <w:tcPr>
            <w:tcW w:w="2382" w:type="dxa"/>
            <w:shd w:val="clear" w:color="auto" w:fill="CCCCCC"/>
            <w:vAlign w:val="center"/>
          </w:tcPr>
          <w:p w14:paraId="254B08E4" w14:textId="07A427E9" w:rsidR="00B422BB" w:rsidRPr="009A15BF" w:rsidRDefault="00AD5066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65</w:t>
            </w:r>
            <w:r w:rsidR="00B422BB"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05" w:type="dxa"/>
            <w:shd w:val="clear" w:color="auto" w:fill="CCCCCC"/>
            <w:vAlign w:val="center"/>
          </w:tcPr>
          <w:p w14:paraId="72B0D75E" w14:textId="5547BD2B" w:rsidR="00B422BB" w:rsidRPr="007818D3" w:rsidRDefault="00B422BB" w:rsidP="00B00DD7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444419">
              <w:rPr>
                <w:rFonts w:cs="Arial"/>
                <w:color w:val="000000"/>
              </w:rPr>
              <w:t>2,</w:t>
            </w:r>
            <w:r w:rsidR="000506A3">
              <w:rPr>
                <w:rFonts w:cs="Arial"/>
                <w:color w:val="000000"/>
              </w:rPr>
              <w:t>5</w:t>
            </w:r>
          </w:p>
        </w:tc>
      </w:tr>
    </w:tbl>
    <w:p w14:paraId="70C74F10" w14:textId="77777777" w:rsidR="005E6BC2" w:rsidRDefault="005E6BC2" w:rsidP="005E6BC2">
      <w:pPr>
        <w:rPr>
          <w:sz w:val="16"/>
        </w:rPr>
      </w:pPr>
    </w:p>
    <w:p w14:paraId="0D261C05" w14:textId="77777777" w:rsidR="002A7792" w:rsidRDefault="002A7792" w:rsidP="005E6BC2">
      <w:pPr>
        <w:rPr>
          <w:sz w:val="16"/>
        </w:rPr>
      </w:pPr>
    </w:p>
    <w:p w14:paraId="461B03A3" w14:textId="77777777" w:rsidR="002A7792" w:rsidRDefault="002A7792" w:rsidP="005E6BC2">
      <w:pPr>
        <w:rPr>
          <w:sz w:val="16"/>
        </w:rPr>
      </w:pPr>
    </w:p>
    <w:p w14:paraId="37DE0449" w14:textId="77777777" w:rsidR="002A7792" w:rsidRDefault="002A7792" w:rsidP="005E6BC2">
      <w:pPr>
        <w:rPr>
          <w:sz w:val="16"/>
        </w:rPr>
      </w:pPr>
    </w:p>
    <w:p w14:paraId="3E33B342" w14:textId="77777777" w:rsidR="002A7792" w:rsidRDefault="002A7792" w:rsidP="005E6BC2">
      <w:pPr>
        <w:rPr>
          <w:sz w:val="16"/>
        </w:rPr>
      </w:pPr>
    </w:p>
    <w:p w14:paraId="5E52D917" w14:textId="77777777" w:rsidR="002A7792" w:rsidRDefault="002A7792" w:rsidP="005E6BC2">
      <w:pPr>
        <w:rPr>
          <w:sz w:val="16"/>
        </w:rPr>
      </w:pPr>
    </w:p>
    <w:p w14:paraId="0032372B" w14:textId="77777777" w:rsidR="002A7792" w:rsidRDefault="002A7792" w:rsidP="005E6BC2">
      <w:pPr>
        <w:rPr>
          <w:sz w:val="16"/>
        </w:rPr>
      </w:pPr>
    </w:p>
    <w:p w14:paraId="0DE3F5BB" w14:textId="77777777" w:rsidR="002A7792" w:rsidRDefault="002A7792" w:rsidP="005E6BC2">
      <w:pPr>
        <w:rPr>
          <w:sz w:val="16"/>
        </w:rPr>
      </w:pPr>
    </w:p>
    <w:p w14:paraId="02B8C5A4" w14:textId="77777777" w:rsidR="002A7792" w:rsidRDefault="002A7792" w:rsidP="005E6BC2">
      <w:pPr>
        <w:rPr>
          <w:sz w:val="16"/>
        </w:rPr>
      </w:pPr>
    </w:p>
    <w:p w14:paraId="06A4AE67" w14:textId="77777777" w:rsidR="002A7792" w:rsidRPr="000D63B6" w:rsidRDefault="002A7792" w:rsidP="005E6BC2">
      <w:pPr>
        <w:rPr>
          <w:sz w:val="16"/>
        </w:rPr>
      </w:pPr>
    </w:p>
    <w:p w14:paraId="293104B6" w14:textId="77777777" w:rsidR="005E6BC2" w:rsidRPr="000D63B6" w:rsidRDefault="005E6BC2" w:rsidP="005E6BC2">
      <w:pPr>
        <w:pStyle w:val="StylStylStylStyl214bnenTun"/>
        <w:spacing w:before="240" w:after="60"/>
      </w:pPr>
      <w:r w:rsidRPr="000D63B6">
        <w:rPr>
          <w:b/>
          <w:sz w:val="36"/>
        </w:rPr>
        <w:tab/>
        <w:t xml:space="preserve">І </w:t>
      </w:r>
      <w:r w:rsidRPr="000D63B6">
        <w:t>Časopisy – vaření</w:t>
      </w:r>
    </w:p>
    <w:p w14:paraId="588E832C" w14:textId="77777777" w:rsidR="005E6BC2" w:rsidRPr="000D63B6" w:rsidRDefault="005E6BC2" w:rsidP="005E6BC2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7758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3972"/>
        <w:gridCol w:w="2276"/>
        <w:gridCol w:w="1510"/>
      </w:tblGrid>
      <w:tr w:rsidR="00B422BB" w:rsidRPr="000D63B6" w14:paraId="6EA919EE" w14:textId="5F810858" w:rsidTr="00B422BB">
        <w:trPr>
          <w:trHeight w:val="352"/>
          <w:jc w:val="center"/>
        </w:trPr>
        <w:tc>
          <w:tcPr>
            <w:tcW w:w="3972" w:type="dxa"/>
            <w:tcBorders>
              <w:bottom w:val="nil"/>
            </w:tcBorders>
            <w:shd w:val="clear" w:color="auto" w:fill="365F91"/>
            <w:vAlign w:val="center"/>
          </w:tcPr>
          <w:p w14:paraId="6E4B0CA4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276" w:type="dxa"/>
            <w:tcBorders>
              <w:bottom w:val="nil"/>
            </w:tcBorders>
            <w:shd w:val="clear" w:color="auto" w:fill="365F91"/>
            <w:vAlign w:val="center"/>
          </w:tcPr>
          <w:p w14:paraId="5030F1BA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510" w:type="dxa"/>
            <w:tcBorders>
              <w:bottom w:val="nil"/>
            </w:tcBorders>
            <w:shd w:val="clear" w:color="auto" w:fill="365F91"/>
          </w:tcPr>
          <w:p w14:paraId="742A0177" w14:textId="5C7646A9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9A15BF" w:rsidRPr="000D63B6" w14:paraId="4378D6C1" w14:textId="0A8728D8" w:rsidTr="00B422BB">
        <w:trPr>
          <w:trHeight w:val="352"/>
          <w:jc w:val="center"/>
        </w:trPr>
        <w:tc>
          <w:tcPr>
            <w:tcW w:w="3972" w:type="dxa"/>
            <w:tcBorders>
              <w:bottom w:val="nil"/>
            </w:tcBorders>
            <w:shd w:val="clear" w:color="auto" w:fill="FFFFFF"/>
            <w:vAlign w:val="center"/>
          </w:tcPr>
          <w:p w14:paraId="6854B9AB" w14:textId="656CF135" w:rsidR="009A15BF" w:rsidRPr="00490057" w:rsidRDefault="009A15BF" w:rsidP="009A15BF">
            <w:pPr>
              <w:rPr>
                <w:rFonts w:cs="Arial"/>
                <w:color w:val="000000"/>
                <w:szCs w:val="16"/>
              </w:rPr>
            </w:pPr>
            <w:r w:rsidRPr="009A15BF">
              <w:rPr>
                <w:rFonts w:cs="Arial"/>
                <w:color w:val="000000"/>
                <w:szCs w:val="16"/>
              </w:rPr>
              <w:t>Blesk Vaše recepty</w:t>
            </w:r>
          </w:p>
        </w:tc>
        <w:tc>
          <w:tcPr>
            <w:tcW w:w="2276" w:type="dxa"/>
            <w:tcBorders>
              <w:bottom w:val="nil"/>
            </w:tcBorders>
            <w:shd w:val="clear" w:color="auto" w:fill="FFFFFF"/>
            <w:vAlign w:val="center"/>
          </w:tcPr>
          <w:p w14:paraId="1563C464" w14:textId="6BC971A3" w:rsidR="009A15BF" w:rsidRPr="009A15BF" w:rsidRDefault="009A15BF" w:rsidP="009A15BF">
            <w:pPr>
              <w:jc w:val="right"/>
              <w:rPr>
                <w:rFonts w:cs="Arial"/>
                <w:color w:val="000000"/>
                <w:szCs w:val="16"/>
              </w:rPr>
            </w:pPr>
            <w:r w:rsidRPr="009A15BF">
              <w:rPr>
                <w:rFonts w:cs="Arial"/>
                <w:color w:val="000000"/>
                <w:szCs w:val="16"/>
              </w:rPr>
              <w:t>1</w:t>
            </w:r>
            <w:r w:rsidR="00AD5066">
              <w:rPr>
                <w:rFonts w:cs="Arial"/>
                <w:color w:val="000000"/>
                <w:szCs w:val="16"/>
              </w:rPr>
              <w:t>74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10" w:type="dxa"/>
            <w:tcBorders>
              <w:bottom w:val="nil"/>
            </w:tcBorders>
            <w:shd w:val="clear" w:color="auto" w:fill="FFFFFF"/>
            <w:vAlign w:val="center"/>
          </w:tcPr>
          <w:p w14:paraId="7E36AE9F" w14:textId="68FB8BD7" w:rsidR="009A15BF" w:rsidRPr="007818D3" w:rsidRDefault="000506A3" w:rsidP="009A15BF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9</w:t>
            </w:r>
            <w:r w:rsidR="009A15BF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2</w:t>
            </w:r>
          </w:p>
        </w:tc>
      </w:tr>
      <w:tr w:rsidR="009A15BF" w:rsidRPr="002D24E9" w14:paraId="2FB3AA72" w14:textId="12D606E5" w:rsidTr="00B422BB">
        <w:trPr>
          <w:trHeight w:val="352"/>
          <w:jc w:val="center"/>
        </w:trPr>
        <w:tc>
          <w:tcPr>
            <w:tcW w:w="3972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0DD37066" w14:textId="482189F8" w:rsidR="009A15BF" w:rsidRPr="00490057" w:rsidRDefault="009A15BF" w:rsidP="009A15BF">
            <w:pPr>
              <w:rPr>
                <w:rFonts w:cs="Arial"/>
                <w:color w:val="000000"/>
                <w:szCs w:val="16"/>
              </w:rPr>
            </w:pPr>
            <w:r w:rsidRPr="009A15BF">
              <w:rPr>
                <w:rFonts w:cs="Arial"/>
                <w:color w:val="000000"/>
                <w:szCs w:val="16"/>
              </w:rPr>
              <w:t>Apetit</w:t>
            </w:r>
          </w:p>
        </w:tc>
        <w:tc>
          <w:tcPr>
            <w:tcW w:w="227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038BBB12" w14:textId="26BC1ECE" w:rsidR="009A15BF" w:rsidRPr="009A15BF" w:rsidRDefault="009A15BF" w:rsidP="009A15BF">
            <w:pPr>
              <w:jc w:val="right"/>
              <w:rPr>
                <w:rFonts w:cs="Arial"/>
                <w:color w:val="000000"/>
                <w:szCs w:val="16"/>
              </w:rPr>
            </w:pPr>
            <w:r w:rsidRPr="009A15BF">
              <w:rPr>
                <w:rFonts w:cs="Arial"/>
                <w:color w:val="000000"/>
                <w:szCs w:val="16"/>
              </w:rPr>
              <w:t>1</w:t>
            </w:r>
            <w:r w:rsidR="00AD5066">
              <w:rPr>
                <w:rFonts w:cs="Arial"/>
                <w:color w:val="000000"/>
                <w:szCs w:val="16"/>
              </w:rPr>
              <w:t>70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37D33FDB" w14:textId="03FBBCAB" w:rsidR="009A15BF" w:rsidRPr="007818D3" w:rsidRDefault="009A15BF" w:rsidP="009A15BF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444419">
              <w:rPr>
                <w:rFonts w:cs="Arial"/>
                <w:color w:val="000000"/>
              </w:rPr>
              <w:t>9,</w:t>
            </w:r>
            <w:r w:rsidR="000506A3">
              <w:rPr>
                <w:rFonts w:cs="Arial"/>
                <w:color w:val="000000"/>
              </w:rPr>
              <w:t>5</w:t>
            </w:r>
          </w:p>
        </w:tc>
      </w:tr>
      <w:tr w:rsidR="009A15BF" w:rsidRPr="00F37799" w14:paraId="4906FF7E" w14:textId="3E458508" w:rsidTr="00B422BB">
        <w:trPr>
          <w:trHeight w:val="352"/>
          <w:jc w:val="center"/>
        </w:trPr>
        <w:tc>
          <w:tcPr>
            <w:tcW w:w="3972" w:type="dxa"/>
            <w:tcBorders>
              <w:bottom w:val="nil"/>
            </w:tcBorders>
            <w:shd w:val="clear" w:color="auto" w:fill="FFFFFF"/>
            <w:vAlign w:val="center"/>
          </w:tcPr>
          <w:p w14:paraId="1A9EA198" w14:textId="09C9C313" w:rsidR="009A15BF" w:rsidRPr="00490057" w:rsidRDefault="009A15BF" w:rsidP="009A15BF">
            <w:pPr>
              <w:rPr>
                <w:rFonts w:cs="Arial"/>
                <w:color w:val="000000"/>
                <w:szCs w:val="16"/>
              </w:rPr>
            </w:pPr>
            <w:r w:rsidRPr="009A15BF">
              <w:rPr>
                <w:rFonts w:cs="Arial"/>
                <w:color w:val="000000"/>
                <w:szCs w:val="16"/>
              </w:rPr>
              <w:t>Chvilka v kuchyni</w:t>
            </w:r>
          </w:p>
        </w:tc>
        <w:tc>
          <w:tcPr>
            <w:tcW w:w="2276" w:type="dxa"/>
            <w:tcBorders>
              <w:bottom w:val="nil"/>
            </w:tcBorders>
            <w:shd w:val="clear" w:color="auto" w:fill="FFFFFF"/>
            <w:vAlign w:val="center"/>
          </w:tcPr>
          <w:p w14:paraId="52AA1750" w14:textId="6EA007FA" w:rsidR="009A15BF" w:rsidRPr="009A15BF" w:rsidRDefault="009A15BF" w:rsidP="009A15BF">
            <w:pPr>
              <w:jc w:val="right"/>
              <w:rPr>
                <w:rFonts w:cs="Arial"/>
                <w:color w:val="000000"/>
                <w:szCs w:val="16"/>
              </w:rPr>
            </w:pPr>
            <w:r w:rsidRPr="009A15BF">
              <w:rPr>
                <w:rFonts w:cs="Arial"/>
                <w:color w:val="000000"/>
                <w:szCs w:val="16"/>
              </w:rPr>
              <w:t>1</w:t>
            </w:r>
            <w:r w:rsidR="00AD5066">
              <w:rPr>
                <w:rFonts w:cs="Arial"/>
                <w:color w:val="000000"/>
                <w:szCs w:val="16"/>
              </w:rPr>
              <w:t>10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10" w:type="dxa"/>
            <w:tcBorders>
              <w:bottom w:val="nil"/>
            </w:tcBorders>
            <w:shd w:val="clear" w:color="auto" w:fill="FFFFFF"/>
            <w:vAlign w:val="center"/>
          </w:tcPr>
          <w:p w14:paraId="0C0D60E5" w14:textId="6464BE51" w:rsidR="009A15BF" w:rsidRPr="007818D3" w:rsidRDefault="009A15BF" w:rsidP="009A15BF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9A15BF">
              <w:rPr>
                <w:rFonts w:cs="Arial"/>
                <w:color w:val="000000"/>
              </w:rPr>
              <w:t>3,</w:t>
            </w:r>
            <w:r w:rsidR="000506A3">
              <w:rPr>
                <w:rFonts w:cs="Arial"/>
                <w:color w:val="000000"/>
              </w:rPr>
              <w:t>5</w:t>
            </w:r>
          </w:p>
        </w:tc>
      </w:tr>
      <w:tr w:rsidR="009A15BF" w:rsidRPr="000D63B6" w14:paraId="435B99CF" w14:textId="784AF4A0" w:rsidTr="00B422BB">
        <w:trPr>
          <w:trHeight w:val="352"/>
          <w:jc w:val="center"/>
        </w:trPr>
        <w:tc>
          <w:tcPr>
            <w:tcW w:w="3972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2C8457A5" w14:textId="48235355" w:rsidR="009A15BF" w:rsidRPr="00490057" w:rsidRDefault="009A15BF" w:rsidP="009A15BF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9A15BF">
              <w:rPr>
                <w:rFonts w:cs="Arial"/>
                <w:color w:val="000000"/>
                <w:szCs w:val="16"/>
              </w:rPr>
              <w:t>Gurmet</w:t>
            </w:r>
            <w:proofErr w:type="spellEnd"/>
          </w:p>
        </w:tc>
        <w:tc>
          <w:tcPr>
            <w:tcW w:w="227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6C232ABB" w14:textId="024448A3" w:rsidR="009A15BF" w:rsidRPr="009A15BF" w:rsidRDefault="00AD5066" w:rsidP="009A15BF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103</w:t>
            </w:r>
            <w:r w:rsidR="009A15BF"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6E978A3E" w14:textId="1FD2C576" w:rsidR="009A15BF" w:rsidRPr="007818D3" w:rsidRDefault="009A15BF" w:rsidP="009A15BF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9A15BF">
              <w:rPr>
                <w:rFonts w:cs="Arial"/>
                <w:color w:val="000000"/>
              </w:rPr>
              <w:t>4,</w:t>
            </w:r>
            <w:r w:rsidR="000506A3">
              <w:rPr>
                <w:rFonts w:cs="Arial"/>
                <w:color w:val="000000"/>
              </w:rPr>
              <w:t>8</w:t>
            </w:r>
          </w:p>
        </w:tc>
      </w:tr>
    </w:tbl>
    <w:p w14:paraId="27F28A0E" w14:textId="77777777" w:rsidR="00EC6C49" w:rsidRDefault="00EC6C49" w:rsidP="005E6BC2">
      <w:pPr>
        <w:pStyle w:val="StylStylStylStyl214bnenTun"/>
        <w:spacing w:before="240" w:after="60"/>
        <w:rPr>
          <w:bCs/>
          <w:sz w:val="12"/>
          <w:szCs w:val="12"/>
        </w:rPr>
      </w:pPr>
    </w:p>
    <w:p w14:paraId="1EA70737" w14:textId="77777777" w:rsidR="00EC6C49" w:rsidRDefault="00EC6C49" w:rsidP="005E6BC2">
      <w:pPr>
        <w:pStyle w:val="StylStylStylStyl214bnenTun"/>
        <w:spacing w:before="240" w:after="60"/>
        <w:rPr>
          <w:bCs/>
          <w:sz w:val="12"/>
          <w:szCs w:val="12"/>
        </w:rPr>
      </w:pPr>
    </w:p>
    <w:p w14:paraId="08CC9171" w14:textId="77777777" w:rsidR="005E6BC2" w:rsidRPr="000D63B6" w:rsidRDefault="005E6BC2" w:rsidP="005E6BC2">
      <w:pPr>
        <w:pStyle w:val="StylStylStylStyl214bnenTun"/>
        <w:spacing w:before="240" w:after="60"/>
      </w:pPr>
      <w:r w:rsidRPr="000D63B6">
        <w:rPr>
          <w:bCs/>
          <w:sz w:val="12"/>
          <w:szCs w:val="12"/>
        </w:rPr>
        <w:tab/>
      </w:r>
      <w:r w:rsidRPr="000D63B6">
        <w:rPr>
          <w:b/>
          <w:sz w:val="36"/>
        </w:rPr>
        <w:t xml:space="preserve">І </w:t>
      </w:r>
      <w:r w:rsidRPr="000D63B6">
        <w:t>Časopisy pro děti a mládež</w:t>
      </w:r>
    </w:p>
    <w:p w14:paraId="2AF441F7" w14:textId="77777777" w:rsidR="005E6BC2" w:rsidRPr="000D63B6" w:rsidRDefault="005E6BC2" w:rsidP="005E6BC2">
      <w:pPr>
        <w:pStyle w:val="StylStylStyl214b18b"/>
        <w:spacing w:before="0" w:after="0"/>
        <w:outlineLvl w:val="9"/>
        <w:rPr>
          <w:b w:val="0"/>
          <w:bCs w:val="0"/>
          <w:sz w:val="12"/>
        </w:rPr>
      </w:pPr>
    </w:p>
    <w:tbl>
      <w:tblPr>
        <w:tblW w:w="7852" w:type="dxa"/>
        <w:jc w:val="center"/>
        <w:tblLook w:val="01E0" w:firstRow="1" w:lastRow="1" w:firstColumn="1" w:lastColumn="1" w:noHBand="0" w:noVBand="0"/>
      </w:tblPr>
      <w:tblGrid>
        <w:gridCol w:w="3646"/>
        <w:gridCol w:w="2336"/>
        <w:gridCol w:w="1870"/>
      </w:tblGrid>
      <w:tr w:rsidR="00B422BB" w:rsidRPr="000D63B6" w14:paraId="2A704733" w14:textId="3E309511" w:rsidTr="00F56A95">
        <w:trPr>
          <w:trHeight w:val="352"/>
          <w:jc w:val="center"/>
        </w:trPr>
        <w:tc>
          <w:tcPr>
            <w:tcW w:w="3646" w:type="dxa"/>
            <w:shd w:val="clear" w:color="auto" w:fill="365F91"/>
            <w:vAlign w:val="center"/>
          </w:tcPr>
          <w:p w14:paraId="7793771F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336" w:type="dxa"/>
            <w:shd w:val="clear" w:color="auto" w:fill="365F91"/>
            <w:vAlign w:val="center"/>
          </w:tcPr>
          <w:p w14:paraId="6F4DCAA8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870" w:type="dxa"/>
            <w:shd w:val="clear" w:color="auto" w:fill="365F91"/>
          </w:tcPr>
          <w:p w14:paraId="68D38D9B" w14:textId="6C35E379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2E79C5" w:rsidRPr="000D63B6" w14:paraId="60AC0E49" w14:textId="16EC6ABF" w:rsidTr="00F56A95">
        <w:trPr>
          <w:trHeight w:val="352"/>
          <w:jc w:val="center"/>
        </w:trPr>
        <w:tc>
          <w:tcPr>
            <w:tcW w:w="3646" w:type="dxa"/>
            <w:tcBorders>
              <w:bottom w:val="single" w:sz="4" w:space="0" w:color="auto"/>
            </w:tcBorders>
            <w:vAlign w:val="center"/>
          </w:tcPr>
          <w:p w14:paraId="30684ACB" w14:textId="2CEF367B" w:rsidR="002E79C5" w:rsidRPr="00490057" w:rsidRDefault="002E79C5" w:rsidP="002E79C5">
            <w:pPr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ABC (do 1.Q 2025 sledován jako čtrnáctideník)</w:t>
            </w:r>
          </w:p>
        </w:tc>
        <w:tc>
          <w:tcPr>
            <w:tcW w:w="2336" w:type="dxa"/>
            <w:tcBorders>
              <w:bottom w:val="single" w:sz="4" w:space="0" w:color="auto"/>
            </w:tcBorders>
            <w:vAlign w:val="center"/>
          </w:tcPr>
          <w:p w14:paraId="2C0A0A5D" w14:textId="1BD9E091" w:rsidR="002E79C5" w:rsidRPr="002E79C5" w:rsidRDefault="002E79C5" w:rsidP="002E79C5">
            <w:pPr>
              <w:jc w:val="right"/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1</w:t>
            </w:r>
            <w:r w:rsidR="00AD5066">
              <w:rPr>
                <w:rFonts w:cs="Arial"/>
                <w:color w:val="000000"/>
                <w:szCs w:val="16"/>
              </w:rPr>
              <w:t>60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14:paraId="06C7E966" w14:textId="0D2CAB28" w:rsidR="002E79C5" w:rsidRPr="007818D3" w:rsidRDefault="002E79C5" w:rsidP="002E79C5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444419">
              <w:rPr>
                <w:rFonts w:cs="Arial"/>
                <w:color w:val="000000"/>
              </w:rPr>
              <w:t>7,</w:t>
            </w:r>
            <w:r w:rsidR="000506A3">
              <w:rPr>
                <w:rFonts w:cs="Arial"/>
                <w:color w:val="000000"/>
              </w:rPr>
              <w:t>3</w:t>
            </w:r>
          </w:p>
        </w:tc>
      </w:tr>
    </w:tbl>
    <w:p w14:paraId="5F43E040" w14:textId="77777777" w:rsidR="00EC6C49" w:rsidRDefault="00EC6C49" w:rsidP="005E6BC2"/>
    <w:p w14:paraId="49FED55C" w14:textId="77777777" w:rsidR="00EC6C49" w:rsidRDefault="00EC6C49" w:rsidP="005E6BC2"/>
    <w:p w14:paraId="504C09A8" w14:textId="77777777" w:rsidR="00EC6C49" w:rsidRPr="000D63B6" w:rsidRDefault="00EC6C49" w:rsidP="005E6BC2"/>
    <w:p w14:paraId="101B46B4" w14:textId="77777777" w:rsidR="005E6BC2" w:rsidRPr="000D63B6" w:rsidRDefault="005E6BC2" w:rsidP="005E6BC2">
      <w:pPr>
        <w:pStyle w:val="StylStylStylStyl214bnenTun"/>
        <w:spacing w:before="240" w:after="60"/>
      </w:pPr>
      <w:r w:rsidRPr="000D63B6">
        <w:rPr>
          <w:b/>
          <w:bCs/>
        </w:rPr>
        <w:tab/>
      </w:r>
      <w:r w:rsidRPr="000D63B6">
        <w:rPr>
          <w:b/>
          <w:sz w:val="36"/>
        </w:rPr>
        <w:t xml:space="preserve">І </w:t>
      </w:r>
      <w:r w:rsidRPr="000D63B6">
        <w:t>Časopisy pro ženy</w:t>
      </w:r>
    </w:p>
    <w:p w14:paraId="0174249C" w14:textId="77777777" w:rsidR="005E6BC2" w:rsidRPr="000D63B6" w:rsidRDefault="005E6BC2" w:rsidP="005E6BC2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7819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3656"/>
        <w:gridCol w:w="2383"/>
        <w:gridCol w:w="1780"/>
      </w:tblGrid>
      <w:tr w:rsidR="00B422BB" w:rsidRPr="000D63B6" w14:paraId="0112BA20" w14:textId="26C390C9" w:rsidTr="00F56A95">
        <w:trPr>
          <w:trHeight w:val="352"/>
          <w:jc w:val="center"/>
        </w:trPr>
        <w:tc>
          <w:tcPr>
            <w:tcW w:w="3656" w:type="dxa"/>
            <w:shd w:val="clear" w:color="auto" w:fill="365F91"/>
            <w:vAlign w:val="center"/>
          </w:tcPr>
          <w:p w14:paraId="5FAD3782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383" w:type="dxa"/>
            <w:shd w:val="clear" w:color="auto" w:fill="365F91"/>
            <w:vAlign w:val="center"/>
          </w:tcPr>
          <w:p w14:paraId="133750F8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780" w:type="dxa"/>
            <w:shd w:val="clear" w:color="auto" w:fill="365F91"/>
          </w:tcPr>
          <w:p w14:paraId="379623C5" w14:textId="375358CF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2E79C5" w:rsidRPr="000D63B6" w14:paraId="2DEB74A9" w14:textId="15E7119D" w:rsidTr="00F56A95">
        <w:trPr>
          <w:trHeight w:val="352"/>
          <w:jc w:val="center"/>
        </w:trPr>
        <w:tc>
          <w:tcPr>
            <w:tcW w:w="3656" w:type="dxa"/>
            <w:vAlign w:val="center"/>
          </w:tcPr>
          <w:p w14:paraId="467B1FA3" w14:textId="201E5587" w:rsidR="002E79C5" w:rsidRPr="00490057" w:rsidRDefault="002E79C5" w:rsidP="002E79C5">
            <w:pPr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Chvilka pro tebe</w:t>
            </w:r>
          </w:p>
        </w:tc>
        <w:tc>
          <w:tcPr>
            <w:tcW w:w="2383" w:type="dxa"/>
            <w:vAlign w:val="center"/>
          </w:tcPr>
          <w:p w14:paraId="7C798B07" w14:textId="3D565877" w:rsidR="002E79C5" w:rsidRPr="002E79C5" w:rsidRDefault="002E79C5" w:rsidP="002E79C5">
            <w:pPr>
              <w:jc w:val="right"/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2</w:t>
            </w:r>
            <w:r w:rsidR="00AD5066">
              <w:rPr>
                <w:rFonts w:cs="Arial"/>
                <w:color w:val="000000"/>
                <w:szCs w:val="16"/>
              </w:rPr>
              <w:t>51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780" w:type="dxa"/>
            <w:vAlign w:val="center"/>
          </w:tcPr>
          <w:p w14:paraId="5C9B6DBB" w14:textId="2673DCF6" w:rsidR="002E79C5" w:rsidRPr="002E79C5" w:rsidRDefault="002E79C5" w:rsidP="002E79C5">
            <w:pPr>
              <w:jc w:val="right"/>
              <w:rPr>
                <w:rFonts w:cs="Arial"/>
                <w:highlight w:val="yellow"/>
              </w:rPr>
            </w:pPr>
            <w:r w:rsidRPr="002E79C5">
              <w:rPr>
                <w:rFonts w:cs="Arial"/>
              </w:rPr>
              <w:t>10,</w:t>
            </w:r>
            <w:r w:rsidR="000506A3">
              <w:rPr>
                <w:rFonts w:cs="Arial"/>
              </w:rPr>
              <w:t>3</w:t>
            </w:r>
          </w:p>
        </w:tc>
      </w:tr>
      <w:tr w:rsidR="002E79C5" w:rsidRPr="000D63B6" w14:paraId="7A4EA24E" w14:textId="51CD7387" w:rsidTr="00F56A95">
        <w:trPr>
          <w:trHeight w:val="352"/>
          <w:jc w:val="center"/>
        </w:trPr>
        <w:tc>
          <w:tcPr>
            <w:tcW w:w="3656" w:type="dxa"/>
            <w:tcBorders>
              <w:bottom w:val="nil"/>
            </w:tcBorders>
            <w:shd w:val="clear" w:color="auto" w:fill="CCCCCC"/>
            <w:vAlign w:val="center"/>
          </w:tcPr>
          <w:p w14:paraId="3CE739C8" w14:textId="3AB57541" w:rsidR="002E79C5" w:rsidRPr="00490057" w:rsidRDefault="002E79C5" w:rsidP="002E79C5">
            <w:pPr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Blesk pro ženy</w:t>
            </w:r>
          </w:p>
        </w:tc>
        <w:tc>
          <w:tcPr>
            <w:tcW w:w="2383" w:type="dxa"/>
            <w:tcBorders>
              <w:bottom w:val="nil"/>
            </w:tcBorders>
            <w:shd w:val="clear" w:color="auto" w:fill="CCCCCC"/>
            <w:vAlign w:val="center"/>
          </w:tcPr>
          <w:p w14:paraId="0DA084F3" w14:textId="15A24E82" w:rsidR="002E79C5" w:rsidRPr="002E79C5" w:rsidRDefault="002E79C5" w:rsidP="002E79C5">
            <w:pPr>
              <w:jc w:val="right"/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2</w:t>
            </w:r>
            <w:r w:rsidR="00AD5066">
              <w:rPr>
                <w:rFonts w:cs="Arial"/>
                <w:color w:val="000000"/>
                <w:szCs w:val="16"/>
              </w:rPr>
              <w:t>42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780" w:type="dxa"/>
            <w:tcBorders>
              <w:bottom w:val="nil"/>
            </w:tcBorders>
            <w:shd w:val="clear" w:color="auto" w:fill="CCCCCC"/>
            <w:vAlign w:val="center"/>
          </w:tcPr>
          <w:p w14:paraId="51D5DEA7" w14:textId="794FD3E7" w:rsidR="002E79C5" w:rsidRPr="002E79C5" w:rsidRDefault="002E79C5" w:rsidP="002E79C5">
            <w:pPr>
              <w:jc w:val="right"/>
              <w:rPr>
                <w:rFonts w:cs="Arial"/>
                <w:highlight w:val="yellow"/>
              </w:rPr>
            </w:pPr>
            <w:r w:rsidRPr="002E79C5">
              <w:rPr>
                <w:rFonts w:cs="Arial"/>
              </w:rPr>
              <w:t>10,</w:t>
            </w:r>
            <w:r w:rsidR="000506A3">
              <w:rPr>
                <w:rFonts w:cs="Arial"/>
              </w:rPr>
              <w:t>6</w:t>
            </w:r>
          </w:p>
        </w:tc>
      </w:tr>
      <w:tr w:rsidR="002E79C5" w:rsidRPr="000D63B6" w14:paraId="0B5DC22E" w14:textId="14CB99FE" w:rsidTr="00F56A95">
        <w:trPr>
          <w:trHeight w:val="352"/>
          <w:jc w:val="center"/>
        </w:trPr>
        <w:tc>
          <w:tcPr>
            <w:tcW w:w="3656" w:type="dxa"/>
            <w:tcBorders>
              <w:bottom w:val="nil"/>
            </w:tcBorders>
            <w:vAlign w:val="center"/>
          </w:tcPr>
          <w:p w14:paraId="35B57230" w14:textId="69D90A0C" w:rsidR="002E79C5" w:rsidRPr="00490057" w:rsidRDefault="002E79C5" w:rsidP="002E79C5">
            <w:pPr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Tina</w:t>
            </w:r>
          </w:p>
        </w:tc>
        <w:tc>
          <w:tcPr>
            <w:tcW w:w="2383" w:type="dxa"/>
            <w:tcBorders>
              <w:bottom w:val="nil"/>
            </w:tcBorders>
            <w:vAlign w:val="center"/>
          </w:tcPr>
          <w:p w14:paraId="0CEA6BFD" w14:textId="4826C1A6" w:rsidR="002E79C5" w:rsidRPr="002E79C5" w:rsidRDefault="002E79C5" w:rsidP="002E79C5">
            <w:pPr>
              <w:jc w:val="right"/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1</w:t>
            </w:r>
            <w:r w:rsidR="00AD5066">
              <w:rPr>
                <w:rFonts w:cs="Arial"/>
                <w:color w:val="000000"/>
                <w:szCs w:val="16"/>
              </w:rPr>
              <w:t>41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780" w:type="dxa"/>
            <w:tcBorders>
              <w:bottom w:val="nil"/>
            </w:tcBorders>
            <w:vAlign w:val="center"/>
          </w:tcPr>
          <w:p w14:paraId="61DF5946" w14:textId="393C7640" w:rsidR="002E79C5" w:rsidRPr="002E79C5" w:rsidRDefault="002E79C5" w:rsidP="002E79C5">
            <w:pPr>
              <w:jc w:val="right"/>
              <w:rPr>
                <w:rFonts w:cs="Arial"/>
                <w:highlight w:val="yellow"/>
              </w:rPr>
            </w:pPr>
            <w:r w:rsidRPr="002E79C5">
              <w:rPr>
                <w:rFonts w:cs="Arial"/>
              </w:rPr>
              <w:t>6,</w:t>
            </w:r>
            <w:r w:rsidR="000506A3">
              <w:rPr>
                <w:rFonts w:cs="Arial"/>
              </w:rPr>
              <w:t>0</w:t>
            </w:r>
          </w:p>
        </w:tc>
      </w:tr>
      <w:tr w:rsidR="002E79C5" w:rsidRPr="00444419" w14:paraId="51D81907" w14:textId="5070AE84" w:rsidTr="00F56A95">
        <w:trPr>
          <w:trHeight w:val="352"/>
          <w:jc w:val="center"/>
        </w:trPr>
        <w:tc>
          <w:tcPr>
            <w:tcW w:w="3656" w:type="dxa"/>
            <w:tcBorders>
              <w:bottom w:val="nil"/>
            </w:tcBorders>
            <w:shd w:val="clear" w:color="auto" w:fill="CCCCCC"/>
            <w:vAlign w:val="center"/>
          </w:tcPr>
          <w:p w14:paraId="26EF24D8" w14:textId="2DEA8949" w:rsidR="002E79C5" w:rsidRPr="00490057" w:rsidRDefault="00AD5066" w:rsidP="002E79C5">
            <w:pPr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 xml:space="preserve">Překvapení </w:t>
            </w:r>
          </w:p>
        </w:tc>
        <w:tc>
          <w:tcPr>
            <w:tcW w:w="2383" w:type="dxa"/>
            <w:tcBorders>
              <w:bottom w:val="nil"/>
            </w:tcBorders>
            <w:shd w:val="clear" w:color="auto" w:fill="CCCCCC"/>
            <w:vAlign w:val="center"/>
          </w:tcPr>
          <w:p w14:paraId="3F654CE8" w14:textId="770946DC" w:rsidR="002E79C5" w:rsidRPr="002E79C5" w:rsidRDefault="002E79C5" w:rsidP="002E79C5">
            <w:pPr>
              <w:jc w:val="right"/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13</w:t>
            </w:r>
            <w:r w:rsidR="00AD5066">
              <w:rPr>
                <w:rFonts w:cs="Arial"/>
                <w:color w:val="000000"/>
                <w:szCs w:val="16"/>
              </w:rPr>
              <w:t>2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780" w:type="dxa"/>
            <w:tcBorders>
              <w:bottom w:val="nil"/>
            </w:tcBorders>
            <w:shd w:val="clear" w:color="auto" w:fill="CCCCCC"/>
            <w:vAlign w:val="center"/>
          </w:tcPr>
          <w:p w14:paraId="0DE3E0DD" w14:textId="4888BC8F" w:rsidR="002E79C5" w:rsidRPr="002E79C5" w:rsidRDefault="000506A3" w:rsidP="002E79C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="002E79C5" w:rsidRPr="002E79C5">
              <w:rPr>
                <w:rFonts w:cs="Arial"/>
              </w:rPr>
              <w:t>,</w:t>
            </w:r>
            <w:r>
              <w:rPr>
                <w:rFonts w:cs="Arial"/>
              </w:rPr>
              <w:t>2</w:t>
            </w:r>
          </w:p>
        </w:tc>
      </w:tr>
      <w:tr w:rsidR="002E79C5" w:rsidRPr="000D63B6" w14:paraId="1C68AD59" w14:textId="7A3628C4" w:rsidTr="00F56A95">
        <w:trPr>
          <w:trHeight w:val="352"/>
          <w:jc w:val="center"/>
        </w:trPr>
        <w:tc>
          <w:tcPr>
            <w:tcW w:w="3656" w:type="dxa"/>
            <w:tcBorders>
              <w:bottom w:val="nil"/>
            </w:tcBorders>
            <w:vAlign w:val="center"/>
          </w:tcPr>
          <w:p w14:paraId="6A44F2C3" w14:textId="0D60033A" w:rsidR="002E79C5" w:rsidRPr="00490057" w:rsidRDefault="00AD5066" w:rsidP="002E79C5">
            <w:pPr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 xml:space="preserve">Napsáno životem </w:t>
            </w:r>
          </w:p>
        </w:tc>
        <w:tc>
          <w:tcPr>
            <w:tcW w:w="2383" w:type="dxa"/>
            <w:tcBorders>
              <w:bottom w:val="nil"/>
            </w:tcBorders>
            <w:vAlign w:val="center"/>
          </w:tcPr>
          <w:p w14:paraId="72221F25" w14:textId="4D3FE85D" w:rsidR="002E79C5" w:rsidRPr="002E79C5" w:rsidRDefault="002E79C5" w:rsidP="002E79C5">
            <w:pPr>
              <w:jc w:val="right"/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1</w:t>
            </w:r>
            <w:r w:rsidR="00AD5066">
              <w:rPr>
                <w:rFonts w:cs="Arial"/>
                <w:color w:val="000000"/>
                <w:szCs w:val="16"/>
              </w:rPr>
              <w:t>31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780" w:type="dxa"/>
            <w:tcBorders>
              <w:bottom w:val="nil"/>
            </w:tcBorders>
            <w:vAlign w:val="center"/>
          </w:tcPr>
          <w:p w14:paraId="0AC6E709" w14:textId="3A21FD98" w:rsidR="002E79C5" w:rsidRPr="002E79C5" w:rsidRDefault="002E79C5" w:rsidP="002E79C5">
            <w:pPr>
              <w:jc w:val="right"/>
              <w:rPr>
                <w:rFonts w:cs="Arial"/>
                <w:highlight w:val="yellow"/>
              </w:rPr>
            </w:pPr>
            <w:r w:rsidRPr="002E79C5">
              <w:rPr>
                <w:rFonts w:cs="Arial"/>
              </w:rPr>
              <w:t>4,</w:t>
            </w:r>
            <w:r w:rsidR="000506A3">
              <w:rPr>
                <w:rFonts w:cs="Arial"/>
              </w:rPr>
              <w:t>3</w:t>
            </w:r>
          </w:p>
        </w:tc>
      </w:tr>
      <w:tr w:rsidR="002E79C5" w:rsidRPr="000D63B6" w14:paraId="1365EAFA" w14:textId="0B99F341" w:rsidTr="00F56A95">
        <w:trPr>
          <w:trHeight w:val="352"/>
          <w:jc w:val="center"/>
        </w:trPr>
        <w:tc>
          <w:tcPr>
            <w:tcW w:w="3656" w:type="dxa"/>
            <w:tcBorders>
              <w:bottom w:val="nil"/>
            </w:tcBorders>
            <w:shd w:val="clear" w:color="auto" w:fill="CCCCCC"/>
            <w:vAlign w:val="center"/>
          </w:tcPr>
          <w:p w14:paraId="76CEF802" w14:textId="3768830A" w:rsidR="002E79C5" w:rsidRPr="00490057" w:rsidRDefault="00AD5066" w:rsidP="002E79C5">
            <w:pPr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Vlasta</w:t>
            </w:r>
          </w:p>
        </w:tc>
        <w:tc>
          <w:tcPr>
            <w:tcW w:w="2383" w:type="dxa"/>
            <w:tcBorders>
              <w:bottom w:val="nil"/>
            </w:tcBorders>
            <w:shd w:val="clear" w:color="auto" w:fill="CCCCCC"/>
            <w:vAlign w:val="center"/>
          </w:tcPr>
          <w:p w14:paraId="7D0D6C45" w14:textId="387BA4F5" w:rsidR="002E79C5" w:rsidRPr="002E79C5" w:rsidRDefault="002E79C5" w:rsidP="002E79C5">
            <w:pPr>
              <w:jc w:val="right"/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12</w:t>
            </w:r>
            <w:r w:rsidR="00FA206C">
              <w:rPr>
                <w:rFonts w:cs="Arial"/>
                <w:color w:val="000000"/>
                <w:szCs w:val="16"/>
              </w:rPr>
              <w:t>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780" w:type="dxa"/>
            <w:tcBorders>
              <w:bottom w:val="nil"/>
            </w:tcBorders>
            <w:shd w:val="clear" w:color="auto" w:fill="CCCCCC"/>
            <w:vAlign w:val="center"/>
          </w:tcPr>
          <w:p w14:paraId="2C15B3D2" w14:textId="147AB888" w:rsidR="002E79C5" w:rsidRPr="002E79C5" w:rsidRDefault="000506A3" w:rsidP="002E79C5">
            <w:pPr>
              <w:jc w:val="right"/>
              <w:rPr>
                <w:rFonts w:cs="Arial"/>
                <w:highlight w:val="yellow"/>
              </w:rPr>
            </w:pPr>
            <w:r>
              <w:rPr>
                <w:rFonts w:cs="Arial"/>
              </w:rPr>
              <w:t>4</w:t>
            </w:r>
            <w:r w:rsidR="002E79C5" w:rsidRPr="002E79C5">
              <w:rPr>
                <w:rFonts w:cs="Arial"/>
              </w:rPr>
              <w:t>,</w:t>
            </w:r>
            <w:r>
              <w:rPr>
                <w:rFonts w:cs="Arial"/>
              </w:rPr>
              <w:t>5</w:t>
            </w:r>
          </w:p>
        </w:tc>
      </w:tr>
      <w:tr w:rsidR="002E79C5" w:rsidRPr="000D63B6" w14:paraId="48C1ED0D" w14:textId="57A04366" w:rsidTr="00F56A95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3656" w:type="dxa"/>
            <w:shd w:val="clear" w:color="auto" w:fill="FFFFFF"/>
            <w:vAlign w:val="center"/>
          </w:tcPr>
          <w:p w14:paraId="47F421E2" w14:textId="55CDA76B" w:rsidR="002E79C5" w:rsidRPr="00490057" w:rsidRDefault="002E79C5" w:rsidP="002E79C5">
            <w:pPr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Čas na lásku</w:t>
            </w:r>
          </w:p>
        </w:tc>
        <w:tc>
          <w:tcPr>
            <w:tcW w:w="2383" w:type="dxa"/>
            <w:shd w:val="clear" w:color="auto" w:fill="FFFFFF"/>
            <w:vAlign w:val="center"/>
          </w:tcPr>
          <w:p w14:paraId="7BC4A341" w14:textId="520FE2A9" w:rsidR="002E79C5" w:rsidRPr="002E79C5" w:rsidRDefault="002E79C5" w:rsidP="002E79C5">
            <w:pPr>
              <w:jc w:val="right"/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9</w:t>
            </w:r>
            <w:r w:rsidR="00FA206C">
              <w:rPr>
                <w:rFonts w:cs="Arial"/>
                <w:color w:val="000000"/>
                <w:szCs w:val="16"/>
              </w:rPr>
              <w:t>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780" w:type="dxa"/>
            <w:shd w:val="clear" w:color="auto" w:fill="FFFFFF"/>
            <w:vAlign w:val="center"/>
          </w:tcPr>
          <w:p w14:paraId="3A467E2A" w14:textId="57E42EAD" w:rsidR="002E79C5" w:rsidRPr="002E79C5" w:rsidRDefault="002E79C5" w:rsidP="002E79C5">
            <w:pPr>
              <w:jc w:val="right"/>
              <w:rPr>
                <w:rFonts w:cs="Arial"/>
                <w:highlight w:val="yellow"/>
              </w:rPr>
            </w:pPr>
            <w:r w:rsidRPr="002E79C5">
              <w:rPr>
                <w:rFonts w:cs="Arial"/>
              </w:rPr>
              <w:t>3,</w:t>
            </w:r>
            <w:r w:rsidR="000506A3">
              <w:rPr>
                <w:rFonts w:cs="Arial"/>
              </w:rPr>
              <w:t>4</w:t>
            </w:r>
          </w:p>
        </w:tc>
      </w:tr>
      <w:tr w:rsidR="002E79C5" w:rsidRPr="000D63B6" w14:paraId="38620E11" w14:textId="3D62F07E" w:rsidTr="00F56A95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3656" w:type="dxa"/>
            <w:shd w:val="clear" w:color="auto" w:fill="CCCCCC"/>
            <w:vAlign w:val="center"/>
          </w:tcPr>
          <w:p w14:paraId="52AFDC32" w14:textId="273D61A6" w:rsidR="002E79C5" w:rsidRPr="00490057" w:rsidRDefault="002E79C5" w:rsidP="002E79C5">
            <w:pPr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Aha! pro ženy</w:t>
            </w:r>
          </w:p>
        </w:tc>
        <w:tc>
          <w:tcPr>
            <w:tcW w:w="2383" w:type="dxa"/>
            <w:shd w:val="clear" w:color="auto" w:fill="CCCCCC"/>
            <w:vAlign w:val="center"/>
          </w:tcPr>
          <w:p w14:paraId="3F9F4727" w14:textId="6AEE83B4" w:rsidR="002E79C5" w:rsidRPr="002E79C5" w:rsidRDefault="002E79C5" w:rsidP="002E79C5">
            <w:pPr>
              <w:jc w:val="right"/>
              <w:rPr>
                <w:rFonts w:cs="Arial"/>
                <w:color w:val="000000"/>
                <w:szCs w:val="16"/>
              </w:rPr>
            </w:pPr>
            <w:r w:rsidRPr="002E79C5">
              <w:rPr>
                <w:rFonts w:cs="Arial"/>
                <w:color w:val="000000"/>
                <w:szCs w:val="16"/>
              </w:rPr>
              <w:t>8</w:t>
            </w:r>
            <w:r w:rsidR="00FA206C">
              <w:rPr>
                <w:rFonts w:cs="Arial"/>
                <w:color w:val="000000"/>
                <w:szCs w:val="16"/>
              </w:rPr>
              <w:t>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780" w:type="dxa"/>
            <w:shd w:val="clear" w:color="auto" w:fill="CCCCCC"/>
            <w:vAlign w:val="center"/>
          </w:tcPr>
          <w:p w14:paraId="17B0E672" w14:textId="2ED7148C" w:rsidR="002E79C5" w:rsidRPr="002E79C5" w:rsidRDefault="000506A3" w:rsidP="002E79C5">
            <w:pPr>
              <w:jc w:val="right"/>
              <w:rPr>
                <w:rFonts w:cs="Arial"/>
                <w:highlight w:val="yellow"/>
              </w:rPr>
            </w:pPr>
            <w:r>
              <w:rPr>
                <w:rFonts w:cs="Arial"/>
              </w:rPr>
              <w:t>3</w:t>
            </w:r>
            <w:r w:rsidR="002E79C5" w:rsidRPr="002E79C5">
              <w:rPr>
                <w:rFonts w:cs="Arial"/>
              </w:rPr>
              <w:t>,</w:t>
            </w:r>
            <w:r>
              <w:rPr>
                <w:rFonts w:cs="Arial"/>
              </w:rPr>
              <w:t>3</w:t>
            </w:r>
          </w:p>
        </w:tc>
      </w:tr>
    </w:tbl>
    <w:p w14:paraId="320F6F42" w14:textId="77777777" w:rsidR="005E6BC2" w:rsidRDefault="005E6BC2" w:rsidP="005E6BC2"/>
    <w:p w14:paraId="152C1491" w14:textId="77777777" w:rsidR="00EC6C49" w:rsidRDefault="00EC6C49" w:rsidP="005E6BC2"/>
    <w:p w14:paraId="571DAD21" w14:textId="77777777" w:rsidR="00EC6C49" w:rsidRPr="000D63B6" w:rsidRDefault="00EC6C49" w:rsidP="005E6BC2"/>
    <w:p w14:paraId="2887BC82" w14:textId="77777777" w:rsidR="005E6BC2" w:rsidRPr="000D63B6" w:rsidRDefault="005E6BC2" w:rsidP="005E6BC2">
      <w:pPr>
        <w:pStyle w:val="StylStylStylStyl214bnenTun"/>
        <w:spacing w:before="240" w:after="60"/>
      </w:pPr>
      <w:r w:rsidRPr="000D63B6">
        <w:rPr>
          <w:b/>
          <w:bCs/>
        </w:rPr>
        <w:tab/>
      </w:r>
      <w:r w:rsidRPr="000D63B6">
        <w:rPr>
          <w:b/>
          <w:sz w:val="36"/>
        </w:rPr>
        <w:t xml:space="preserve">І </w:t>
      </w:r>
      <w:r w:rsidRPr="000D63B6">
        <w:t>Časopisy programové</w:t>
      </w:r>
    </w:p>
    <w:p w14:paraId="7A5781D1" w14:textId="77777777" w:rsidR="005E6BC2" w:rsidRPr="000D63B6" w:rsidRDefault="005E6BC2" w:rsidP="005E6BC2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7927" w:type="dxa"/>
        <w:jc w:val="center"/>
        <w:tblLook w:val="01E0" w:firstRow="1" w:lastRow="1" w:firstColumn="1" w:lastColumn="1" w:noHBand="0" w:noVBand="0"/>
      </w:tblPr>
      <w:tblGrid>
        <w:gridCol w:w="3921"/>
        <w:gridCol w:w="2452"/>
        <w:gridCol w:w="1554"/>
      </w:tblGrid>
      <w:tr w:rsidR="00B422BB" w:rsidRPr="000D63B6" w14:paraId="28943D99" w14:textId="6EAA200A" w:rsidTr="00F56A95">
        <w:trPr>
          <w:trHeight w:val="352"/>
          <w:jc w:val="center"/>
        </w:trPr>
        <w:tc>
          <w:tcPr>
            <w:tcW w:w="3921" w:type="dxa"/>
            <w:shd w:val="clear" w:color="auto" w:fill="365F91"/>
            <w:vAlign w:val="center"/>
          </w:tcPr>
          <w:p w14:paraId="0A1C30C8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452" w:type="dxa"/>
            <w:shd w:val="clear" w:color="auto" w:fill="365F91"/>
            <w:vAlign w:val="center"/>
          </w:tcPr>
          <w:p w14:paraId="768813E3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554" w:type="dxa"/>
            <w:shd w:val="clear" w:color="auto" w:fill="365F91"/>
          </w:tcPr>
          <w:p w14:paraId="0F9C24A2" w14:textId="64E334B3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8B0954" w:rsidRPr="000D63B6" w14:paraId="28B8D694" w14:textId="74361E36" w:rsidTr="00F56A95">
        <w:trPr>
          <w:trHeight w:val="352"/>
          <w:jc w:val="center"/>
        </w:trPr>
        <w:tc>
          <w:tcPr>
            <w:tcW w:w="3921" w:type="dxa"/>
            <w:vAlign w:val="center"/>
          </w:tcPr>
          <w:p w14:paraId="5A0BE1F5" w14:textId="22294A21" w:rsidR="008B0954" w:rsidRPr="00490057" w:rsidRDefault="008B0954" w:rsidP="008B0954">
            <w:pPr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TV Max</w:t>
            </w:r>
          </w:p>
        </w:tc>
        <w:tc>
          <w:tcPr>
            <w:tcW w:w="2452" w:type="dxa"/>
            <w:vAlign w:val="center"/>
          </w:tcPr>
          <w:p w14:paraId="14E869DE" w14:textId="59758B7F" w:rsidR="008B0954" w:rsidRPr="008B0954" w:rsidRDefault="008B0954" w:rsidP="008B0954">
            <w:pPr>
              <w:jc w:val="right"/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4</w:t>
            </w:r>
            <w:r w:rsidR="00FA206C">
              <w:rPr>
                <w:rFonts w:cs="Arial"/>
                <w:color w:val="000000"/>
                <w:szCs w:val="16"/>
              </w:rPr>
              <w:t>02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vAlign w:val="center"/>
          </w:tcPr>
          <w:p w14:paraId="5B31E2C5" w14:textId="494B082F" w:rsidR="008B0954" w:rsidRPr="008B0954" w:rsidRDefault="008B0954" w:rsidP="008B0954">
            <w:pPr>
              <w:jc w:val="right"/>
              <w:rPr>
                <w:rFonts w:cs="Arial"/>
                <w:highlight w:val="yellow"/>
              </w:rPr>
            </w:pPr>
            <w:r w:rsidRPr="008B0954">
              <w:rPr>
                <w:rFonts w:cs="Arial"/>
              </w:rPr>
              <w:t>2</w:t>
            </w:r>
            <w:r w:rsidR="000506A3">
              <w:rPr>
                <w:rFonts w:cs="Arial"/>
              </w:rPr>
              <w:t>5</w:t>
            </w:r>
            <w:r w:rsidRPr="008B0954">
              <w:rPr>
                <w:rFonts w:cs="Arial"/>
              </w:rPr>
              <w:t>,</w:t>
            </w:r>
            <w:r w:rsidR="000506A3">
              <w:rPr>
                <w:rFonts w:cs="Arial"/>
              </w:rPr>
              <w:t>6</w:t>
            </w:r>
          </w:p>
        </w:tc>
      </w:tr>
      <w:tr w:rsidR="008B0954" w:rsidRPr="000D63B6" w14:paraId="574ADC1B" w14:textId="23D581CD" w:rsidTr="00F56A95">
        <w:trPr>
          <w:trHeight w:val="352"/>
          <w:jc w:val="center"/>
        </w:trPr>
        <w:tc>
          <w:tcPr>
            <w:tcW w:w="3921" w:type="dxa"/>
            <w:shd w:val="clear" w:color="auto" w:fill="CCCCCC"/>
            <w:vAlign w:val="center"/>
          </w:tcPr>
          <w:p w14:paraId="560CACA7" w14:textId="1E25E452" w:rsidR="008B0954" w:rsidRPr="00490057" w:rsidRDefault="008B0954" w:rsidP="008B0954">
            <w:pPr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TV mini</w:t>
            </w:r>
          </w:p>
        </w:tc>
        <w:tc>
          <w:tcPr>
            <w:tcW w:w="2452" w:type="dxa"/>
            <w:shd w:val="clear" w:color="auto" w:fill="CCCCCC"/>
            <w:vAlign w:val="center"/>
          </w:tcPr>
          <w:p w14:paraId="3F48680C" w14:textId="6B16287D" w:rsidR="008B0954" w:rsidRPr="008B0954" w:rsidRDefault="008B0954" w:rsidP="008B0954">
            <w:pPr>
              <w:jc w:val="right"/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29</w:t>
            </w:r>
            <w:r w:rsidR="00FA206C">
              <w:rPr>
                <w:rFonts w:cs="Arial"/>
                <w:color w:val="000000"/>
                <w:szCs w:val="16"/>
              </w:rPr>
              <w:t>5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shd w:val="clear" w:color="auto" w:fill="CCCCCC"/>
            <w:vAlign w:val="center"/>
          </w:tcPr>
          <w:p w14:paraId="50E14DF8" w14:textId="0E92143F" w:rsidR="008B0954" w:rsidRPr="008B0954" w:rsidRDefault="008B0954" w:rsidP="008B0954">
            <w:pPr>
              <w:jc w:val="right"/>
              <w:rPr>
                <w:rFonts w:cs="Arial"/>
                <w:highlight w:val="yellow"/>
              </w:rPr>
            </w:pPr>
            <w:r w:rsidRPr="008B0954">
              <w:rPr>
                <w:rFonts w:cs="Arial"/>
              </w:rPr>
              <w:t>2</w:t>
            </w:r>
            <w:r w:rsidR="000506A3">
              <w:rPr>
                <w:rFonts w:cs="Arial"/>
              </w:rPr>
              <w:t>1</w:t>
            </w:r>
            <w:r w:rsidRPr="008B0954">
              <w:rPr>
                <w:rFonts w:cs="Arial"/>
              </w:rPr>
              <w:t>,</w:t>
            </w:r>
            <w:r w:rsidR="000506A3">
              <w:rPr>
                <w:rFonts w:cs="Arial"/>
              </w:rPr>
              <w:t>1</w:t>
            </w:r>
          </w:p>
        </w:tc>
      </w:tr>
      <w:tr w:rsidR="008B0954" w:rsidRPr="000D63B6" w14:paraId="57162899" w14:textId="6E78FB48" w:rsidTr="00F56A95">
        <w:trPr>
          <w:trHeight w:val="352"/>
          <w:jc w:val="center"/>
        </w:trPr>
        <w:tc>
          <w:tcPr>
            <w:tcW w:w="3921" w:type="dxa"/>
            <w:vAlign w:val="center"/>
          </w:tcPr>
          <w:p w14:paraId="6DEAD95D" w14:textId="210D311F" w:rsidR="008B0954" w:rsidRPr="00490057" w:rsidRDefault="008B0954" w:rsidP="008B0954">
            <w:pPr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 xml:space="preserve">TV </w:t>
            </w:r>
            <w:proofErr w:type="spellStart"/>
            <w:r w:rsidRPr="008B0954">
              <w:rPr>
                <w:rFonts w:cs="Arial"/>
                <w:color w:val="000000"/>
                <w:szCs w:val="16"/>
              </w:rPr>
              <w:t>star</w:t>
            </w:r>
            <w:proofErr w:type="spellEnd"/>
          </w:p>
        </w:tc>
        <w:tc>
          <w:tcPr>
            <w:tcW w:w="2452" w:type="dxa"/>
            <w:vAlign w:val="center"/>
          </w:tcPr>
          <w:p w14:paraId="65A1B1A7" w14:textId="636FF0AB" w:rsidR="008B0954" w:rsidRPr="008B0954" w:rsidRDefault="008B0954" w:rsidP="008B0954">
            <w:pPr>
              <w:jc w:val="right"/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71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vAlign w:val="center"/>
          </w:tcPr>
          <w:p w14:paraId="324CF158" w14:textId="73A56A6A" w:rsidR="008B0954" w:rsidRPr="008B0954" w:rsidRDefault="008B0954" w:rsidP="008B0954">
            <w:pPr>
              <w:jc w:val="right"/>
              <w:rPr>
                <w:rFonts w:cs="Arial"/>
                <w:highlight w:val="yellow"/>
              </w:rPr>
            </w:pPr>
            <w:r w:rsidRPr="008B0954">
              <w:rPr>
                <w:rFonts w:cs="Arial"/>
              </w:rPr>
              <w:t>12,</w:t>
            </w:r>
            <w:r w:rsidR="000506A3">
              <w:rPr>
                <w:rFonts w:cs="Arial"/>
              </w:rPr>
              <w:t>5</w:t>
            </w:r>
          </w:p>
        </w:tc>
      </w:tr>
      <w:tr w:rsidR="008B0954" w:rsidRPr="005C5BE3" w14:paraId="399A7003" w14:textId="4CD37DEE" w:rsidTr="00F56A95">
        <w:trPr>
          <w:trHeight w:val="352"/>
          <w:jc w:val="center"/>
        </w:trPr>
        <w:tc>
          <w:tcPr>
            <w:tcW w:w="3921" w:type="dxa"/>
            <w:shd w:val="clear" w:color="auto" w:fill="CCCCCC"/>
            <w:vAlign w:val="center"/>
          </w:tcPr>
          <w:p w14:paraId="0820521F" w14:textId="551AA04A" w:rsidR="008B0954" w:rsidRPr="00490057" w:rsidRDefault="008B0954" w:rsidP="008B0954">
            <w:pPr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TV expres</w:t>
            </w:r>
          </w:p>
        </w:tc>
        <w:tc>
          <w:tcPr>
            <w:tcW w:w="2452" w:type="dxa"/>
            <w:shd w:val="clear" w:color="auto" w:fill="CCCCCC"/>
            <w:vAlign w:val="center"/>
          </w:tcPr>
          <w:p w14:paraId="5AFB2F40" w14:textId="3B1F1F49" w:rsidR="008B0954" w:rsidRPr="008B0954" w:rsidRDefault="008B0954" w:rsidP="008B0954">
            <w:pPr>
              <w:jc w:val="right"/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48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shd w:val="clear" w:color="auto" w:fill="CCCCCC"/>
            <w:vAlign w:val="center"/>
          </w:tcPr>
          <w:p w14:paraId="6892FFCE" w14:textId="566F028A" w:rsidR="008B0954" w:rsidRPr="008B0954" w:rsidRDefault="008B0954" w:rsidP="008B0954">
            <w:pPr>
              <w:jc w:val="right"/>
              <w:rPr>
                <w:rFonts w:cs="Arial"/>
                <w:highlight w:val="yellow"/>
              </w:rPr>
            </w:pPr>
            <w:r w:rsidRPr="008B0954">
              <w:rPr>
                <w:rFonts w:cs="Arial"/>
              </w:rPr>
              <w:t>1</w:t>
            </w:r>
            <w:r w:rsidR="000506A3">
              <w:rPr>
                <w:rFonts w:cs="Arial"/>
              </w:rPr>
              <w:t>0</w:t>
            </w:r>
            <w:r w:rsidRPr="008B0954">
              <w:rPr>
                <w:rFonts w:cs="Arial"/>
              </w:rPr>
              <w:t>,</w:t>
            </w:r>
            <w:r w:rsidR="000506A3">
              <w:rPr>
                <w:rFonts w:cs="Arial"/>
              </w:rPr>
              <w:t>4</w:t>
            </w:r>
          </w:p>
        </w:tc>
      </w:tr>
      <w:tr w:rsidR="008B0954" w:rsidRPr="005C5BE3" w14:paraId="0D53163E" w14:textId="6A6C74B3" w:rsidTr="0004093B">
        <w:trPr>
          <w:trHeight w:val="352"/>
          <w:jc w:val="center"/>
        </w:trPr>
        <w:tc>
          <w:tcPr>
            <w:tcW w:w="3921" w:type="dxa"/>
            <w:shd w:val="clear" w:color="auto" w:fill="FFFFFF"/>
            <w:vAlign w:val="center"/>
          </w:tcPr>
          <w:p w14:paraId="74C7E327" w14:textId="03E858A8" w:rsidR="008B0954" w:rsidRPr="00490057" w:rsidRDefault="008B0954" w:rsidP="008B0954">
            <w:pPr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Týdeník Televize</w:t>
            </w:r>
          </w:p>
        </w:tc>
        <w:tc>
          <w:tcPr>
            <w:tcW w:w="2452" w:type="dxa"/>
            <w:shd w:val="clear" w:color="auto" w:fill="FFFFFF"/>
            <w:vAlign w:val="center"/>
          </w:tcPr>
          <w:p w14:paraId="3362349F" w14:textId="509B7630" w:rsidR="008B0954" w:rsidRPr="008B0954" w:rsidRDefault="008B0954" w:rsidP="008B0954">
            <w:pPr>
              <w:jc w:val="right"/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31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vAlign w:val="center"/>
          </w:tcPr>
          <w:p w14:paraId="5DC5E253" w14:textId="184B4B33" w:rsidR="008B0954" w:rsidRPr="008B0954" w:rsidRDefault="000506A3" w:rsidP="008B0954">
            <w:pPr>
              <w:jc w:val="right"/>
              <w:rPr>
                <w:rFonts w:cs="Arial"/>
                <w:highlight w:val="yellow"/>
              </w:rPr>
            </w:pPr>
            <w:r>
              <w:rPr>
                <w:rFonts w:cs="Arial"/>
              </w:rPr>
              <w:t>8</w:t>
            </w:r>
            <w:r w:rsidR="008B0954" w:rsidRPr="008B0954">
              <w:rPr>
                <w:rFonts w:cs="Arial"/>
              </w:rPr>
              <w:t>,3</w:t>
            </w:r>
          </w:p>
        </w:tc>
      </w:tr>
      <w:tr w:rsidR="008B0954" w:rsidRPr="00F37799" w14:paraId="6E218744" w14:textId="0B886831" w:rsidTr="00F56A95">
        <w:trPr>
          <w:trHeight w:val="352"/>
          <w:jc w:val="center"/>
        </w:trPr>
        <w:tc>
          <w:tcPr>
            <w:tcW w:w="3921" w:type="dxa"/>
            <w:shd w:val="clear" w:color="auto" w:fill="BFBFBF"/>
            <w:vAlign w:val="center"/>
          </w:tcPr>
          <w:p w14:paraId="4788FBD9" w14:textId="2112047B" w:rsidR="008B0954" w:rsidRPr="00490057" w:rsidRDefault="008B0954" w:rsidP="008B0954">
            <w:pPr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TV Plus 14</w:t>
            </w:r>
          </w:p>
        </w:tc>
        <w:tc>
          <w:tcPr>
            <w:tcW w:w="2452" w:type="dxa"/>
            <w:shd w:val="clear" w:color="auto" w:fill="CCCCCC"/>
            <w:vAlign w:val="center"/>
          </w:tcPr>
          <w:p w14:paraId="6D329DEE" w14:textId="16340E18" w:rsidR="008B0954" w:rsidRPr="008B0954" w:rsidRDefault="008B0954" w:rsidP="008B0954">
            <w:pPr>
              <w:jc w:val="right"/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10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shd w:val="clear" w:color="auto" w:fill="CCCCCC"/>
            <w:vAlign w:val="center"/>
          </w:tcPr>
          <w:p w14:paraId="0B11D1B5" w14:textId="3451D436" w:rsidR="008B0954" w:rsidRPr="008B0954" w:rsidRDefault="000506A3" w:rsidP="008B0954">
            <w:pPr>
              <w:jc w:val="right"/>
              <w:rPr>
                <w:rFonts w:cs="Arial"/>
                <w:highlight w:val="yellow"/>
              </w:rPr>
            </w:pPr>
            <w:r>
              <w:rPr>
                <w:rFonts w:cs="Arial"/>
              </w:rPr>
              <w:t>8</w:t>
            </w:r>
            <w:r w:rsidR="008B0954" w:rsidRPr="008B0954">
              <w:rPr>
                <w:rFonts w:cs="Arial"/>
              </w:rPr>
              <w:t>,</w:t>
            </w:r>
            <w:r>
              <w:rPr>
                <w:rFonts w:cs="Arial"/>
              </w:rPr>
              <w:t>7</w:t>
            </w:r>
          </w:p>
        </w:tc>
      </w:tr>
      <w:tr w:rsidR="008B0954" w:rsidRPr="005C5BE3" w14:paraId="4AFF2AB6" w14:textId="45A6BF2E" w:rsidTr="00F56A95">
        <w:trPr>
          <w:trHeight w:val="352"/>
          <w:jc w:val="center"/>
        </w:trPr>
        <w:tc>
          <w:tcPr>
            <w:tcW w:w="3921" w:type="dxa"/>
            <w:tcBorders>
              <w:bottom w:val="single" w:sz="4" w:space="0" w:color="808080"/>
            </w:tcBorders>
            <w:vAlign w:val="center"/>
          </w:tcPr>
          <w:p w14:paraId="174F3BD5" w14:textId="4288ECD6" w:rsidR="008B0954" w:rsidRPr="00490057" w:rsidRDefault="008B0954" w:rsidP="008B0954">
            <w:pPr>
              <w:rPr>
                <w:rFonts w:cs="Arial"/>
                <w:color w:val="000000"/>
                <w:szCs w:val="16"/>
              </w:rPr>
            </w:pPr>
            <w:r w:rsidRPr="008B0954">
              <w:rPr>
                <w:rFonts w:cs="Arial"/>
                <w:color w:val="000000"/>
                <w:szCs w:val="16"/>
              </w:rPr>
              <w:t>TV Revue</w:t>
            </w:r>
          </w:p>
        </w:tc>
        <w:tc>
          <w:tcPr>
            <w:tcW w:w="2452" w:type="dxa"/>
            <w:tcBorders>
              <w:bottom w:val="single" w:sz="4" w:space="0" w:color="808080"/>
            </w:tcBorders>
            <w:vAlign w:val="center"/>
          </w:tcPr>
          <w:p w14:paraId="55B7253B" w14:textId="5D937550" w:rsidR="008B0954" w:rsidRPr="008B0954" w:rsidRDefault="00FA206C" w:rsidP="008B0954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96</w:t>
            </w:r>
            <w:r w:rsidR="008B0954"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tcBorders>
              <w:bottom w:val="single" w:sz="4" w:space="0" w:color="808080"/>
            </w:tcBorders>
            <w:vAlign w:val="center"/>
          </w:tcPr>
          <w:p w14:paraId="29012AEB" w14:textId="354971F0" w:rsidR="008B0954" w:rsidRPr="008B0954" w:rsidRDefault="008B0954" w:rsidP="008B0954">
            <w:pPr>
              <w:jc w:val="right"/>
              <w:rPr>
                <w:rFonts w:cs="Arial"/>
                <w:highlight w:val="yellow"/>
              </w:rPr>
            </w:pPr>
            <w:r w:rsidRPr="008B0954">
              <w:rPr>
                <w:rFonts w:cs="Arial"/>
              </w:rPr>
              <w:t>5,</w:t>
            </w:r>
            <w:r w:rsidR="000506A3">
              <w:rPr>
                <w:rFonts w:cs="Arial"/>
              </w:rPr>
              <w:t>9</w:t>
            </w:r>
          </w:p>
        </w:tc>
      </w:tr>
    </w:tbl>
    <w:p w14:paraId="1ADAAF10" w14:textId="786A1B2E" w:rsidR="00864790" w:rsidRDefault="00864790" w:rsidP="005E6BC2">
      <w:pPr>
        <w:pStyle w:val="StylStylStylStyl214bnenTun"/>
        <w:spacing w:before="200"/>
        <w:rPr>
          <w:b/>
          <w:sz w:val="36"/>
        </w:rPr>
      </w:pPr>
    </w:p>
    <w:p w14:paraId="527ABA86" w14:textId="77777777" w:rsidR="005E6BC2" w:rsidRPr="000D63B6" w:rsidRDefault="00864790" w:rsidP="005E6BC2">
      <w:pPr>
        <w:pStyle w:val="StylStylStylStyl214bnenTun"/>
        <w:spacing w:before="200"/>
      </w:pPr>
      <w:r>
        <w:rPr>
          <w:b/>
          <w:sz w:val="36"/>
        </w:rPr>
        <w:t xml:space="preserve">                                </w:t>
      </w:r>
      <w:r w:rsidR="005E6BC2" w:rsidRPr="000D63B6">
        <w:rPr>
          <w:b/>
          <w:sz w:val="36"/>
        </w:rPr>
        <w:t xml:space="preserve">І </w:t>
      </w:r>
      <w:r w:rsidR="005E6BC2" w:rsidRPr="000D63B6">
        <w:t>Časopisy životního stylu</w:t>
      </w:r>
    </w:p>
    <w:p w14:paraId="49528BFC" w14:textId="77777777" w:rsidR="005E6BC2" w:rsidRPr="000D63B6" w:rsidRDefault="005E6BC2" w:rsidP="005E6BC2">
      <w:pPr>
        <w:pStyle w:val="StylStylStylStyl214bnenTun"/>
        <w:tabs>
          <w:tab w:val="left" w:pos="4338"/>
        </w:tabs>
        <w:spacing w:after="60"/>
      </w:pPr>
      <w:r w:rsidRPr="000D63B6">
        <w:tab/>
      </w:r>
      <w:r w:rsidRPr="000D63B6">
        <w:tab/>
        <w:t>pro ženy</w:t>
      </w:r>
    </w:p>
    <w:p w14:paraId="7ED10C33" w14:textId="77777777" w:rsidR="005E6BC2" w:rsidRPr="000D63B6" w:rsidRDefault="005E6BC2" w:rsidP="005E6BC2">
      <w:pPr>
        <w:pStyle w:val="StylStylStyl214b18b"/>
        <w:tabs>
          <w:tab w:val="left" w:pos="4309"/>
        </w:tabs>
        <w:spacing w:before="0" w:after="0"/>
        <w:outlineLvl w:val="9"/>
        <w:rPr>
          <w:b w:val="0"/>
          <w:bCs w:val="0"/>
          <w:sz w:val="20"/>
          <w:szCs w:val="12"/>
        </w:rPr>
      </w:pPr>
    </w:p>
    <w:tbl>
      <w:tblPr>
        <w:tblW w:w="8004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055"/>
        <w:gridCol w:w="2097"/>
        <w:gridCol w:w="1852"/>
      </w:tblGrid>
      <w:tr w:rsidR="00B422BB" w:rsidRPr="000D63B6" w14:paraId="162F6C9A" w14:textId="6985B3A7" w:rsidTr="00B422BB">
        <w:trPr>
          <w:cantSplit/>
          <w:trHeight w:val="369"/>
          <w:jc w:val="center"/>
        </w:trPr>
        <w:tc>
          <w:tcPr>
            <w:tcW w:w="4055" w:type="dxa"/>
            <w:shd w:val="clear" w:color="auto" w:fill="365F91"/>
            <w:vAlign w:val="center"/>
          </w:tcPr>
          <w:p w14:paraId="34CDEF92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097" w:type="dxa"/>
            <w:shd w:val="clear" w:color="auto" w:fill="365F91"/>
            <w:vAlign w:val="center"/>
          </w:tcPr>
          <w:p w14:paraId="5B6C955F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852" w:type="dxa"/>
            <w:shd w:val="clear" w:color="auto" w:fill="365F91"/>
          </w:tcPr>
          <w:p w14:paraId="4949F046" w14:textId="77151755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E568E1" w:rsidRPr="005C5BE3" w14:paraId="660012DD" w14:textId="349388C5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vAlign w:val="center"/>
          </w:tcPr>
          <w:p w14:paraId="34661D59" w14:textId="16E106CF" w:rsidR="00E568E1" w:rsidRPr="00490057" w:rsidRDefault="00E568E1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Žena a život</w:t>
            </w:r>
          </w:p>
        </w:tc>
        <w:tc>
          <w:tcPr>
            <w:tcW w:w="2097" w:type="dxa"/>
            <w:tcBorders>
              <w:bottom w:val="nil"/>
            </w:tcBorders>
            <w:vAlign w:val="center"/>
          </w:tcPr>
          <w:p w14:paraId="4C80AB29" w14:textId="025061F0" w:rsidR="00E568E1" w:rsidRPr="00E568E1" w:rsidRDefault="00FA206C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201</w:t>
            </w:r>
            <w:r w:rsidR="00E568E1"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vAlign w:val="center"/>
          </w:tcPr>
          <w:p w14:paraId="1AF2B128" w14:textId="0C3A888A" w:rsidR="00E568E1" w:rsidRPr="00644125" w:rsidRDefault="000506A3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</w:rPr>
              <w:t>8</w:t>
            </w:r>
            <w:r w:rsidR="00E568E1" w:rsidRPr="00E568E1">
              <w:rPr>
                <w:rFonts w:cs="Arial"/>
              </w:rPr>
              <w:t>,</w:t>
            </w:r>
            <w:r>
              <w:rPr>
                <w:rFonts w:cs="Arial"/>
              </w:rPr>
              <w:t>8</w:t>
            </w:r>
          </w:p>
        </w:tc>
      </w:tr>
      <w:tr w:rsidR="00E568E1" w:rsidRPr="000D63B6" w14:paraId="1D252111" w14:textId="6B82F8DC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shd w:val="clear" w:color="auto" w:fill="CCCCCC"/>
            <w:vAlign w:val="center"/>
          </w:tcPr>
          <w:p w14:paraId="2BE0A3B2" w14:textId="779A1801" w:rsidR="00E568E1" w:rsidRPr="00490057" w:rsidRDefault="00FA206C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 xml:space="preserve">Marianne 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CCCCCC"/>
            <w:vAlign w:val="center"/>
          </w:tcPr>
          <w:p w14:paraId="63F49D5B" w14:textId="5291949E" w:rsidR="00E568E1" w:rsidRPr="00E568E1" w:rsidRDefault="00E568E1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92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CCCCCC"/>
            <w:vAlign w:val="center"/>
          </w:tcPr>
          <w:p w14:paraId="1A920C01" w14:textId="59A2C46C" w:rsidR="00E568E1" w:rsidRPr="00644125" w:rsidRDefault="000506A3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7</w:t>
            </w:r>
            <w:r w:rsidR="00E568E1" w:rsidRPr="00E568E1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7</w:t>
            </w:r>
          </w:p>
        </w:tc>
      </w:tr>
      <w:tr w:rsidR="00E568E1" w:rsidRPr="000D63B6" w14:paraId="46F15795" w14:textId="6FE35468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vAlign w:val="center"/>
          </w:tcPr>
          <w:p w14:paraId="34725022" w14:textId="6D97C9F5" w:rsidR="00E568E1" w:rsidRPr="00490057" w:rsidRDefault="00FA206C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Svět ženy</w:t>
            </w:r>
          </w:p>
        </w:tc>
        <w:tc>
          <w:tcPr>
            <w:tcW w:w="2097" w:type="dxa"/>
            <w:tcBorders>
              <w:bottom w:val="nil"/>
            </w:tcBorders>
            <w:vAlign w:val="center"/>
          </w:tcPr>
          <w:p w14:paraId="207902B8" w14:textId="32BBBB65" w:rsidR="00E568E1" w:rsidRPr="00E568E1" w:rsidRDefault="00E568E1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85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vAlign w:val="center"/>
          </w:tcPr>
          <w:p w14:paraId="7F2A1602" w14:textId="1F80FDAD" w:rsidR="00E568E1" w:rsidRPr="00644125" w:rsidRDefault="000506A3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5</w:t>
            </w:r>
            <w:r w:rsidR="00E568E1" w:rsidRPr="00E568E1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2</w:t>
            </w:r>
          </w:p>
        </w:tc>
      </w:tr>
      <w:tr w:rsidR="00E568E1" w:rsidRPr="000D63B6" w14:paraId="36725030" w14:textId="0C9B513A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shd w:val="clear" w:color="auto" w:fill="CCCCCC"/>
            <w:vAlign w:val="center"/>
          </w:tcPr>
          <w:p w14:paraId="33B9BFFA" w14:textId="7FD186C5" w:rsidR="00E568E1" w:rsidRPr="00490057" w:rsidRDefault="00E568E1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Kreativ Praktická žena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CCCCCC"/>
            <w:vAlign w:val="center"/>
          </w:tcPr>
          <w:p w14:paraId="7806B348" w14:textId="2CD522B9" w:rsidR="00E568E1" w:rsidRPr="00E568E1" w:rsidRDefault="00E568E1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71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CCCCCC"/>
            <w:vAlign w:val="center"/>
          </w:tcPr>
          <w:p w14:paraId="3D87D358" w14:textId="6E348628" w:rsidR="00E568E1" w:rsidRPr="00644125" w:rsidRDefault="00E568E1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E568E1">
              <w:rPr>
                <w:rFonts w:cs="Arial"/>
                <w:color w:val="000000"/>
              </w:rPr>
              <w:t>8,5</w:t>
            </w:r>
          </w:p>
        </w:tc>
      </w:tr>
      <w:tr w:rsidR="00E568E1" w:rsidRPr="0004093B" w14:paraId="7879FA58" w14:textId="1EC3B66E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shd w:val="clear" w:color="auto" w:fill="FFFFFF"/>
            <w:vAlign w:val="center"/>
          </w:tcPr>
          <w:p w14:paraId="5A7B14C2" w14:textId="767E09CF" w:rsidR="00E568E1" w:rsidRPr="00490057" w:rsidRDefault="00E568E1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Moje psychologie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FFFFFF"/>
            <w:vAlign w:val="center"/>
          </w:tcPr>
          <w:p w14:paraId="3ED82FB7" w14:textId="0D9402A5" w:rsidR="00E568E1" w:rsidRPr="00E568E1" w:rsidRDefault="00E568E1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47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FFFFFF"/>
            <w:vAlign w:val="center"/>
          </w:tcPr>
          <w:p w14:paraId="553A5D2C" w14:textId="6827BBCE" w:rsidR="00E568E1" w:rsidRPr="00644125" w:rsidRDefault="000506A3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6</w:t>
            </w:r>
            <w:r w:rsidR="00E568E1" w:rsidRPr="00E568E1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0</w:t>
            </w:r>
          </w:p>
        </w:tc>
      </w:tr>
      <w:tr w:rsidR="00E568E1" w:rsidRPr="000D63B6" w14:paraId="43A36EDE" w14:textId="3B153834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shd w:val="clear" w:color="auto" w:fill="CCCCCC"/>
            <w:vAlign w:val="center"/>
          </w:tcPr>
          <w:p w14:paraId="7A85F38F" w14:textId="623B212C" w:rsidR="00E568E1" w:rsidRPr="00490057" w:rsidRDefault="00FA206C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Elle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CCCCCC"/>
            <w:vAlign w:val="center"/>
          </w:tcPr>
          <w:p w14:paraId="7FDD9CDF" w14:textId="3DBD8471" w:rsidR="00E568E1" w:rsidRPr="00E568E1" w:rsidRDefault="00E568E1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12</w:t>
            </w:r>
            <w:r w:rsidR="00FA206C">
              <w:rPr>
                <w:rFonts w:cs="Arial"/>
                <w:color w:val="000000"/>
                <w:szCs w:val="16"/>
              </w:rPr>
              <w:t>8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CCCCCC"/>
            <w:vAlign w:val="center"/>
          </w:tcPr>
          <w:p w14:paraId="3819E6DA" w14:textId="3357480C" w:rsidR="00E568E1" w:rsidRPr="00644125" w:rsidRDefault="000506A3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3</w:t>
            </w:r>
            <w:r w:rsidR="00E568E1" w:rsidRPr="00A96C55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2</w:t>
            </w:r>
          </w:p>
        </w:tc>
      </w:tr>
      <w:tr w:rsidR="00E568E1" w:rsidRPr="00F37799" w14:paraId="0902613C" w14:textId="54BA095E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shd w:val="clear" w:color="auto" w:fill="FFFFFF"/>
            <w:vAlign w:val="center"/>
          </w:tcPr>
          <w:p w14:paraId="6FE10580" w14:textId="69E71C72" w:rsidR="00E568E1" w:rsidRPr="00490057" w:rsidRDefault="00FA206C" w:rsidP="00E568E1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E568E1">
              <w:rPr>
                <w:rFonts w:cs="Arial"/>
                <w:color w:val="000000"/>
                <w:szCs w:val="16"/>
              </w:rPr>
              <w:t>Cosmopolitan</w:t>
            </w:r>
            <w:proofErr w:type="spellEnd"/>
            <w:r w:rsidRPr="00E568E1">
              <w:rPr>
                <w:rFonts w:cs="Arial"/>
                <w:color w:val="000000"/>
                <w:szCs w:val="16"/>
              </w:rPr>
              <w:t xml:space="preserve"> 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FFFFFF"/>
            <w:vAlign w:val="center"/>
          </w:tcPr>
          <w:p w14:paraId="269CEAF3" w14:textId="0D7618A4" w:rsidR="00E568E1" w:rsidRPr="00E568E1" w:rsidRDefault="00E568E1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27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FFFFFF"/>
            <w:vAlign w:val="center"/>
          </w:tcPr>
          <w:p w14:paraId="000642A1" w14:textId="0A5B60FF" w:rsidR="00E568E1" w:rsidRPr="00644125" w:rsidRDefault="000506A3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4</w:t>
            </w:r>
            <w:r w:rsidR="00E568E1" w:rsidRPr="0066520E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3</w:t>
            </w:r>
          </w:p>
        </w:tc>
      </w:tr>
      <w:tr w:rsidR="00E568E1" w:rsidRPr="000D63B6" w14:paraId="335F7C42" w14:textId="0B36C80C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shd w:val="clear" w:color="auto" w:fill="CCCCCC"/>
            <w:vAlign w:val="center"/>
          </w:tcPr>
          <w:p w14:paraId="3B58E5E2" w14:textId="1B221C35" w:rsidR="00E568E1" w:rsidRPr="00490057" w:rsidRDefault="00E568E1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Glanc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CCCCCC"/>
            <w:vAlign w:val="center"/>
          </w:tcPr>
          <w:p w14:paraId="5C77D396" w14:textId="3D3B5B91" w:rsidR="00E568E1" w:rsidRPr="00E568E1" w:rsidRDefault="00E568E1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16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CCCCCC"/>
            <w:vAlign w:val="center"/>
          </w:tcPr>
          <w:p w14:paraId="4FA5389F" w14:textId="635A815F" w:rsidR="00E568E1" w:rsidRPr="00644125" w:rsidRDefault="000506A3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4</w:t>
            </w:r>
            <w:r w:rsidR="00E568E1" w:rsidRPr="00E568E1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3</w:t>
            </w:r>
          </w:p>
        </w:tc>
      </w:tr>
      <w:tr w:rsidR="00E568E1" w:rsidRPr="006B3FF7" w14:paraId="2BED6B81" w14:textId="1079FF1B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shd w:val="clear" w:color="auto" w:fill="FFFFFF"/>
            <w:vAlign w:val="center"/>
          </w:tcPr>
          <w:p w14:paraId="712EC684" w14:textId="6E986E0D" w:rsidR="00E568E1" w:rsidRPr="00490057" w:rsidRDefault="00FA206C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 xml:space="preserve">Vogue 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FFFFFF"/>
            <w:vAlign w:val="center"/>
          </w:tcPr>
          <w:p w14:paraId="2A82AE4A" w14:textId="063D27A1" w:rsidR="00E568E1" w:rsidRPr="00E568E1" w:rsidRDefault="00FA206C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101</w:t>
            </w:r>
            <w:r w:rsidR="00E568E1"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FFFFFF"/>
            <w:vAlign w:val="center"/>
          </w:tcPr>
          <w:p w14:paraId="333C59D2" w14:textId="05516E77" w:rsidR="00E568E1" w:rsidRPr="00644125" w:rsidRDefault="000506A3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3</w:t>
            </w:r>
            <w:r w:rsidR="00E568E1" w:rsidRPr="00E568E1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5</w:t>
            </w:r>
          </w:p>
        </w:tc>
      </w:tr>
      <w:tr w:rsidR="00E568E1" w:rsidRPr="000D63B6" w14:paraId="2541A827" w14:textId="2D4E8ACF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shd w:val="clear" w:color="auto" w:fill="BFBFBF"/>
            <w:vAlign w:val="center"/>
          </w:tcPr>
          <w:p w14:paraId="4E41F906" w14:textId="68C2EC38" w:rsidR="00E568E1" w:rsidRPr="00490057" w:rsidRDefault="00FA206C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Esprit, stylový magazín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BFBFBF"/>
            <w:vAlign w:val="center"/>
          </w:tcPr>
          <w:p w14:paraId="53FB27C1" w14:textId="1334A119" w:rsidR="00E568E1" w:rsidRPr="00E568E1" w:rsidRDefault="00E568E1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8</w:t>
            </w:r>
            <w:r w:rsidR="00FA206C">
              <w:rPr>
                <w:rFonts w:cs="Arial"/>
                <w:color w:val="000000"/>
                <w:szCs w:val="16"/>
              </w:rPr>
              <w:t>2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BFBFBF"/>
            <w:vAlign w:val="center"/>
          </w:tcPr>
          <w:p w14:paraId="392FDF8C" w14:textId="58EB4A91" w:rsidR="00E568E1" w:rsidRPr="00644125" w:rsidRDefault="00E568E1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E568E1">
              <w:rPr>
                <w:rFonts w:cs="Arial"/>
                <w:color w:val="000000"/>
              </w:rPr>
              <w:t>2,</w:t>
            </w:r>
            <w:r w:rsidR="000506A3">
              <w:rPr>
                <w:rFonts w:cs="Arial"/>
                <w:color w:val="000000"/>
              </w:rPr>
              <w:t>0</w:t>
            </w:r>
          </w:p>
        </w:tc>
      </w:tr>
      <w:tr w:rsidR="00E568E1" w:rsidRPr="000D63B6" w14:paraId="68AF6A65" w14:textId="7C9FC81C" w:rsidTr="00B422BB">
        <w:trPr>
          <w:cantSplit/>
          <w:trHeight w:val="369"/>
          <w:jc w:val="center"/>
        </w:trPr>
        <w:tc>
          <w:tcPr>
            <w:tcW w:w="4055" w:type="dxa"/>
            <w:tcBorders>
              <w:bottom w:val="nil"/>
            </w:tcBorders>
            <w:shd w:val="clear" w:color="auto" w:fill="FFFFFF"/>
            <w:vAlign w:val="center"/>
          </w:tcPr>
          <w:p w14:paraId="62DCB8CE" w14:textId="16E76774" w:rsidR="00E568E1" w:rsidRPr="00490057" w:rsidRDefault="00FA206C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 xml:space="preserve">Burda style 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FFFFFF"/>
            <w:vAlign w:val="center"/>
          </w:tcPr>
          <w:p w14:paraId="48AAB278" w14:textId="2E01F428" w:rsidR="00E568E1" w:rsidRPr="00E568E1" w:rsidRDefault="00E568E1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7</w:t>
            </w:r>
            <w:r w:rsidR="00FA206C">
              <w:rPr>
                <w:rFonts w:cs="Arial"/>
                <w:color w:val="000000"/>
                <w:szCs w:val="16"/>
              </w:rPr>
              <w:t>7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FFFFFF"/>
            <w:vAlign w:val="center"/>
          </w:tcPr>
          <w:p w14:paraId="18CCDA9A" w14:textId="3E40806B" w:rsidR="00E568E1" w:rsidRPr="00644125" w:rsidRDefault="000506A3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5</w:t>
            </w:r>
            <w:r w:rsidR="00E568E1" w:rsidRPr="00E568E1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1</w:t>
            </w:r>
          </w:p>
        </w:tc>
      </w:tr>
      <w:tr w:rsidR="00E568E1" w:rsidRPr="00F37799" w14:paraId="35773ECD" w14:textId="05EB0650" w:rsidTr="00E568E1">
        <w:trPr>
          <w:cantSplit/>
          <w:trHeight w:val="369"/>
          <w:jc w:val="center"/>
        </w:trPr>
        <w:tc>
          <w:tcPr>
            <w:tcW w:w="4055" w:type="dxa"/>
            <w:tcBorders>
              <w:top w:val="nil"/>
              <w:bottom w:val="nil"/>
            </w:tcBorders>
            <w:shd w:val="clear" w:color="auto" w:fill="BFBFBF"/>
            <w:vAlign w:val="center"/>
          </w:tcPr>
          <w:p w14:paraId="2C91826E" w14:textId="5FE5BD32" w:rsidR="00E568E1" w:rsidRPr="00490057" w:rsidRDefault="00FA206C" w:rsidP="00E568E1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E568E1">
              <w:rPr>
                <w:rFonts w:cs="Arial"/>
                <w:color w:val="000000"/>
                <w:szCs w:val="16"/>
              </w:rPr>
              <w:t>Harper´s</w:t>
            </w:r>
            <w:proofErr w:type="spellEnd"/>
            <w:r w:rsidRPr="00E568E1">
              <w:rPr>
                <w:rFonts w:cs="Arial"/>
                <w:color w:val="000000"/>
                <w:szCs w:val="16"/>
              </w:rPr>
              <w:t xml:space="preserve"> </w:t>
            </w:r>
            <w:proofErr w:type="spellStart"/>
            <w:r w:rsidRPr="00E568E1">
              <w:rPr>
                <w:rFonts w:cs="Arial"/>
                <w:color w:val="000000"/>
                <w:szCs w:val="16"/>
              </w:rPr>
              <w:t>Bazaar</w:t>
            </w:r>
            <w:proofErr w:type="spellEnd"/>
            <w:r w:rsidRPr="00E568E1">
              <w:rPr>
                <w:rFonts w:cs="Arial"/>
                <w:color w:val="000000"/>
                <w:szCs w:val="16"/>
              </w:rPr>
              <w:t xml:space="preserve"> </w:t>
            </w:r>
          </w:p>
        </w:tc>
        <w:tc>
          <w:tcPr>
            <w:tcW w:w="2097" w:type="dxa"/>
            <w:tcBorders>
              <w:top w:val="nil"/>
              <w:bottom w:val="nil"/>
            </w:tcBorders>
            <w:shd w:val="clear" w:color="auto" w:fill="BFBFBF"/>
            <w:vAlign w:val="center"/>
          </w:tcPr>
          <w:p w14:paraId="6545725A" w14:textId="2A8343D7" w:rsidR="00E568E1" w:rsidRPr="00E568E1" w:rsidRDefault="00FA206C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76</w:t>
            </w:r>
            <w:r w:rsidR="00E568E1"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top w:val="nil"/>
              <w:bottom w:val="nil"/>
            </w:tcBorders>
            <w:shd w:val="clear" w:color="auto" w:fill="BFBFBF"/>
            <w:vAlign w:val="center"/>
          </w:tcPr>
          <w:p w14:paraId="245DDFAA" w14:textId="3D1774A2" w:rsidR="00E568E1" w:rsidRPr="00644125" w:rsidRDefault="00E568E1" w:rsidP="00E568E1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E568E1">
              <w:rPr>
                <w:rFonts w:cs="Arial"/>
                <w:color w:val="000000"/>
              </w:rPr>
              <w:t>2,</w:t>
            </w:r>
            <w:r w:rsidR="000506A3">
              <w:rPr>
                <w:rFonts w:cs="Arial"/>
                <w:color w:val="000000"/>
              </w:rPr>
              <w:t>0</w:t>
            </w:r>
          </w:p>
        </w:tc>
      </w:tr>
      <w:tr w:rsidR="00E568E1" w:rsidRPr="00644125" w14:paraId="6E19C0CF" w14:textId="77777777" w:rsidTr="00E568E1">
        <w:trPr>
          <w:cantSplit/>
          <w:trHeight w:val="369"/>
          <w:jc w:val="center"/>
        </w:trPr>
        <w:tc>
          <w:tcPr>
            <w:tcW w:w="4055" w:type="dxa"/>
            <w:tcBorders>
              <w:top w:val="nil"/>
              <w:bottom w:val="single" w:sz="4" w:space="0" w:color="auto"/>
            </w:tcBorders>
            <w:vAlign w:val="center"/>
          </w:tcPr>
          <w:p w14:paraId="46AB5F06" w14:textId="0B981AB5" w:rsidR="00E568E1" w:rsidRPr="00490057" w:rsidRDefault="00FA206C" w:rsidP="00E568E1">
            <w:pPr>
              <w:rPr>
                <w:rFonts w:cs="Arial"/>
                <w:color w:val="000000"/>
                <w:szCs w:val="16"/>
              </w:rPr>
            </w:pPr>
            <w:r w:rsidRPr="00E568E1">
              <w:rPr>
                <w:rFonts w:cs="Arial"/>
                <w:color w:val="000000"/>
                <w:szCs w:val="16"/>
              </w:rPr>
              <w:t>Kondice</w:t>
            </w:r>
          </w:p>
        </w:tc>
        <w:tc>
          <w:tcPr>
            <w:tcW w:w="2097" w:type="dxa"/>
            <w:tcBorders>
              <w:top w:val="nil"/>
              <w:bottom w:val="single" w:sz="4" w:space="0" w:color="auto"/>
            </w:tcBorders>
            <w:vAlign w:val="center"/>
          </w:tcPr>
          <w:p w14:paraId="37695634" w14:textId="164D22B6" w:rsidR="00E568E1" w:rsidRPr="00E568E1" w:rsidRDefault="00FA206C" w:rsidP="00E568E1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74</w:t>
            </w:r>
            <w:r w:rsidR="00E568E1"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852" w:type="dxa"/>
            <w:tcBorders>
              <w:top w:val="nil"/>
              <w:bottom w:val="single" w:sz="4" w:space="0" w:color="auto"/>
            </w:tcBorders>
            <w:vAlign w:val="center"/>
          </w:tcPr>
          <w:p w14:paraId="5F1CC761" w14:textId="3ECE3F8E" w:rsidR="00E568E1" w:rsidRPr="00E568E1" w:rsidRDefault="000506A3" w:rsidP="00E568E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  <w:r w:rsidR="00E568E1" w:rsidRPr="00E568E1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1</w:t>
            </w:r>
          </w:p>
        </w:tc>
      </w:tr>
    </w:tbl>
    <w:p w14:paraId="3AB112EB" w14:textId="77777777" w:rsidR="005E6BC2" w:rsidRDefault="005E6BC2" w:rsidP="005E6BC2"/>
    <w:p w14:paraId="362F900C" w14:textId="77777777" w:rsidR="00864790" w:rsidRDefault="00864790" w:rsidP="005E6BC2"/>
    <w:p w14:paraId="59B5EB8F" w14:textId="77777777" w:rsidR="00864790" w:rsidRPr="000D63B6" w:rsidRDefault="00864790" w:rsidP="005E6BC2"/>
    <w:p w14:paraId="331AA691" w14:textId="77777777" w:rsidR="005E6BC2" w:rsidRPr="000D63B6" w:rsidRDefault="005E6BC2" w:rsidP="005E6BC2">
      <w:pPr>
        <w:pStyle w:val="StylStylStylStyl214bnenTun"/>
        <w:spacing w:before="240" w:after="60"/>
      </w:pPr>
      <w:r w:rsidRPr="000D63B6">
        <w:tab/>
      </w:r>
      <w:r w:rsidRPr="000D63B6">
        <w:rPr>
          <w:b/>
          <w:sz w:val="36"/>
        </w:rPr>
        <w:t xml:space="preserve">І </w:t>
      </w:r>
      <w:r w:rsidRPr="000D63B6">
        <w:rPr>
          <w:szCs w:val="28"/>
        </w:rPr>
        <w:t>Ekonomické časopisy</w:t>
      </w:r>
    </w:p>
    <w:p w14:paraId="2074C572" w14:textId="77777777" w:rsidR="005E6BC2" w:rsidRPr="000D63B6" w:rsidRDefault="005E6BC2" w:rsidP="005E6BC2">
      <w:pPr>
        <w:pStyle w:val="StylStylStylStyl214bnenTun"/>
        <w:rPr>
          <w:sz w:val="20"/>
          <w:szCs w:val="12"/>
        </w:rPr>
      </w:pPr>
    </w:p>
    <w:tbl>
      <w:tblPr>
        <w:tblW w:w="7817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3929"/>
        <w:gridCol w:w="2388"/>
        <w:gridCol w:w="1500"/>
      </w:tblGrid>
      <w:tr w:rsidR="00B422BB" w:rsidRPr="000D63B6" w14:paraId="0D9DED4C" w14:textId="0FA3D7A3" w:rsidTr="00B422BB">
        <w:trPr>
          <w:cantSplit/>
          <w:trHeight w:val="369"/>
          <w:jc w:val="center"/>
        </w:trPr>
        <w:tc>
          <w:tcPr>
            <w:tcW w:w="3929" w:type="dxa"/>
            <w:tcBorders>
              <w:bottom w:val="nil"/>
            </w:tcBorders>
            <w:shd w:val="clear" w:color="auto" w:fill="365F91"/>
            <w:vAlign w:val="center"/>
          </w:tcPr>
          <w:p w14:paraId="3AC765CE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388" w:type="dxa"/>
            <w:tcBorders>
              <w:bottom w:val="nil"/>
            </w:tcBorders>
            <w:shd w:val="clear" w:color="auto" w:fill="365F91"/>
            <w:vAlign w:val="center"/>
          </w:tcPr>
          <w:p w14:paraId="0E995CF1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500" w:type="dxa"/>
            <w:tcBorders>
              <w:bottom w:val="nil"/>
            </w:tcBorders>
            <w:shd w:val="clear" w:color="auto" w:fill="365F91"/>
          </w:tcPr>
          <w:p w14:paraId="1B944762" w14:textId="4A9211EE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AF2279" w:rsidRPr="006F1AA9" w14:paraId="61FD349A" w14:textId="77777777" w:rsidTr="00B422BB">
        <w:trPr>
          <w:cantSplit/>
          <w:trHeight w:val="369"/>
          <w:jc w:val="center"/>
        </w:trPr>
        <w:tc>
          <w:tcPr>
            <w:tcW w:w="3929" w:type="dxa"/>
            <w:tcBorders>
              <w:bottom w:val="nil"/>
            </w:tcBorders>
            <w:vAlign w:val="center"/>
          </w:tcPr>
          <w:p w14:paraId="689FFAC3" w14:textId="7104BDCB" w:rsidR="00AF2279" w:rsidRPr="00944938" w:rsidRDefault="00AF2279" w:rsidP="00AF2279">
            <w:pPr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Forbes</w:t>
            </w:r>
          </w:p>
        </w:tc>
        <w:tc>
          <w:tcPr>
            <w:tcW w:w="2388" w:type="dxa"/>
            <w:tcBorders>
              <w:bottom w:val="nil"/>
            </w:tcBorders>
            <w:vAlign w:val="center"/>
          </w:tcPr>
          <w:p w14:paraId="5C640A4B" w14:textId="4DBC42E1" w:rsidR="00AF2279" w:rsidRPr="000506A3" w:rsidRDefault="00FA206C" w:rsidP="00AF2279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0506A3">
              <w:rPr>
                <w:rFonts w:cs="Arial"/>
                <w:color w:val="000000"/>
              </w:rPr>
              <w:t>200</w:t>
            </w:r>
            <w:r w:rsidR="00AF2279" w:rsidRPr="000506A3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0" w:type="dxa"/>
            <w:tcBorders>
              <w:bottom w:val="nil"/>
            </w:tcBorders>
            <w:vAlign w:val="center"/>
          </w:tcPr>
          <w:p w14:paraId="04EBB7F7" w14:textId="1D7C9408" w:rsidR="00AF2279" w:rsidRPr="00AF2279" w:rsidRDefault="000506A3" w:rsidP="00AF2279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  <w:r w:rsidR="00AF2279" w:rsidRPr="00AF2279">
              <w:rPr>
                <w:rFonts w:cs="Arial"/>
                <w:color w:val="000000"/>
              </w:rPr>
              <w:t>,5</w:t>
            </w:r>
          </w:p>
        </w:tc>
      </w:tr>
      <w:tr w:rsidR="00580571" w:rsidRPr="006F1AA9" w14:paraId="45C72FC1" w14:textId="228332CD" w:rsidTr="00580571">
        <w:trPr>
          <w:cantSplit/>
          <w:trHeight w:val="369"/>
          <w:jc w:val="center"/>
        </w:trPr>
        <w:tc>
          <w:tcPr>
            <w:tcW w:w="3929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7EA53181" w14:textId="15405C6B" w:rsidR="00580571" w:rsidRPr="00490057" w:rsidRDefault="00580571" w:rsidP="00580571">
            <w:pPr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Ekonom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22692B35" w14:textId="26A20F83" w:rsidR="00580571" w:rsidRPr="000506A3" w:rsidRDefault="00580571" w:rsidP="00580571">
            <w:pPr>
              <w:jc w:val="right"/>
              <w:rPr>
                <w:rFonts w:cs="Arial"/>
                <w:color w:val="000000"/>
              </w:rPr>
            </w:pPr>
            <w:r w:rsidRPr="000506A3">
              <w:rPr>
                <w:rFonts w:cs="Arial"/>
                <w:color w:val="000000"/>
              </w:rPr>
              <w:t>4</w:t>
            </w:r>
            <w:r w:rsidR="00FA206C" w:rsidRPr="000506A3">
              <w:rPr>
                <w:rFonts w:cs="Arial"/>
                <w:color w:val="000000"/>
              </w:rPr>
              <w:t>8</w:t>
            </w:r>
            <w:r w:rsidRPr="000506A3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0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1E409ECB" w14:textId="084CD870" w:rsidR="00580571" w:rsidRPr="00AF2279" w:rsidRDefault="00580571" w:rsidP="00580571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</w:rPr>
              <w:t>2,</w:t>
            </w:r>
            <w:r w:rsidR="000506A3">
              <w:rPr>
                <w:rFonts w:cs="Arial"/>
                <w:color w:val="000000"/>
              </w:rPr>
              <w:t>6</w:t>
            </w:r>
          </w:p>
        </w:tc>
      </w:tr>
      <w:tr w:rsidR="00580571" w:rsidRPr="000D63B6" w14:paraId="22E401A8" w14:textId="30188DB1" w:rsidTr="00580571">
        <w:trPr>
          <w:cantSplit/>
          <w:trHeight w:val="369"/>
          <w:jc w:val="center"/>
        </w:trPr>
        <w:tc>
          <w:tcPr>
            <w:tcW w:w="3929" w:type="dxa"/>
            <w:tcBorders>
              <w:top w:val="nil"/>
              <w:bottom w:val="single" w:sz="4" w:space="0" w:color="auto"/>
            </w:tcBorders>
            <w:vAlign w:val="center"/>
          </w:tcPr>
          <w:p w14:paraId="057FD090" w14:textId="2EB92E0C" w:rsidR="00580571" w:rsidRPr="00490057" w:rsidRDefault="00580571" w:rsidP="00580571">
            <w:pPr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E15 Magazín</w:t>
            </w:r>
          </w:p>
        </w:tc>
        <w:tc>
          <w:tcPr>
            <w:tcW w:w="2388" w:type="dxa"/>
            <w:tcBorders>
              <w:top w:val="nil"/>
              <w:bottom w:val="single" w:sz="4" w:space="0" w:color="auto"/>
            </w:tcBorders>
            <w:vAlign w:val="center"/>
          </w:tcPr>
          <w:p w14:paraId="1370E8CD" w14:textId="133DC1D2" w:rsidR="00580571" w:rsidRPr="000506A3" w:rsidRDefault="00FA206C" w:rsidP="00580571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0506A3">
              <w:rPr>
                <w:rFonts w:cs="Arial"/>
                <w:color w:val="000000"/>
              </w:rPr>
              <w:t>48</w:t>
            </w:r>
            <w:r w:rsidR="00580571" w:rsidRPr="000506A3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500" w:type="dxa"/>
            <w:tcBorders>
              <w:top w:val="nil"/>
              <w:bottom w:val="single" w:sz="4" w:space="0" w:color="auto"/>
            </w:tcBorders>
            <w:vAlign w:val="center"/>
          </w:tcPr>
          <w:p w14:paraId="39007EC4" w14:textId="615E0E10" w:rsidR="00580571" w:rsidRPr="00644125" w:rsidRDefault="00580571" w:rsidP="00580571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A96C55">
              <w:rPr>
                <w:rFonts w:cs="Arial"/>
                <w:color w:val="000000"/>
              </w:rPr>
              <w:t>1,</w:t>
            </w:r>
            <w:r w:rsidR="000506A3">
              <w:rPr>
                <w:rFonts w:cs="Arial"/>
                <w:color w:val="000000"/>
              </w:rPr>
              <w:t>4</w:t>
            </w:r>
          </w:p>
        </w:tc>
      </w:tr>
    </w:tbl>
    <w:p w14:paraId="20206093" w14:textId="77777777" w:rsidR="005E6BC2" w:rsidRDefault="005E6BC2" w:rsidP="005E6BC2"/>
    <w:p w14:paraId="1525B960" w14:textId="77777777" w:rsidR="00864790" w:rsidRDefault="00864790" w:rsidP="005E6BC2"/>
    <w:p w14:paraId="634566C6" w14:textId="77777777" w:rsidR="00864790" w:rsidRPr="000D63B6" w:rsidRDefault="00864790" w:rsidP="005E6BC2"/>
    <w:p w14:paraId="78849E08" w14:textId="77777777" w:rsidR="005E6BC2" w:rsidRPr="000D63B6" w:rsidRDefault="005E6BC2" w:rsidP="005E6BC2">
      <w:pPr>
        <w:pStyle w:val="StylStylStylStyl214bnenTun"/>
        <w:spacing w:before="240" w:after="60"/>
      </w:pPr>
      <w:r w:rsidRPr="000D63B6">
        <w:rPr>
          <w:b/>
          <w:bCs/>
        </w:rPr>
        <w:tab/>
      </w:r>
      <w:r w:rsidRPr="000D63B6">
        <w:rPr>
          <w:b/>
          <w:sz w:val="36"/>
        </w:rPr>
        <w:t xml:space="preserve">І </w:t>
      </w:r>
      <w:r w:rsidRPr="000D63B6">
        <w:t>Časopisy pro ženy</w:t>
      </w:r>
    </w:p>
    <w:p w14:paraId="12AF8C86" w14:textId="77777777" w:rsidR="005E6BC2" w:rsidRPr="000D63B6" w:rsidRDefault="005E6BC2" w:rsidP="005E6BC2">
      <w:pPr>
        <w:pStyle w:val="StylStylStylStyl214bnenTun"/>
        <w:numPr>
          <w:ilvl w:val="0"/>
          <w:numId w:val="3"/>
        </w:numPr>
        <w:tabs>
          <w:tab w:val="left" w:pos="4253"/>
          <w:tab w:val="left" w:pos="4338"/>
        </w:tabs>
        <w:spacing w:after="60"/>
        <w:ind w:left="4615" w:hanging="357"/>
      </w:pPr>
      <w:r w:rsidRPr="000D63B6">
        <w:t>čtení, křížovky a soutěže</w:t>
      </w:r>
    </w:p>
    <w:p w14:paraId="73AEAEA4" w14:textId="77777777" w:rsidR="005E6BC2" w:rsidRPr="000D63B6" w:rsidRDefault="005E6BC2" w:rsidP="005E6BC2">
      <w:pPr>
        <w:pStyle w:val="StylStylStylStyl214bnenTun"/>
        <w:tabs>
          <w:tab w:val="left" w:pos="4309"/>
        </w:tabs>
        <w:rPr>
          <w:sz w:val="20"/>
        </w:rPr>
      </w:pPr>
    </w:p>
    <w:tbl>
      <w:tblPr>
        <w:tblW w:w="7930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3924"/>
        <w:gridCol w:w="2452"/>
        <w:gridCol w:w="1554"/>
      </w:tblGrid>
      <w:tr w:rsidR="00B422BB" w:rsidRPr="000D63B6" w14:paraId="2B7706CC" w14:textId="6DFC9643" w:rsidTr="00F56A95">
        <w:trPr>
          <w:cantSplit/>
          <w:trHeight w:val="369"/>
          <w:jc w:val="center"/>
        </w:trPr>
        <w:tc>
          <w:tcPr>
            <w:tcW w:w="3924" w:type="dxa"/>
            <w:shd w:val="clear" w:color="auto" w:fill="365F91"/>
            <w:vAlign w:val="center"/>
          </w:tcPr>
          <w:p w14:paraId="0F6ED21A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452" w:type="dxa"/>
            <w:shd w:val="clear" w:color="auto" w:fill="365F91"/>
            <w:vAlign w:val="center"/>
          </w:tcPr>
          <w:p w14:paraId="297EE120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554" w:type="dxa"/>
            <w:shd w:val="clear" w:color="auto" w:fill="365F91"/>
          </w:tcPr>
          <w:p w14:paraId="0E1D6DDF" w14:textId="406D1399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AF2279" w:rsidRPr="00E25E85" w14:paraId="3C40ED96" w14:textId="1A0CBC49" w:rsidTr="00F56A95">
        <w:trPr>
          <w:cantSplit/>
          <w:trHeight w:val="369"/>
          <w:jc w:val="center"/>
        </w:trPr>
        <w:tc>
          <w:tcPr>
            <w:tcW w:w="3924" w:type="dxa"/>
            <w:tcBorders>
              <w:bottom w:val="nil"/>
            </w:tcBorders>
            <w:vAlign w:val="center"/>
          </w:tcPr>
          <w:p w14:paraId="104C8559" w14:textId="4E3D1564" w:rsidR="00AF2279" w:rsidRPr="00AF2279" w:rsidRDefault="00AF2279" w:rsidP="00AF2279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Blesk Křížovky</w:t>
            </w:r>
          </w:p>
        </w:tc>
        <w:tc>
          <w:tcPr>
            <w:tcW w:w="2452" w:type="dxa"/>
            <w:tcBorders>
              <w:bottom w:val="nil"/>
            </w:tcBorders>
            <w:vAlign w:val="center"/>
          </w:tcPr>
          <w:p w14:paraId="62A45483" w14:textId="65DAB54D" w:rsidR="00AF2279" w:rsidRPr="005959CC" w:rsidRDefault="00AF2279" w:rsidP="00AF2279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2</w:t>
            </w:r>
            <w:r w:rsidR="00FA206C">
              <w:rPr>
                <w:rFonts w:cs="Arial"/>
                <w:color w:val="000000"/>
                <w:szCs w:val="16"/>
              </w:rPr>
              <w:t>43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tcBorders>
              <w:bottom w:val="nil"/>
            </w:tcBorders>
            <w:vAlign w:val="center"/>
          </w:tcPr>
          <w:p w14:paraId="759FFFCD" w14:textId="41062E01" w:rsidR="00AF2279" w:rsidRPr="00644125" w:rsidRDefault="000506A3" w:rsidP="00AF2279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11</w:t>
            </w:r>
            <w:r w:rsidR="00AF2279" w:rsidRPr="00A96C55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2</w:t>
            </w:r>
          </w:p>
        </w:tc>
      </w:tr>
      <w:tr w:rsidR="00AF2279" w:rsidRPr="006F1AA9" w14:paraId="1664097D" w14:textId="16256006" w:rsidTr="00F56A95">
        <w:trPr>
          <w:cantSplit/>
          <w:trHeight w:val="369"/>
          <w:jc w:val="center"/>
        </w:trPr>
        <w:tc>
          <w:tcPr>
            <w:tcW w:w="3924" w:type="dxa"/>
            <w:tcBorders>
              <w:bottom w:val="nil"/>
            </w:tcBorders>
            <w:shd w:val="clear" w:color="auto" w:fill="CCCCCC"/>
            <w:vAlign w:val="center"/>
          </w:tcPr>
          <w:p w14:paraId="21E7689D" w14:textId="6F0629ED" w:rsidR="00AF2279" w:rsidRPr="00AF2279" w:rsidRDefault="00AF2279" w:rsidP="00AF2279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Chvilka pro luštění</w:t>
            </w:r>
          </w:p>
        </w:tc>
        <w:tc>
          <w:tcPr>
            <w:tcW w:w="2452" w:type="dxa"/>
            <w:tcBorders>
              <w:bottom w:val="nil"/>
            </w:tcBorders>
            <w:shd w:val="clear" w:color="auto" w:fill="CCCCCC"/>
            <w:vAlign w:val="center"/>
          </w:tcPr>
          <w:p w14:paraId="45A50FB3" w14:textId="0F40B826" w:rsidR="00AF2279" w:rsidRPr="005959CC" w:rsidRDefault="00AF2279" w:rsidP="00AF2279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16</w:t>
            </w:r>
            <w:r w:rsidR="00FA206C">
              <w:rPr>
                <w:rFonts w:cs="Arial"/>
                <w:color w:val="000000"/>
                <w:szCs w:val="16"/>
              </w:rPr>
              <w:t>8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tcBorders>
              <w:bottom w:val="nil"/>
            </w:tcBorders>
            <w:shd w:val="clear" w:color="auto" w:fill="CCCCCC"/>
            <w:vAlign w:val="center"/>
          </w:tcPr>
          <w:p w14:paraId="32E18618" w14:textId="324A9661" w:rsidR="00AF2279" w:rsidRPr="00644125" w:rsidRDefault="000506A3" w:rsidP="00AF2279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8</w:t>
            </w:r>
            <w:r w:rsidR="00AF2279" w:rsidRPr="00AF2279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2</w:t>
            </w:r>
          </w:p>
        </w:tc>
      </w:tr>
      <w:tr w:rsidR="00AF2279" w:rsidRPr="006F1AA9" w14:paraId="5B4DD239" w14:textId="10E21E3D" w:rsidTr="00F56A95">
        <w:trPr>
          <w:cantSplit/>
          <w:trHeight w:val="369"/>
          <w:jc w:val="center"/>
        </w:trPr>
        <w:tc>
          <w:tcPr>
            <w:tcW w:w="39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CCC3D9" w14:textId="04919005" w:rsidR="00AF2279" w:rsidRPr="00AF2279" w:rsidRDefault="00FA206C" w:rsidP="00AF2279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Křížovkář TV magazín </w:t>
            </w:r>
          </w:p>
        </w:tc>
        <w:tc>
          <w:tcPr>
            <w:tcW w:w="24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822197" w14:textId="11D331FD" w:rsidR="00AF2279" w:rsidRPr="005959CC" w:rsidRDefault="00AF2279" w:rsidP="00AF2279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49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AEC3A1" w14:textId="7808FBB7" w:rsidR="00AF2279" w:rsidRPr="00644125" w:rsidRDefault="00AF2279" w:rsidP="00AF2279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444419">
              <w:rPr>
                <w:rFonts w:cs="Arial"/>
                <w:color w:val="000000"/>
              </w:rPr>
              <w:t>7,</w:t>
            </w:r>
            <w:r w:rsidR="000506A3">
              <w:rPr>
                <w:rFonts w:cs="Arial"/>
                <w:color w:val="000000"/>
              </w:rPr>
              <w:t>7</w:t>
            </w:r>
          </w:p>
        </w:tc>
      </w:tr>
      <w:tr w:rsidR="00AF2279" w:rsidRPr="006F1AA9" w14:paraId="24C8DCCD" w14:textId="4493DD8A" w:rsidTr="00F56A95">
        <w:trPr>
          <w:cantSplit/>
          <w:trHeight w:val="369"/>
          <w:jc w:val="center"/>
        </w:trPr>
        <w:tc>
          <w:tcPr>
            <w:tcW w:w="3924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5386B19E" w14:textId="5F4EC277" w:rsidR="00AF2279" w:rsidRPr="00AF2279" w:rsidRDefault="00FA206C" w:rsidP="00AF2279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Nedělní Blesk Křížovky</w:t>
            </w:r>
          </w:p>
        </w:tc>
        <w:tc>
          <w:tcPr>
            <w:tcW w:w="2452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7158DD3A" w14:textId="78D3C93F" w:rsidR="00AF2279" w:rsidRPr="005959CC" w:rsidRDefault="00AF2279" w:rsidP="00AF2279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14</w:t>
            </w:r>
            <w:r w:rsidR="00FA206C">
              <w:rPr>
                <w:rFonts w:cs="Arial"/>
                <w:color w:val="000000"/>
                <w:szCs w:val="16"/>
              </w:rPr>
              <w:t>7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77A6E01B" w14:textId="1E51594A" w:rsidR="00AF2279" w:rsidRPr="00644125" w:rsidRDefault="00AF2279" w:rsidP="00AF2279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AF2279">
              <w:rPr>
                <w:rFonts w:cs="Arial"/>
                <w:color w:val="000000"/>
              </w:rPr>
              <w:t>6,</w:t>
            </w:r>
            <w:r w:rsidR="000506A3">
              <w:rPr>
                <w:rFonts w:cs="Arial"/>
                <w:color w:val="000000"/>
              </w:rPr>
              <w:t>5</w:t>
            </w:r>
          </w:p>
        </w:tc>
      </w:tr>
      <w:tr w:rsidR="00AF2279" w:rsidRPr="006F1AA9" w14:paraId="0BEA63AF" w14:textId="57F05801" w:rsidTr="00F56A95">
        <w:trPr>
          <w:cantSplit/>
          <w:trHeight w:val="369"/>
          <w:jc w:val="center"/>
        </w:trPr>
        <w:tc>
          <w:tcPr>
            <w:tcW w:w="3924" w:type="dxa"/>
            <w:tcBorders>
              <w:top w:val="nil"/>
              <w:bottom w:val="single" w:sz="4" w:space="0" w:color="auto"/>
            </w:tcBorders>
            <w:vAlign w:val="center"/>
          </w:tcPr>
          <w:p w14:paraId="48CB60F1" w14:textId="594CA953" w:rsidR="00AF2279" w:rsidRPr="00AF2279" w:rsidRDefault="00AF2279" w:rsidP="00AF2279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Nedělní Aha! Křížovky</w:t>
            </w:r>
          </w:p>
        </w:tc>
        <w:tc>
          <w:tcPr>
            <w:tcW w:w="2452" w:type="dxa"/>
            <w:tcBorders>
              <w:top w:val="nil"/>
              <w:bottom w:val="single" w:sz="4" w:space="0" w:color="auto"/>
            </w:tcBorders>
            <w:vAlign w:val="center"/>
          </w:tcPr>
          <w:p w14:paraId="3D52C76E" w14:textId="4085CE77" w:rsidR="00AF2279" w:rsidRPr="005959CC" w:rsidRDefault="00AF2279" w:rsidP="00AF2279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27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554" w:type="dxa"/>
            <w:tcBorders>
              <w:top w:val="nil"/>
              <w:bottom w:val="single" w:sz="4" w:space="0" w:color="auto"/>
            </w:tcBorders>
            <w:vAlign w:val="center"/>
          </w:tcPr>
          <w:p w14:paraId="3A6D034B" w14:textId="352E88A3" w:rsidR="00AF2279" w:rsidRPr="00644125" w:rsidRDefault="000506A3" w:rsidP="00AF2279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7</w:t>
            </w:r>
            <w:r w:rsidR="00AF2279" w:rsidRPr="00444419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2</w:t>
            </w:r>
          </w:p>
        </w:tc>
      </w:tr>
    </w:tbl>
    <w:p w14:paraId="3428E25C" w14:textId="77777777" w:rsidR="005E6BC2" w:rsidRDefault="005E6BC2" w:rsidP="005E6BC2">
      <w:pPr>
        <w:rPr>
          <w:b/>
          <w:sz w:val="36"/>
        </w:rPr>
      </w:pPr>
    </w:p>
    <w:p w14:paraId="1F80C492" w14:textId="77777777" w:rsidR="005E6BC2" w:rsidRPr="000D63B6" w:rsidRDefault="005E6BC2" w:rsidP="005E6BC2">
      <w:pPr>
        <w:rPr>
          <w:b/>
          <w:sz w:val="36"/>
        </w:rPr>
      </w:pPr>
    </w:p>
    <w:p w14:paraId="2A01C867" w14:textId="77777777" w:rsidR="005E6BC2" w:rsidRPr="000D63B6" w:rsidRDefault="005E6BC2" w:rsidP="005E6BC2">
      <w:r w:rsidRPr="000D63B6">
        <w:rPr>
          <w:b/>
          <w:sz w:val="36"/>
        </w:rPr>
        <w:tab/>
      </w:r>
    </w:p>
    <w:p w14:paraId="2171F1D2" w14:textId="77777777" w:rsidR="00696BBA" w:rsidRDefault="00696BBA" w:rsidP="005E6BC2">
      <w:pPr>
        <w:pStyle w:val="StylStylStylStyl214bnenTun"/>
        <w:spacing w:before="240" w:after="60"/>
        <w:rPr>
          <w:b/>
          <w:sz w:val="36"/>
        </w:rPr>
      </w:pPr>
    </w:p>
    <w:p w14:paraId="2B56D1AE" w14:textId="77777777" w:rsidR="005E6BC2" w:rsidRPr="000D63B6" w:rsidRDefault="005E6BC2" w:rsidP="005E6BC2">
      <w:pPr>
        <w:pStyle w:val="StylStylStylStyl214bnenTun"/>
        <w:spacing w:before="240" w:after="60"/>
      </w:pPr>
      <w:r w:rsidRPr="000D63B6">
        <w:rPr>
          <w:b/>
          <w:sz w:val="36"/>
        </w:rPr>
        <w:tab/>
        <w:t xml:space="preserve">І </w:t>
      </w:r>
      <w:r w:rsidRPr="000D63B6">
        <w:rPr>
          <w:szCs w:val="28"/>
        </w:rPr>
        <w:t>Motoristické časopisy</w:t>
      </w:r>
    </w:p>
    <w:p w14:paraId="3CB6CDE0" w14:textId="77777777" w:rsidR="005E6BC2" w:rsidRPr="000D63B6" w:rsidRDefault="005E6BC2" w:rsidP="005E6BC2">
      <w:pPr>
        <w:pStyle w:val="StylStylStylStyl214bnenTun"/>
        <w:rPr>
          <w:sz w:val="16"/>
          <w:szCs w:val="20"/>
        </w:rPr>
      </w:pPr>
    </w:p>
    <w:tbl>
      <w:tblPr>
        <w:tblW w:w="7960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076"/>
        <w:gridCol w:w="2386"/>
        <w:gridCol w:w="1498"/>
      </w:tblGrid>
      <w:tr w:rsidR="00B422BB" w:rsidRPr="000D63B6" w14:paraId="573BA3FA" w14:textId="67E457D7" w:rsidTr="00F56A95">
        <w:trPr>
          <w:trHeight w:val="369"/>
          <w:jc w:val="center"/>
        </w:trPr>
        <w:tc>
          <w:tcPr>
            <w:tcW w:w="4076" w:type="dxa"/>
            <w:shd w:val="clear" w:color="auto" w:fill="365F91"/>
            <w:vAlign w:val="center"/>
          </w:tcPr>
          <w:p w14:paraId="4C04DB69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386" w:type="dxa"/>
            <w:shd w:val="clear" w:color="auto" w:fill="365F91"/>
            <w:vAlign w:val="center"/>
          </w:tcPr>
          <w:p w14:paraId="716222CF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498" w:type="dxa"/>
            <w:shd w:val="clear" w:color="auto" w:fill="365F91"/>
          </w:tcPr>
          <w:p w14:paraId="3E0ABD0E" w14:textId="73DBFF44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5959CC" w:rsidRPr="005959CC" w14:paraId="7BF3DBBE" w14:textId="709DF9ED" w:rsidTr="00F56A95">
        <w:trPr>
          <w:trHeight w:val="369"/>
          <w:jc w:val="center"/>
        </w:trPr>
        <w:tc>
          <w:tcPr>
            <w:tcW w:w="4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13761F" w14:textId="32886E0F" w:rsidR="005959CC" w:rsidRPr="005959CC" w:rsidRDefault="005959CC" w:rsidP="005959CC">
            <w:pPr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Svět motorů Speciál</w:t>
            </w:r>
          </w:p>
        </w:tc>
        <w:tc>
          <w:tcPr>
            <w:tcW w:w="23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A76711" w14:textId="27FA8DB6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19</w:t>
            </w:r>
            <w:r w:rsidR="00FA206C">
              <w:rPr>
                <w:rFonts w:cs="Arial"/>
                <w:color w:val="000000"/>
                <w:szCs w:val="16"/>
              </w:rPr>
              <w:t>7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89ED29" w14:textId="0125B3FA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7,</w:t>
            </w:r>
            <w:r w:rsidR="003F5BCB">
              <w:rPr>
                <w:rFonts w:cs="Arial"/>
                <w:color w:val="000000"/>
                <w:szCs w:val="16"/>
              </w:rPr>
              <w:t>3</w:t>
            </w:r>
          </w:p>
        </w:tc>
      </w:tr>
      <w:tr w:rsidR="005959CC" w:rsidRPr="000D63B6" w14:paraId="7E607E37" w14:textId="015C25AD" w:rsidTr="00F56A95">
        <w:trPr>
          <w:trHeight w:val="439"/>
          <w:jc w:val="center"/>
        </w:trPr>
        <w:tc>
          <w:tcPr>
            <w:tcW w:w="407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55420813" w14:textId="59DA98C8" w:rsidR="005959CC" w:rsidRPr="005959CC" w:rsidRDefault="005959CC" w:rsidP="005959CC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Auto Tip</w:t>
            </w:r>
          </w:p>
        </w:tc>
        <w:tc>
          <w:tcPr>
            <w:tcW w:w="238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613CAB13" w14:textId="3BA9FBCC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91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14:paraId="471E00FD" w14:textId="659C3FC3" w:rsidR="005959CC" w:rsidRPr="00644125" w:rsidRDefault="003F5BCB" w:rsidP="005959CC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8</w:t>
            </w:r>
            <w:r w:rsidR="005959CC" w:rsidRPr="00444419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8</w:t>
            </w:r>
          </w:p>
        </w:tc>
      </w:tr>
      <w:tr w:rsidR="005959CC" w:rsidRPr="00B26CBD" w14:paraId="766CE090" w14:textId="6518CB04" w:rsidTr="00F56A95">
        <w:trPr>
          <w:trHeight w:val="369"/>
          <w:jc w:val="center"/>
        </w:trPr>
        <w:tc>
          <w:tcPr>
            <w:tcW w:w="4076" w:type="dxa"/>
            <w:tcBorders>
              <w:bottom w:val="single" w:sz="4" w:space="0" w:color="A6A6A6"/>
            </w:tcBorders>
            <w:vAlign w:val="center"/>
          </w:tcPr>
          <w:p w14:paraId="56D6FD97" w14:textId="617D8477" w:rsidR="005959CC" w:rsidRPr="005959CC" w:rsidRDefault="005959CC" w:rsidP="005959CC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Svět motorů</w:t>
            </w:r>
          </w:p>
        </w:tc>
        <w:tc>
          <w:tcPr>
            <w:tcW w:w="2386" w:type="dxa"/>
            <w:tcBorders>
              <w:bottom w:val="single" w:sz="4" w:space="0" w:color="A6A6A6"/>
            </w:tcBorders>
            <w:vAlign w:val="center"/>
          </w:tcPr>
          <w:p w14:paraId="10CB5C34" w14:textId="7E453D50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50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98" w:type="dxa"/>
            <w:tcBorders>
              <w:bottom w:val="single" w:sz="4" w:space="0" w:color="A6A6A6"/>
            </w:tcBorders>
            <w:vAlign w:val="center"/>
          </w:tcPr>
          <w:p w14:paraId="03314D58" w14:textId="1B9FDAEE" w:rsidR="005959CC" w:rsidRPr="00644125" w:rsidRDefault="000506A3" w:rsidP="005959CC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6</w:t>
            </w:r>
            <w:r w:rsidR="005959CC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5</w:t>
            </w:r>
          </w:p>
        </w:tc>
      </w:tr>
      <w:tr w:rsidR="005959CC" w:rsidRPr="00122828" w14:paraId="12AC6939" w14:textId="77777777" w:rsidTr="005959CC">
        <w:trPr>
          <w:trHeight w:val="369"/>
          <w:jc w:val="center"/>
        </w:trPr>
        <w:tc>
          <w:tcPr>
            <w:tcW w:w="4076" w:type="dxa"/>
            <w:shd w:val="clear" w:color="auto" w:fill="CCCCCC"/>
            <w:vAlign w:val="center"/>
          </w:tcPr>
          <w:p w14:paraId="1D9281BB" w14:textId="3934CC0F" w:rsidR="005959CC" w:rsidRPr="005959CC" w:rsidRDefault="005959CC" w:rsidP="005959CC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Automobil</w:t>
            </w:r>
          </w:p>
        </w:tc>
        <w:tc>
          <w:tcPr>
            <w:tcW w:w="2386" w:type="dxa"/>
            <w:shd w:val="clear" w:color="auto" w:fill="CCCCCC"/>
            <w:vAlign w:val="center"/>
          </w:tcPr>
          <w:p w14:paraId="1887B608" w14:textId="688A5D99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45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98" w:type="dxa"/>
            <w:shd w:val="clear" w:color="auto" w:fill="CCCCCC"/>
            <w:vAlign w:val="center"/>
          </w:tcPr>
          <w:p w14:paraId="3FBEB82D" w14:textId="0B70DFC8" w:rsidR="005959CC" w:rsidRPr="00644125" w:rsidRDefault="005959CC" w:rsidP="005959CC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4,</w:t>
            </w:r>
            <w:r w:rsidR="003F5BCB">
              <w:rPr>
                <w:rFonts w:cs="Arial"/>
                <w:color w:val="000000"/>
              </w:rPr>
              <w:t>3</w:t>
            </w:r>
          </w:p>
        </w:tc>
      </w:tr>
      <w:tr w:rsidR="005959CC" w:rsidRPr="00122828" w14:paraId="290CE427" w14:textId="77777777" w:rsidTr="005959CC">
        <w:trPr>
          <w:trHeight w:val="369"/>
          <w:jc w:val="center"/>
        </w:trPr>
        <w:tc>
          <w:tcPr>
            <w:tcW w:w="4076" w:type="dxa"/>
            <w:tcBorders>
              <w:bottom w:val="single" w:sz="4" w:space="0" w:color="A6A6A6"/>
            </w:tcBorders>
            <w:vAlign w:val="center"/>
          </w:tcPr>
          <w:p w14:paraId="33B8F119" w14:textId="5A494D1F" w:rsidR="005959CC" w:rsidRPr="005959CC" w:rsidRDefault="005959CC" w:rsidP="005959CC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Auto Tip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Klassik</w:t>
            </w:r>
            <w:proofErr w:type="spellEnd"/>
          </w:p>
        </w:tc>
        <w:tc>
          <w:tcPr>
            <w:tcW w:w="2386" w:type="dxa"/>
            <w:tcBorders>
              <w:bottom w:val="single" w:sz="4" w:space="0" w:color="A6A6A6"/>
            </w:tcBorders>
            <w:vAlign w:val="center"/>
          </w:tcPr>
          <w:p w14:paraId="59061BA8" w14:textId="6611C3F9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7</w:t>
            </w:r>
            <w:r w:rsidR="00FA206C">
              <w:rPr>
                <w:rFonts w:cs="Arial"/>
                <w:color w:val="000000"/>
                <w:szCs w:val="16"/>
              </w:rPr>
              <w:t>7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498" w:type="dxa"/>
            <w:tcBorders>
              <w:bottom w:val="single" w:sz="4" w:space="0" w:color="A6A6A6"/>
            </w:tcBorders>
            <w:vAlign w:val="center"/>
          </w:tcPr>
          <w:p w14:paraId="5A5FD21F" w14:textId="5F45781A" w:rsidR="005959CC" w:rsidRPr="00444419" w:rsidRDefault="005959CC" w:rsidP="005959CC">
            <w:pPr>
              <w:jc w:val="right"/>
              <w:rPr>
                <w:rFonts w:cs="Arial"/>
                <w:color w:val="000000"/>
              </w:rPr>
            </w:pPr>
            <w:r w:rsidRPr="00444419">
              <w:rPr>
                <w:rFonts w:cs="Arial"/>
                <w:color w:val="000000"/>
              </w:rPr>
              <w:t>1,</w:t>
            </w:r>
            <w:r w:rsidR="003F5BCB">
              <w:rPr>
                <w:rFonts w:cs="Arial"/>
                <w:color w:val="000000"/>
              </w:rPr>
              <w:t>7</w:t>
            </w:r>
          </w:p>
        </w:tc>
      </w:tr>
    </w:tbl>
    <w:p w14:paraId="49EFE9CD" w14:textId="77777777" w:rsidR="005E6BC2" w:rsidRPr="000D63B6" w:rsidRDefault="005E6BC2" w:rsidP="005E6BC2"/>
    <w:p w14:paraId="13E9301F" w14:textId="77777777" w:rsidR="005E6BC2" w:rsidRPr="000D63B6" w:rsidRDefault="005E6BC2" w:rsidP="005E6BC2">
      <w:pPr>
        <w:pStyle w:val="StylStylStylStyl214bnenTun"/>
        <w:spacing w:before="240" w:after="60"/>
      </w:pPr>
      <w:r w:rsidRPr="000D63B6">
        <w:tab/>
      </w:r>
      <w:r w:rsidRPr="000D63B6">
        <w:rPr>
          <w:b/>
          <w:sz w:val="36"/>
        </w:rPr>
        <w:t xml:space="preserve">І </w:t>
      </w:r>
      <w:r w:rsidRPr="000D63B6">
        <w:rPr>
          <w:szCs w:val="28"/>
        </w:rPr>
        <w:t>Společenské časopisy</w:t>
      </w:r>
    </w:p>
    <w:p w14:paraId="73E7D626" w14:textId="77777777" w:rsidR="005E6BC2" w:rsidRPr="000D63B6" w:rsidRDefault="005E6BC2" w:rsidP="005E6BC2">
      <w:pPr>
        <w:pStyle w:val="StylStylStylStyl214bnenTun"/>
        <w:rPr>
          <w:sz w:val="16"/>
          <w:szCs w:val="12"/>
        </w:rPr>
      </w:pPr>
    </w:p>
    <w:tbl>
      <w:tblPr>
        <w:tblW w:w="8110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062"/>
        <w:gridCol w:w="2387"/>
        <w:gridCol w:w="1661"/>
      </w:tblGrid>
      <w:tr w:rsidR="00B422BB" w:rsidRPr="000D63B6" w14:paraId="41303CF1" w14:textId="11361B36" w:rsidTr="00B422BB">
        <w:trPr>
          <w:trHeight w:val="369"/>
          <w:jc w:val="center"/>
        </w:trPr>
        <w:tc>
          <w:tcPr>
            <w:tcW w:w="4062" w:type="dxa"/>
            <w:shd w:val="clear" w:color="auto" w:fill="365F91"/>
            <w:vAlign w:val="center"/>
          </w:tcPr>
          <w:p w14:paraId="200F552F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387" w:type="dxa"/>
            <w:shd w:val="clear" w:color="auto" w:fill="365F91"/>
            <w:vAlign w:val="center"/>
          </w:tcPr>
          <w:p w14:paraId="0743BCC7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661" w:type="dxa"/>
            <w:shd w:val="clear" w:color="auto" w:fill="365F91"/>
          </w:tcPr>
          <w:p w14:paraId="63BE9A17" w14:textId="4014D55E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5959CC" w:rsidRPr="000D63B6" w14:paraId="14F0C921" w14:textId="222A5C65" w:rsidTr="00B422BB">
        <w:trPr>
          <w:trHeight w:val="369"/>
          <w:jc w:val="center"/>
        </w:trPr>
        <w:tc>
          <w:tcPr>
            <w:tcW w:w="4062" w:type="dxa"/>
            <w:vAlign w:val="center"/>
          </w:tcPr>
          <w:p w14:paraId="729EB06E" w14:textId="632F920E" w:rsidR="005959CC" w:rsidRPr="00490057" w:rsidRDefault="00FA206C" w:rsidP="005959CC">
            <w:pPr>
              <w:rPr>
                <w:rFonts w:cs="Arial"/>
                <w:color w:val="000000"/>
                <w:szCs w:val="16"/>
              </w:rPr>
            </w:pPr>
            <w:r w:rsidRPr="00557821">
              <w:rPr>
                <w:rFonts w:cs="Arial"/>
                <w:color w:val="000000"/>
                <w:szCs w:val="16"/>
              </w:rPr>
              <w:t>Epocha</w:t>
            </w:r>
          </w:p>
        </w:tc>
        <w:tc>
          <w:tcPr>
            <w:tcW w:w="2387" w:type="dxa"/>
            <w:vAlign w:val="center"/>
          </w:tcPr>
          <w:p w14:paraId="4CE365B8" w14:textId="16712D78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29</w:t>
            </w:r>
            <w:r w:rsidR="00FA206C">
              <w:rPr>
                <w:rFonts w:cs="Arial"/>
                <w:color w:val="000000"/>
                <w:szCs w:val="16"/>
              </w:rPr>
              <w:t>0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661" w:type="dxa"/>
            <w:vAlign w:val="center"/>
          </w:tcPr>
          <w:p w14:paraId="4E2741B8" w14:textId="107BCB99" w:rsidR="005959CC" w:rsidRPr="00644125" w:rsidRDefault="003F5BCB" w:rsidP="005959CC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13</w:t>
            </w:r>
            <w:r w:rsidR="005959CC" w:rsidRPr="002F67F6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9</w:t>
            </w:r>
          </w:p>
        </w:tc>
      </w:tr>
      <w:tr w:rsidR="005959CC" w:rsidRPr="000D63B6" w14:paraId="0F302DB7" w14:textId="5310FE11" w:rsidTr="00B422BB">
        <w:trPr>
          <w:trHeight w:val="369"/>
          <w:jc w:val="center"/>
        </w:trPr>
        <w:tc>
          <w:tcPr>
            <w:tcW w:w="4062" w:type="dxa"/>
            <w:shd w:val="clear" w:color="auto" w:fill="CCCCCC"/>
            <w:vAlign w:val="center"/>
          </w:tcPr>
          <w:p w14:paraId="7460A0DF" w14:textId="492D1FF3" w:rsidR="005959CC" w:rsidRPr="00490057" w:rsidRDefault="00FA206C" w:rsidP="005959CC">
            <w:pPr>
              <w:rPr>
                <w:rFonts w:cs="Arial"/>
                <w:color w:val="000000"/>
                <w:szCs w:val="16"/>
              </w:rPr>
            </w:pPr>
            <w:r w:rsidRPr="00557821">
              <w:rPr>
                <w:rFonts w:cs="Arial"/>
                <w:color w:val="000000"/>
                <w:szCs w:val="16"/>
              </w:rPr>
              <w:t>Nedělní Blesk</w:t>
            </w:r>
          </w:p>
        </w:tc>
        <w:tc>
          <w:tcPr>
            <w:tcW w:w="2387" w:type="dxa"/>
            <w:shd w:val="clear" w:color="auto" w:fill="CCCCCC"/>
            <w:vAlign w:val="center"/>
          </w:tcPr>
          <w:p w14:paraId="3A087975" w14:textId="43F98410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27</w:t>
            </w:r>
            <w:r w:rsidR="00FA206C">
              <w:rPr>
                <w:rFonts w:cs="Arial"/>
                <w:color w:val="000000"/>
                <w:szCs w:val="16"/>
              </w:rPr>
              <w:t>9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661" w:type="dxa"/>
            <w:shd w:val="clear" w:color="auto" w:fill="CCCCCC"/>
            <w:vAlign w:val="center"/>
          </w:tcPr>
          <w:p w14:paraId="4DEFC44B" w14:textId="4D388C27" w:rsidR="005959CC" w:rsidRPr="00644125" w:rsidRDefault="003F5BCB" w:rsidP="005959CC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5</w:t>
            </w:r>
            <w:r w:rsidR="005959CC" w:rsidRPr="00444419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5</w:t>
            </w:r>
          </w:p>
        </w:tc>
      </w:tr>
      <w:tr w:rsidR="005959CC" w:rsidRPr="00817ECE" w14:paraId="1487924F" w14:textId="024A3D3A" w:rsidTr="00B422BB">
        <w:trPr>
          <w:trHeight w:val="369"/>
          <w:jc w:val="center"/>
        </w:trPr>
        <w:tc>
          <w:tcPr>
            <w:tcW w:w="4062" w:type="dxa"/>
            <w:vAlign w:val="center"/>
          </w:tcPr>
          <w:p w14:paraId="46567F8D" w14:textId="112E3852" w:rsidR="005959CC" w:rsidRPr="00490057" w:rsidRDefault="005959CC" w:rsidP="005959CC">
            <w:pPr>
              <w:rPr>
                <w:rFonts w:cs="Arial"/>
                <w:color w:val="000000"/>
                <w:szCs w:val="16"/>
              </w:rPr>
            </w:pPr>
            <w:r w:rsidRPr="00557821">
              <w:rPr>
                <w:rFonts w:cs="Arial"/>
                <w:color w:val="000000"/>
                <w:szCs w:val="16"/>
              </w:rPr>
              <w:t>Rytmus života</w:t>
            </w:r>
          </w:p>
        </w:tc>
        <w:tc>
          <w:tcPr>
            <w:tcW w:w="2387" w:type="dxa"/>
            <w:vAlign w:val="center"/>
          </w:tcPr>
          <w:p w14:paraId="7F68154B" w14:textId="45AB30BA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24</w:t>
            </w:r>
            <w:r w:rsidR="00FA206C">
              <w:rPr>
                <w:rFonts w:cs="Arial"/>
                <w:color w:val="000000"/>
                <w:szCs w:val="16"/>
              </w:rPr>
              <w:t>7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661" w:type="dxa"/>
            <w:vAlign w:val="center"/>
          </w:tcPr>
          <w:p w14:paraId="751B9496" w14:textId="537FBCA5" w:rsidR="005959CC" w:rsidRPr="00644125" w:rsidRDefault="003F5BCB" w:rsidP="005959CC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7</w:t>
            </w:r>
            <w:r w:rsidR="005959CC" w:rsidRPr="002F67F6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6</w:t>
            </w:r>
          </w:p>
        </w:tc>
      </w:tr>
      <w:tr w:rsidR="005959CC" w:rsidRPr="00817ECE" w14:paraId="59DFFD1B" w14:textId="3E203961" w:rsidTr="00B422BB">
        <w:trPr>
          <w:trHeight w:val="369"/>
          <w:jc w:val="center"/>
        </w:trPr>
        <w:tc>
          <w:tcPr>
            <w:tcW w:w="4062" w:type="dxa"/>
            <w:shd w:val="clear" w:color="auto" w:fill="CCCCCC"/>
            <w:vAlign w:val="center"/>
          </w:tcPr>
          <w:p w14:paraId="30048A10" w14:textId="0EBA672F" w:rsidR="005959CC" w:rsidRPr="00490057" w:rsidRDefault="005959CC" w:rsidP="005959CC">
            <w:pPr>
              <w:rPr>
                <w:rFonts w:cs="Arial"/>
                <w:color w:val="000000"/>
                <w:szCs w:val="16"/>
              </w:rPr>
            </w:pPr>
            <w:r w:rsidRPr="00557821">
              <w:rPr>
                <w:rFonts w:cs="Arial"/>
                <w:color w:val="000000"/>
                <w:szCs w:val="16"/>
              </w:rPr>
              <w:t>21. století</w:t>
            </w:r>
          </w:p>
        </w:tc>
        <w:tc>
          <w:tcPr>
            <w:tcW w:w="2387" w:type="dxa"/>
            <w:shd w:val="clear" w:color="auto" w:fill="CCCCCC"/>
            <w:vAlign w:val="center"/>
          </w:tcPr>
          <w:p w14:paraId="3931457B" w14:textId="69591CC6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18</w:t>
            </w:r>
            <w:r w:rsidR="00FA206C">
              <w:rPr>
                <w:rFonts w:cs="Arial"/>
                <w:color w:val="000000"/>
                <w:szCs w:val="16"/>
              </w:rPr>
              <w:t>9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661" w:type="dxa"/>
            <w:shd w:val="clear" w:color="auto" w:fill="CCCCCC"/>
            <w:vAlign w:val="center"/>
          </w:tcPr>
          <w:p w14:paraId="75460498" w14:textId="2C43F2A2" w:rsidR="005959CC" w:rsidRPr="00644125" w:rsidRDefault="005959CC" w:rsidP="005959CC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444419">
              <w:rPr>
                <w:rFonts w:cs="Arial"/>
                <w:color w:val="000000"/>
              </w:rPr>
              <w:t>6,</w:t>
            </w:r>
            <w:r w:rsidR="003F5BCB">
              <w:rPr>
                <w:rFonts w:cs="Arial"/>
                <w:color w:val="000000"/>
              </w:rPr>
              <w:t>6</w:t>
            </w:r>
          </w:p>
        </w:tc>
      </w:tr>
      <w:tr w:rsidR="005959CC" w:rsidRPr="00E91FC1" w14:paraId="6A4612FA" w14:textId="1A2B2A91" w:rsidTr="00B422BB">
        <w:trPr>
          <w:trHeight w:val="369"/>
          <w:jc w:val="center"/>
        </w:trPr>
        <w:tc>
          <w:tcPr>
            <w:tcW w:w="4062" w:type="dxa"/>
            <w:vAlign w:val="center"/>
          </w:tcPr>
          <w:p w14:paraId="00FDCFA0" w14:textId="2A80EF60" w:rsidR="005959CC" w:rsidRPr="00490057" w:rsidRDefault="005959CC" w:rsidP="005959CC">
            <w:pPr>
              <w:rPr>
                <w:rFonts w:cs="Arial"/>
                <w:color w:val="000000"/>
                <w:szCs w:val="16"/>
              </w:rPr>
            </w:pPr>
            <w:r w:rsidRPr="00557821">
              <w:rPr>
                <w:rFonts w:cs="Arial"/>
                <w:color w:val="000000"/>
                <w:szCs w:val="16"/>
              </w:rPr>
              <w:t>Pestrý svět</w:t>
            </w:r>
          </w:p>
        </w:tc>
        <w:tc>
          <w:tcPr>
            <w:tcW w:w="2387" w:type="dxa"/>
            <w:vAlign w:val="center"/>
          </w:tcPr>
          <w:p w14:paraId="2412E64C" w14:textId="2F7BF30A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</w:t>
            </w:r>
            <w:r w:rsidR="00FA206C">
              <w:rPr>
                <w:rFonts w:cs="Arial"/>
                <w:color w:val="000000"/>
                <w:szCs w:val="16"/>
              </w:rPr>
              <w:t>4</w:t>
            </w:r>
            <w:r w:rsidRPr="005959CC">
              <w:rPr>
                <w:rFonts w:cs="Arial"/>
                <w:color w:val="000000"/>
                <w:szCs w:val="16"/>
              </w:rPr>
              <w:t>8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661" w:type="dxa"/>
            <w:vAlign w:val="center"/>
          </w:tcPr>
          <w:p w14:paraId="050CAD29" w14:textId="6FE90231" w:rsidR="005959CC" w:rsidRPr="00644125" w:rsidRDefault="005959CC" w:rsidP="005959CC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2F67F6">
              <w:rPr>
                <w:rFonts w:cs="Arial"/>
                <w:color w:val="000000"/>
              </w:rPr>
              <w:t>4,</w:t>
            </w:r>
            <w:r w:rsidR="003F5BCB">
              <w:rPr>
                <w:rFonts w:cs="Arial"/>
                <w:color w:val="000000"/>
              </w:rPr>
              <w:t>9</w:t>
            </w:r>
          </w:p>
        </w:tc>
      </w:tr>
      <w:tr w:rsidR="005959CC" w:rsidRPr="00817ECE" w14:paraId="3CA11138" w14:textId="525B9F03" w:rsidTr="00B422BB">
        <w:trPr>
          <w:trHeight w:val="369"/>
          <w:jc w:val="center"/>
        </w:trPr>
        <w:tc>
          <w:tcPr>
            <w:tcW w:w="4062" w:type="dxa"/>
            <w:shd w:val="clear" w:color="auto" w:fill="CCCCCC"/>
            <w:vAlign w:val="center"/>
          </w:tcPr>
          <w:p w14:paraId="1D52FA2B" w14:textId="291F0A36" w:rsidR="005959CC" w:rsidRPr="00490057" w:rsidRDefault="005959CC" w:rsidP="005959CC">
            <w:pPr>
              <w:rPr>
                <w:rFonts w:cs="Arial"/>
                <w:color w:val="000000"/>
                <w:szCs w:val="16"/>
              </w:rPr>
            </w:pPr>
            <w:r w:rsidRPr="00557821">
              <w:rPr>
                <w:rFonts w:cs="Arial"/>
                <w:color w:val="000000"/>
                <w:szCs w:val="16"/>
              </w:rPr>
              <w:t>Rytmus života RETRO</w:t>
            </w:r>
          </w:p>
        </w:tc>
        <w:tc>
          <w:tcPr>
            <w:tcW w:w="2387" w:type="dxa"/>
            <w:shd w:val="clear" w:color="auto" w:fill="CCCCCC"/>
            <w:vAlign w:val="center"/>
          </w:tcPr>
          <w:p w14:paraId="135410A7" w14:textId="1F1A6FE4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131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661" w:type="dxa"/>
            <w:shd w:val="clear" w:color="auto" w:fill="CCCCCC"/>
            <w:vAlign w:val="center"/>
          </w:tcPr>
          <w:p w14:paraId="1FF01ADF" w14:textId="55754A25" w:rsidR="005959CC" w:rsidRPr="00644125" w:rsidRDefault="005959CC" w:rsidP="005959CC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5959CC">
              <w:rPr>
                <w:rFonts w:cs="Arial"/>
                <w:color w:val="000000"/>
              </w:rPr>
              <w:t>4,</w:t>
            </w:r>
            <w:r w:rsidR="003F5BCB">
              <w:rPr>
                <w:rFonts w:cs="Arial"/>
                <w:color w:val="000000"/>
              </w:rPr>
              <w:t>9</w:t>
            </w:r>
          </w:p>
        </w:tc>
      </w:tr>
      <w:tr w:rsidR="005959CC" w:rsidRPr="00817ECE" w14:paraId="066B6E5C" w14:textId="59439C40" w:rsidTr="00B422BB">
        <w:trPr>
          <w:trHeight w:val="369"/>
          <w:jc w:val="center"/>
        </w:trPr>
        <w:tc>
          <w:tcPr>
            <w:tcW w:w="4062" w:type="dxa"/>
            <w:tcBorders>
              <w:bottom w:val="nil"/>
            </w:tcBorders>
            <w:vAlign w:val="center"/>
          </w:tcPr>
          <w:p w14:paraId="0A1E6C3C" w14:textId="544081A4" w:rsidR="005959CC" w:rsidRPr="00490057" w:rsidRDefault="005959CC" w:rsidP="005959CC">
            <w:pPr>
              <w:rPr>
                <w:rFonts w:cs="Arial"/>
                <w:color w:val="000000"/>
                <w:szCs w:val="16"/>
              </w:rPr>
            </w:pPr>
            <w:r w:rsidRPr="00557821">
              <w:rPr>
                <w:rFonts w:cs="Arial"/>
                <w:color w:val="000000"/>
                <w:szCs w:val="16"/>
              </w:rPr>
              <w:t>Nedělní Aha!</w:t>
            </w:r>
          </w:p>
        </w:tc>
        <w:tc>
          <w:tcPr>
            <w:tcW w:w="2387" w:type="dxa"/>
            <w:tcBorders>
              <w:bottom w:val="nil"/>
            </w:tcBorders>
            <w:vAlign w:val="center"/>
          </w:tcPr>
          <w:p w14:paraId="4C2AF9EF" w14:textId="268C476B" w:rsidR="005959CC" w:rsidRPr="005959CC" w:rsidRDefault="005959C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 w:rsidRPr="005959CC">
              <w:rPr>
                <w:rFonts w:cs="Arial"/>
                <w:color w:val="000000"/>
                <w:szCs w:val="16"/>
              </w:rPr>
              <w:t>10</w:t>
            </w:r>
            <w:r w:rsidR="00FA206C">
              <w:rPr>
                <w:rFonts w:cs="Arial"/>
                <w:color w:val="000000"/>
                <w:szCs w:val="16"/>
              </w:rPr>
              <w:t>3</w:t>
            </w:r>
            <w:r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661" w:type="dxa"/>
            <w:tcBorders>
              <w:bottom w:val="nil"/>
            </w:tcBorders>
            <w:vAlign w:val="center"/>
          </w:tcPr>
          <w:p w14:paraId="11CE28C8" w14:textId="29C6F0C5" w:rsidR="005959CC" w:rsidRPr="00644125" w:rsidRDefault="003F5BCB" w:rsidP="005959CC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1</w:t>
            </w:r>
            <w:r w:rsidR="005959CC" w:rsidRPr="002F67F6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9</w:t>
            </w:r>
          </w:p>
        </w:tc>
      </w:tr>
      <w:tr w:rsidR="005959CC" w:rsidRPr="000D63B6" w14:paraId="4ADDEE2F" w14:textId="2CFF38DB" w:rsidTr="00B422BB">
        <w:trPr>
          <w:trHeight w:val="369"/>
          <w:jc w:val="center"/>
        </w:trPr>
        <w:tc>
          <w:tcPr>
            <w:tcW w:w="4062" w:type="dxa"/>
            <w:tcBorders>
              <w:bottom w:val="nil"/>
            </w:tcBorders>
            <w:shd w:val="clear" w:color="auto" w:fill="CCCCCC"/>
            <w:vAlign w:val="center"/>
          </w:tcPr>
          <w:p w14:paraId="6275803C" w14:textId="56A5923C" w:rsidR="005959CC" w:rsidRPr="00490057" w:rsidRDefault="005959CC" w:rsidP="005959CC">
            <w:pPr>
              <w:rPr>
                <w:rFonts w:cs="Arial"/>
                <w:color w:val="000000"/>
                <w:szCs w:val="16"/>
              </w:rPr>
            </w:pPr>
            <w:r w:rsidRPr="00557821">
              <w:rPr>
                <w:rFonts w:cs="Arial"/>
                <w:color w:val="000000"/>
                <w:szCs w:val="16"/>
              </w:rPr>
              <w:t>Story</w:t>
            </w:r>
          </w:p>
        </w:tc>
        <w:tc>
          <w:tcPr>
            <w:tcW w:w="2387" w:type="dxa"/>
            <w:tcBorders>
              <w:bottom w:val="nil"/>
            </w:tcBorders>
            <w:shd w:val="clear" w:color="auto" w:fill="CCCCCC"/>
            <w:vAlign w:val="center"/>
          </w:tcPr>
          <w:p w14:paraId="50C55C35" w14:textId="4F074435" w:rsidR="005959CC" w:rsidRPr="005959CC" w:rsidRDefault="00FA206C" w:rsidP="005959CC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83</w:t>
            </w:r>
            <w:r w:rsidR="005959CC" w:rsidRPr="009A15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1661" w:type="dxa"/>
            <w:tcBorders>
              <w:bottom w:val="nil"/>
            </w:tcBorders>
            <w:shd w:val="clear" w:color="auto" w:fill="CCCCCC"/>
            <w:vAlign w:val="center"/>
          </w:tcPr>
          <w:p w14:paraId="5634E5E0" w14:textId="7B8B0DAA" w:rsidR="005959CC" w:rsidRPr="00444419" w:rsidRDefault="005959CC" w:rsidP="005959CC">
            <w:pPr>
              <w:jc w:val="right"/>
              <w:rPr>
                <w:rFonts w:cs="Arial"/>
                <w:color w:val="000000"/>
              </w:rPr>
            </w:pPr>
            <w:r w:rsidRPr="00444419">
              <w:rPr>
                <w:rFonts w:cs="Arial"/>
                <w:color w:val="000000"/>
              </w:rPr>
              <w:t>2,</w:t>
            </w:r>
            <w:r w:rsidR="003F5BCB">
              <w:rPr>
                <w:rFonts w:cs="Arial"/>
                <w:color w:val="000000"/>
              </w:rPr>
              <w:t>7</w:t>
            </w:r>
          </w:p>
        </w:tc>
      </w:tr>
    </w:tbl>
    <w:p w14:paraId="7E290742" w14:textId="77777777" w:rsidR="005E6BC2" w:rsidRDefault="005E6BC2" w:rsidP="005E6BC2"/>
    <w:p w14:paraId="07087840" w14:textId="43292C96" w:rsidR="008C1EFB" w:rsidRPr="000D63B6" w:rsidRDefault="00D616E0" w:rsidP="008C1EFB">
      <w:pPr>
        <w:pStyle w:val="StylStylStylStyl214bnenTun"/>
        <w:spacing w:before="240" w:after="60"/>
      </w:pPr>
      <w:r>
        <w:rPr>
          <w:b/>
          <w:sz w:val="36"/>
        </w:rPr>
        <w:t xml:space="preserve">                                </w:t>
      </w:r>
      <w:r w:rsidR="008C1EFB" w:rsidRPr="000D63B6">
        <w:rPr>
          <w:b/>
          <w:sz w:val="36"/>
        </w:rPr>
        <w:t xml:space="preserve">І </w:t>
      </w:r>
      <w:r w:rsidR="008C1EFB" w:rsidRPr="000D63B6">
        <w:rPr>
          <w:szCs w:val="28"/>
        </w:rPr>
        <w:t>Sportovní časopisy</w:t>
      </w:r>
    </w:p>
    <w:p w14:paraId="6AF9D9BB" w14:textId="77777777" w:rsidR="008C1EFB" w:rsidRPr="000D63B6" w:rsidRDefault="008C1EFB" w:rsidP="008C1EFB">
      <w:pPr>
        <w:pStyle w:val="StylStylStylStyl214bnenTun"/>
        <w:rPr>
          <w:sz w:val="16"/>
          <w:szCs w:val="16"/>
        </w:rPr>
      </w:pPr>
    </w:p>
    <w:tbl>
      <w:tblPr>
        <w:tblW w:w="8213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142"/>
        <w:gridCol w:w="4346"/>
        <w:gridCol w:w="2455"/>
        <w:gridCol w:w="1270"/>
      </w:tblGrid>
      <w:tr w:rsidR="00B422BB" w:rsidRPr="000D63B6" w14:paraId="65F71E0D" w14:textId="4383DDAD" w:rsidTr="00B422BB">
        <w:trPr>
          <w:trHeight w:val="415"/>
          <w:jc w:val="center"/>
        </w:trPr>
        <w:tc>
          <w:tcPr>
            <w:tcW w:w="4488" w:type="dxa"/>
            <w:gridSpan w:val="2"/>
            <w:tcBorders>
              <w:bottom w:val="nil"/>
            </w:tcBorders>
            <w:shd w:val="clear" w:color="auto" w:fill="365F91"/>
            <w:vAlign w:val="center"/>
          </w:tcPr>
          <w:p w14:paraId="0E22DAC4" w14:textId="77777777" w:rsidR="00B422BB" w:rsidRPr="000D63B6" w:rsidRDefault="00B422BB" w:rsidP="00FE50E7">
            <w:pPr>
              <w:rPr>
                <w:color w:val="FFFFFF"/>
              </w:rPr>
            </w:pPr>
          </w:p>
        </w:tc>
        <w:tc>
          <w:tcPr>
            <w:tcW w:w="2455" w:type="dxa"/>
            <w:tcBorders>
              <w:bottom w:val="nil"/>
            </w:tcBorders>
            <w:shd w:val="clear" w:color="auto" w:fill="365F91"/>
            <w:vAlign w:val="center"/>
          </w:tcPr>
          <w:p w14:paraId="6A2F402E" w14:textId="77777777" w:rsidR="00B422BB" w:rsidRPr="000D63B6" w:rsidRDefault="00B422BB" w:rsidP="00FE50E7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270" w:type="dxa"/>
            <w:tcBorders>
              <w:bottom w:val="nil"/>
            </w:tcBorders>
            <w:shd w:val="clear" w:color="auto" w:fill="365F91"/>
          </w:tcPr>
          <w:p w14:paraId="34DC202C" w14:textId="0A9FC090" w:rsidR="00B422BB" w:rsidRPr="000D63B6" w:rsidRDefault="00B422BB" w:rsidP="00FE50E7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B422BB" w:rsidRPr="000D63B6" w14:paraId="6FC713F8" w14:textId="7BCB0828" w:rsidTr="00B422BB">
        <w:trPr>
          <w:gridBefore w:val="1"/>
          <w:wBefore w:w="142" w:type="dxa"/>
          <w:trHeight w:val="369"/>
          <w:jc w:val="center"/>
        </w:trPr>
        <w:tc>
          <w:tcPr>
            <w:tcW w:w="4346" w:type="dxa"/>
            <w:tcBorders>
              <w:bottom w:val="single" w:sz="4" w:space="0" w:color="auto"/>
            </w:tcBorders>
            <w:vAlign w:val="center"/>
          </w:tcPr>
          <w:p w14:paraId="5448B6D5" w14:textId="77777777" w:rsidR="00B422BB" w:rsidRPr="00490057" w:rsidRDefault="00B422BB" w:rsidP="00FE50E7">
            <w:pPr>
              <w:rPr>
                <w:rFonts w:cs="Arial"/>
                <w:color w:val="000000"/>
              </w:rPr>
            </w:pPr>
            <w:proofErr w:type="spellStart"/>
            <w:r w:rsidRPr="00490057">
              <w:rPr>
                <w:rFonts w:cs="Arial"/>
                <w:color w:val="000000"/>
              </w:rPr>
              <w:t>Snow</w:t>
            </w:r>
            <w:proofErr w:type="spellEnd"/>
          </w:p>
        </w:tc>
        <w:tc>
          <w:tcPr>
            <w:tcW w:w="2455" w:type="dxa"/>
            <w:tcBorders>
              <w:bottom w:val="single" w:sz="4" w:space="0" w:color="auto"/>
            </w:tcBorders>
            <w:vAlign w:val="center"/>
          </w:tcPr>
          <w:p w14:paraId="049AE89E" w14:textId="3129650B" w:rsidR="00B422BB" w:rsidRPr="00644125" w:rsidRDefault="00FA206C" w:rsidP="00FE50E7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4</w:t>
            </w:r>
            <w:r w:rsidR="005959CC" w:rsidRPr="005959CC">
              <w:rPr>
                <w:rFonts w:cs="Arial"/>
                <w:color w:val="000000"/>
              </w:rPr>
              <w:t>0</w:t>
            </w:r>
            <w:r w:rsidR="00B422BB" w:rsidRPr="005959C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14:paraId="3704CE02" w14:textId="39DB033A" w:rsidR="00B422BB" w:rsidRPr="00644125" w:rsidRDefault="003F5BCB" w:rsidP="00B00DD7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0</w:t>
            </w:r>
            <w:r w:rsidR="00E91FC1" w:rsidRPr="005959CC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9</w:t>
            </w:r>
          </w:p>
        </w:tc>
      </w:tr>
    </w:tbl>
    <w:p w14:paraId="06B3815F" w14:textId="24010DF9" w:rsidR="005E6BC2" w:rsidRDefault="005E6BC2" w:rsidP="005E6BC2">
      <w:pPr>
        <w:pStyle w:val="StylStylStylStyl214bnenTun"/>
        <w:spacing w:before="240" w:after="60"/>
      </w:pPr>
      <w:r>
        <w:t xml:space="preserve"> </w:t>
      </w:r>
    </w:p>
    <w:p w14:paraId="2F76C4BF" w14:textId="77777777" w:rsidR="005E6BC2" w:rsidRPr="000D63B6" w:rsidRDefault="005E6BC2" w:rsidP="005E6BC2">
      <w:pPr>
        <w:pStyle w:val="StylStylStylStyl214bnenTun"/>
        <w:spacing w:before="240" w:after="60"/>
        <w:rPr>
          <w:szCs w:val="28"/>
        </w:rPr>
      </w:pPr>
      <w:r w:rsidRPr="000D63B6">
        <w:rPr>
          <w:b/>
          <w:sz w:val="36"/>
        </w:rPr>
        <w:tab/>
        <w:t xml:space="preserve">І </w:t>
      </w:r>
      <w:r w:rsidRPr="000D63B6">
        <w:rPr>
          <w:szCs w:val="28"/>
        </w:rPr>
        <w:t>Zpravodajské týdeníky</w:t>
      </w:r>
    </w:p>
    <w:p w14:paraId="7A66A5CE" w14:textId="77777777" w:rsidR="005E6BC2" w:rsidRPr="000D63B6" w:rsidRDefault="005E6BC2" w:rsidP="005E6BC2">
      <w:pPr>
        <w:pStyle w:val="StylStylStylStyl214bnenTun"/>
        <w:numPr>
          <w:ilvl w:val="0"/>
          <w:numId w:val="3"/>
        </w:numPr>
        <w:tabs>
          <w:tab w:val="left" w:pos="4338"/>
        </w:tabs>
        <w:spacing w:after="60"/>
        <w:ind w:left="4615" w:hanging="357"/>
      </w:pPr>
      <w:r w:rsidRPr="000D63B6">
        <w:rPr>
          <w:szCs w:val="28"/>
        </w:rPr>
        <w:t>celostátní</w:t>
      </w:r>
    </w:p>
    <w:p w14:paraId="4EF3C88B" w14:textId="77777777" w:rsidR="005E6BC2" w:rsidRPr="000D63B6" w:rsidRDefault="005E6BC2" w:rsidP="005E6BC2">
      <w:pPr>
        <w:pStyle w:val="StylStylStylStyl214bnenTun"/>
        <w:tabs>
          <w:tab w:val="left" w:pos="4338"/>
        </w:tabs>
        <w:spacing w:after="60"/>
        <w:rPr>
          <w:sz w:val="16"/>
        </w:rPr>
      </w:pPr>
    </w:p>
    <w:tbl>
      <w:tblPr>
        <w:tblW w:w="8423" w:type="dxa"/>
        <w:jc w:val="center"/>
        <w:tblLook w:val="01E0" w:firstRow="1" w:lastRow="1" w:firstColumn="1" w:lastColumn="1" w:noHBand="0" w:noVBand="0"/>
      </w:tblPr>
      <w:tblGrid>
        <w:gridCol w:w="4231"/>
        <w:gridCol w:w="2329"/>
        <w:gridCol w:w="1863"/>
      </w:tblGrid>
      <w:tr w:rsidR="00B422BB" w:rsidRPr="000D63B6" w14:paraId="10D31BE9" w14:textId="079D5BA8" w:rsidTr="00F56A95">
        <w:trPr>
          <w:trHeight w:val="352"/>
          <w:jc w:val="center"/>
        </w:trPr>
        <w:tc>
          <w:tcPr>
            <w:tcW w:w="4231" w:type="dxa"/>
            <w:shd w:val="clear" w:color="auto" w:fill="365F91"/>
            <w:vAlign w:val="center"/>
          </w:tcPr>
          <w:p w14:paraId="79616E4F" w14:textId="77777777" w:rsidR="00B422BB" w:rsidRPr="000D63B6" w:rsidRDefault="00B422BB" w:rsidP="005E6BC2">
            <w:pPr>
              <w:rPr>
                <w:color w:val="FFFFFF"/>
              </w:rPr>
            </w:pPr>
          </w:p>
        </w:tc>
        <w:tc>
          <w:tcPr>
            <w:tcW w:w="2329" w:type="dxa"/>
            <w:shd w:val="clear" w:color="auto" w:fill="365F91"/>
            <w:vAlign w:val="center"/>
          </w:tcPr>
          <w:p w14:paraId="29D1C988" w14:textId="77777777" w:rsidR="00B422BB" w:rsidRPr="000D63B6" w:rsidRDefault="00B422BB" w:rsidP="005E6BC2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1863" w:type="dxa"/>
            <w:shd w:val="clear" w:color="auto" w:fill="365F91"/>
          </w:tcPr>
          <w:p w14:paraId="3AD1E218" w14:textId="5E64AB8D" w:rsidR="00B422BB" w:rsidRPr="000D63B6" w:rsidRDefault="00B422BB" w:rsidP="005E6BC2">
            <w:pPr>
              <w:jc w:val="righ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GRP</w:t>
            </w:r>
          </w:p>
        </w:tc>
      </w:tr>
      <w:tr w:rsidR="000C3385" w:rsidRPr="00EE6CD2" w14:paraId="348E1A13" w14:textId="20DB970D" w:rsidTr="00F56A95">
        <w:trPr>
          <w:trHeight w:val="352"/>
          <w:jc w:val="center"/>
        </w:trPr>
        <w:tc>
          <w:tcPr>
            <w:tcW w:w="4231" w:type="dxa"/>
            <w:vAlign w:val="center"/>
          </w:tcPr>
          <w:p w14:paraId="0DE26EEC" w14:textId="6F6E1B25" w:rsidR="000C3385" w:rsidRPr="00490057" w:rsidRDefault="000C3385" w:rsidP="000C3385">
            <w:pPr>
              <w:rPr>
                <w:rFonts w:cs="Arial"/>
                <w:color w:val="000000"/>
              </w:rPr>
            </w:pPr>
            <w:r w:rsidRPr="000C3385">
              <w:rPr>
                <w:rFonts w:cs="Arial"/>
                <w:color w:val="000000"/>
              </w:rPr>
              <w:t>Reflex</w:t>
            </w:r>
          </w:p>
        </w:tc>
        <w:tc>
          <w:tcPr>
            <w:tcW w:w="2329" w:type="dxa"/>
            <w:vAlign w:val="center"/>
          </w:tcPr>
          <w:p w14:paraId="42C60CD4" w14:textId="06A8C909" w:rsidR="000C3385" w:rsidRPr="000C3385" w:rsidRDefault="000C3385" w:rsidP="000C3385">
            <w:pPr>
              <w:jc w:val="right"/>
              <w:rPr>
                <w:rFonts w:cs="Arial"/>
                <w:color w:val="000000"/>
              </w:rPr>
            </w:pPr>
            <w:r w:rsidRPr="000C3385">
              <w:rPr>
                <w:rFonts w:cs="Arial"/>
                <w:color w:val="000000"/>
              </w:rPr>
              <w:t>1</w:t>
            </w:r>
            <w:r w:rsidR="00FA206C">
              <w:rPr>
                <w:rFonts w:cs="Arial"/>
                <w:color w:val="000000"/>
              </w:rPr>
              <w:t>86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63" w:type="dxa"/>
            <w:vAlign w:val="center"/>
          </w:tcPr>
          <w:p w14:paraId="233E8984" w14:textId="65698E59" w:rsidR="000C3385" w:rsidRPr="00644125" w:rsidRDefault="003F5BCB" w:rsidP="000C3385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7</w:t>
            </w:r>
            <w:r w:rsidR="000C3385" w:rsidRPr="002F67F6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2</w:t>
            </w:r>
          </w:p>
        </w:tc>
      </w:tr>
      <w:tr w:rsidR="000C3385" w:rsidRPr="000D63B6" w14:paraId="6D27E81A" w14:textId="312E64D8" w:rsidTr="00F56A95">
        <w:trPr>
          <w:trHeight w:val="352"/>
          <w:jc w:val="center"/>
        </w:trPr>
        <w:tc>
          <w:tcPr>
            <w:tcW w:w="4231" w:type="dxa"/>
            <w:shd w:val="clear" w:color="auto" w:fill="CCCCCC"/>
            <w:vAlign w:val="center"/>
          </w:tcPr>
          <w:p w14:paraId="4A8B0EDD" w14:textId="21C354AD" w:rsidR="000C3385" w:rsidRPr="00490057" w:rsidRDefault="00FA206C" w:rsidP="000C3385">
            <w:pPr>
              <w:rPr>
                <w:rFonts w:cs="Arial"/>
                <w:color w:val="000000"/>
              </w:rPr>
            </w:pPr>
            <w:r w:rsidRPr="000C3385">
              <w:rPr>
                <w:rFonts w:cs="Arial"/>
                <w:color w:val="000000"/>
              </w:rPr>
              <w:t>Téma</w:t>
            </w:r>
          </w:p>
        </w:tc>
        <w:tc>
          <w:tcPr>
            <w:tcW w:w="2329" w:type="dxa"/>
            <w:shd w:val="clear" w:color="auto" w:fill="CCCCCC"/>
            <w:vAlign w:val="center"/>
          </w:tcPr>
          <w:p w14:paraId="53C60475" w14:textId="1C611ADB" w:rsidR="000C3385" w:rsidRPr="000C3385" w:rsidRDefault="000C3385" w:rsidP="000C3385">
            <w:pPr>
              <w:jc w:val="right"/>
              <w:rPr>
                <w:rFonts w:cs="Arial"/>
                <w:color w:val="000000"/>
              </w:rPr>
            </w:pPr>
            <w:r w:rsidRPr="000C3385">
              <w:rPr>
                <w:rFonts w:cs="Arial"/>
                <w:color w:val="000000"/>
              </w:rPr>
              <w:t>1</w:t>
            </w:r>
            <w:r w:rsidR="00FA206C">
              <w:rPr>
                <w:rFonts w:cs="Arial"/>
                <w:color w:val="000000"/>
              </w:rPr>
              <w:t>6</w:t>
            </w:r>
            <w:r w:rsidRPr="000C3385">
              <w:rPr>
                <w:rFonts w:cs="Arial"/>
                <w:color w:val="000000"/>
              </w:rPr>
              <w:t>1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63" w:type="dxa"/>
            <w:shd w:val="clear" w:color="auto" w:fill="CCCCCC"/>
            <w:vAlign w:val="center"/>
          </w:tcPr>
          <w:p w14:paraId="5BDF8EC7" w14:textId="522B5D56" w:rsidR="000C3385" w:rsidRPr="00644125" w:rsidRDefault="003F5BCB" w:rsidP="000C3385">
            <w:pPr>
              <w:jc w:val="right"/>
              <w:rPr>
                <w:rFonts w:cs="Arial"/>
                <w:color w:val="000000"/>
                <w:highlight w:val="yellow"/>
              </w:rPr>
            </w:pPr>
            <w:r>
              <w:rPr>
                <w:rFonts w:cs="Arial"/>
                <w:color w:val="000000"/>
              </w:rPr>
              <w:t>7</w:t>
            </w:r>
            <w:r w:rsidR="000C3385" w:rsidRPr="002F67F6">
              <w:rPr>
                <w:rFonts w:cs="Arial"/>
                <w:color w:val="000000"/>
              </w:rPr>
              <w:t>,</w:t>
            </w:r>
            <w:r>
              <w:rPr>
                <w:rFonts w:cs="Arial"/>
                <w:color w:val="000000"/>
              </w:rPr>
              <w:t>0</w:t>
            </w:r>
          </w:p>
        </w:tc>
      </w:tr>
      <w:tr w:rsidR="000C3385" w:rsidRPr="00EE6CD2" w14:paraId="0515FF57" w14:textId="2A75601B" w:rsidTr="00F56A95">
        <w:trPr>
          <w:trHeight w:val="352"/>
          <w:jc w:val="center"/>
        </w:trPr>
        <w:tc>
          <w:tcPr>
            <w:tcW w:w="42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F001812" w14:textId="14732E49" w:rsidR="000C3385" w:rsidRPr="00490057" w:rsidRDefault="00FA206C" w:rsidP="000C3385">
            <w:pPr>
              <w:rPr>
                <w:rFonts w:cs="Arial"/>
                <w:color w:val="000000"/>
              </w:rPr>
            </w:pPr>
            <w:r w:rsidRPr="000C3385">
              <w:rPr>
                <w:rFonts w:cs="Arial"/>
                <w:color w:val="000000"/>
              </w:rPr>
              <w:t>Týdeník Květy</w:t>
            </w:r>
          </w:p>
        </w:tc>
        <w:tc>
          <w:tcPr>
            <w:tcW w:w="23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1A8304C" w14:textId="1ACAA5AF" w:rsidR="000C3385" w:rsidRPr="000C3385" w:rsidRDefault="000C3385" w:rsidP="000C3385">
            <w:pPr>
              <w:jc w:val="right"/>
              <w:rPr>
                <w:rFonts w:cs="Arial"/>
                <w:color w:val="000000"/>
              </w:rPr>
            </w:pPr>
            <w:r w:rsidRPr="000C3385">
              <w:rPr>
                <w:rFonts w:cs="Arial"/>
                <w:color w:val="000000"/>
              </w:rPr>
              <w:t>15</w:t>
            </w:r>
            <w:r w:rsidR="00FA206C">
              <w:rPr>
                <w:rFonts w:cs="Arial"/>
                <w:color w:val="000000"/>
              </w:rPr>
              <w:t>4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F4B04A" w14:textId="2F46AFA6" w:rsidR="000C3385" w:rsidRPr="00644125" w:rsidRDefault="000C3385" w:rsidP="000C3385">
            <w:pPr>
              <w:jc w:val="right"/>
              <w:rPr>
                <w:rFonts w:cs="Arial"/>
                <w:color w:val="000000"/>
                <w:highlight w:val="yellow"/>
              </w:rPr>
            </w:pPr>
            <w:r w:rsidRPr="00444419">
              <w:rPr>
                <w:rFonts w:cs="Arial"/>
                <w:color w:val="000000"/>
              </w:rPr>
              <w:t>6,</w:t>
            </w:r>
            <w:r w:rsidR="003F5BCB">
              <w:rPr>
                <w:rFonts w:cs="Arial"/>
                <w:color w:val="000000"/>
              </w:rPr>
              <w:t>4</w:t>
            </w:r>
          </w:p>
        </w:tc>
      </w:tr>
    </w:tbl>
    <w:p w14:paraId="1DB240B5" w14:textId="77777777" w:rsidR="005E6BC2" w:rsidRPr="000D63B6" w:rsidRDefault="005E6BC2" w:rsidP="005E6BC2">
      <w:pPr>
        <w:pStyle w:val="StylStylStylStyl214bnenTun"/>
        <w:spacing w:before="240" w:after="60"/>
        <w:rPr>
          <w:szCs w:val="28"/>
        </w:rPr>
      </w:pPr>
      <w:r w:rsidRPr="000D63B6">
        <w:rPr>
          <w:b/>
          <w:sz w:val="36"/>
        </w:rPr>
        <w:lastRenderedPageBreak/>
        <w:tab/>
        <w:t xml:space="preserve">І </w:t>
      </w:r>
      <w:r w:rsidRPr="000D63B6">
        <w:rPr>
          <w:szCs w:val="28"/>
        </w:rPr>
        <w:t>Inzertní sítě</w:t>
      </w:r>
    </w:p>
    <w:tbl>
      <w:tblPr>
        <w:tblW w:w="8646" w:type="dxa"/>
        <w:jc w:val="center"/>
        <w:tblLook w:val="01E0" w:firstRow="1" w:lastRow="1" w:firstColumn="1" w:lastColumn="1" w:noHBand="0" w:noVBand="0"/>
      </w:tblPr>
      <w:tblGrid>
        <w:gridCol w:w="7372"/>
        <w:gridCol w:w="1274"/>
      </w:tblGrid>
      <w:tr w:rsidR="005E6BC2" w:rsidRPr="000D63B6" w14:paraId="6F2DC69F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365F91"/>
            <w:vAlign w:val="center"/>
          </w:tcPr>
          <w:p w14:paraId="5A691BD8" w14:textId="77777777" w:rsidR="005E6BC2" w:rsidRPr="000D63B6" w:rsidRDefault="005E6BC2" w:rsidP="005E6BC2">
            <w:pPr>
              <w:rPr>
                <w:rFonts w:cs="Arial"/>
                <w:color w:val="000000"/>
                <w:szCs w:val="16"/>
              </w:rPr>
            </w:pPr>
          </w:p>
        </w:tc>
        <w:tc>
          <w:tcPr>
            <w:tcW w:w="1274" w:type="dxa"/>
            <w:shd w:val="clear" w:color="auto" w:fill="365F91"/>
            <w:vAlign w:val="center"/>
          </w:tcPr>
          <w:p w14:paraId="0D5E213D" w14:textId="77777777" w:rsidR="005E6BC2" w:rsidRPr="000D63B6" w:rsidRDefault="005E6BC2" w:rsidP="005E6BC2">
            <w:pPr>
              <w:jc w:val="right"/>
              <w:rPr>
                <w:rFonts w:cs="Arial"/>
                <w:b/>
                <w:color w:val="000000"/>
                <w:szCs w:val="16"/>
              </w:rPr>
            </w:pPr>
            <w:r w:rsidRPr="00645531">
              <w:rPr>
                <w:rFonts w:cs="Arial"/>
                <w:b/>
                <w:color w:val="FFFFFF"/>
                <w:szCs w:val="16"/>
              </w:rPr>
              <w:t>Čtenost</w:t>
            </w:r>
          </w:p>
        </w:tc>
      </w:tr>
      <w:tr w:rsidR="004A193E" w:rsidRPr="002E690B" w14:paraId="4DCF04BD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4A29BB12" w14:textId="2EB69663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MEDIÁLNÍ SKUPINA MAFRA</w:t>
            </w:r>
          </w:p>
        </w:tc>
        <w:tc>
          <w:tcPr>
            <w:tcW w:w="1274" w:type="dxa"/>
            <w:vAlign w:val="center"/>
          </w:tcPr>
          <w:p w14:paraId="3DFA7E60" w14:textId="6E81B1CE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2 4</w:t>
            </w:r>
            <w:r w:rsidR="00F6523D">
              <w:rPr>
                <w:rFonts w:cs="Arial"/>
                <w:color w:val="000000"/>
              </w:rPr>
              <w:t>49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3F38B6A6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BFBFBF"/>
            <w:vAlign w:val="center"/>
          </w:tcPr>
          <w:p w14:paraId="19F594AA" w14:textId="181D8BD6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MEDIÁLNÍ SKUPINA CZECH NEWS CENTER</w:t>
            </w:r>
          </w:p>
        </w:tc>
        <w:tc>
          <w:tcPr>
            <w:tcW w:w="1274" w:type="dxa"/>
            <w:shd w:val="clear" w:color="auto" w:fill="BFBFBF"/>
            <w:vAlign w:val="center"/>
          </w:tcPr>
          <w:p w14:paraId="7D54F49A" w14:textId="38B879E8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2 3</w:t>
            </w:r>
            <w:r w:rsidR="00F6523D">
              <w:rPr>
                <w:rFonts w:cs="Arial"/>
                <w:color w:val="000000"/>
              </w:rPr>
              <w:t>36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1DC8AA54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7DC3DE22" w14:textId="16032286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MEDIÁLNÍ SKUPINA VLTAVA LABE MEDIA</w:t>
            </w:r>
          </w:p>
        </w:tc>
        <w:tc>
          <w:tcPr>
            <w:tcW w:w="1274" w:type="dxa"/>
            <w:vAlign w:val="center"/>
          </w:tcPr>
          <w:p w14:paraId="5E2DCAC4" w14:textId="0CF940E3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2 2</w:t>
            </w:r>
            <w:r w:rsidR="00F6523D">
              <w:rPr>
                <w:rFonts w:cs="Arial"/>
                <w:color w:val="000000"/>
              </w:rPr>
              <w:t>64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1319C42F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BFBFBF"/>
            <w:vAlign w:val="center"/>
          </w:tcPr>
          <w:p w14:paraId="363B2C49" w14:textId="0B2E7284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TARIF BIG HIT</w:t>
            </w:r>
          </w:p>
        </w:tc>
        <w:tc>
          <w:tcPr>
            <w:tcW w:w="1274" w:type="dxa"/>
            <w:shd w:val="clear" w:color="auto" w:fill="BFBFBF"/>
            <w:vAlign w:val="center"/>
          </w:tcPr>
          <w:p w14:paraId="171EC935" w14:textId="7F9B71C3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1 1</w:t>
            </w:r>
            <w:r w:rsidR="00F6523D">
              <w:rPr>
                <w:rFonts w:cs="Arial"/>
                <w:color w:val="000000"/>
              </w:rPr>
              <w:t>00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4D008208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4C3B169F" w14:textId="400D2039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TARIF BIG GOAL</w:t>
            </w:r>
          </w:p>
        </w:tc>
        <w:tc>
          <w:tcPr>
            <w:tcW w:w="1274" w:type="dxa"/>
            <w:vAlign w:val="center"/>
          </w:tcPr>
          <w:p w14:paraId="11DFAD1A" w14:textId="7D518866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93</w:t>
            </w:r>
            <w:r w:rsidR="00F6523D">
              <w:rPr>
                <w:rFonts w:cs="Arial"/>
                <w:color w:val="000000"/>
              </w:rPr>
              <w:t>5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17F87DDD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BFBFBF" w:themeFill="background1" w:themeFillShade="BF"/>
            <w:vAlign w:val="center"/>
          </w:tcPr>
          <w:p w14:paraId="76D86803" w14:textId="3A79C819" w:rsidR="004A193E" w:rsidRPr="002E690B" w:rsidRDefault="00F6523D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BE TV KOMBI MAX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14:paraId="671B28C8" w14:textId="764AFFEA" w:rsidR="004A193E" w:rsidRPr="004A193E" w:rsidRDefault="00F6523D" w:rsidP="004A193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  <w:r w:rsidR="004A193E" w:rsidRPr="004A193E">
              <w:rPr>
                <w:rFonts w:cs="Arial"/>
                <w:color w:val="000000"/>
              </w:rPr>
              <w:t>8</w:t>
            </w:r>
            <w:r>
              <w:rPr>
                <w:rFonts w:cs="Arial"/>
                <w:color w:val="000000"/>
              </w:rPr>
              <w:t>1</w:t>
            </w:r>
            <w:r w:rsidR="004A193E"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1CB5AEB0" w14:textId="77777777" w:rsidTr="00F56A95">
        <w:trPr>
          <w:trHeight w:val="463"/>
          <w:jc w:val="center"/>
        </w:trPr>
        <w:tc>
          <w:tcPr>
            <w:tcW w:w="7372" w:type="dxa"/>
            <w:vAlign w:val="center"/>
          </w:tcPr>
          <w:p w14:paraId="7127BD9F" w14:textId="4D4A67B7" w:rsidR="004A193E" w:rsidRPr="002E690B" w:rsidRDefault="00F6523D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BE FEMME FATALE</w:t>
            </w:r>
          </w:p>
        </w:tc>
        <w:tc>
          <w:tcPr>
            <w:tcW w:w="1274" w:type="dxa"/>
            <w:vAlign w:val="center"/>
          </w:tcPr>
          <w:p w14:paraId="1CA262D1" w14:textId="1DB21351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68</w:t>
            </w:r>
            <w:r w:rsidR="00F6523D">
              <w:rPr>
                <w:rFonts w:cs="Arial"/>
                <w:color w:val="000000"/>
              </w:rPr>
              <w:t>0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20F6B9FB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CCCCCC"/>
            <w:vAlign w:val="center"/>
          </w:tcPr>
          <w:p w14:paraId="00FB69B6" w14:textId="4A2199F2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MF DNES MAGAZÍNY + TÉMA</w:t>
            </w:r>
          </w:p>
        </w:tc>
        <w:tc>
          <w:tcPr>
            <w:tcW w:w="1274" w:type="dxa"/>
            <w:shd w:val="clear" w:color="auto" w:fill="CCCCCC"/>
            <w:vAlign w:val="center"/>
          </w:tcPr>
          <w:p w14:paraId="48132171" w14:textId="3656C603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6</w:t>
            </w:r>
            <w:r w:rsidR="00F6523D">
              <w:rPr>
                <w:rFonts w:cs="Arial"/>
                <w:color w:val="000000"/>
              </w:rPr>
              <w:t>40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37671F82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3CA0C531" w14:textId="3F7F8646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M KOMBI</w:t>
            </w:r>
          </w:p>
        </w:tc>
        <w:tc>
          <w:tcPr>
            <w:tcW w:w="1274" w:type="dxa"/>
            <w:vAlign w:val="center"/>
          </w:tcPr>
          <w:p w14:paraId="7EB9C27D" w14:textId="7CC74D86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6</w:t>
            </w:r>
            <w:r w:rsidR="00F6523D">
              <w:rPr>
                <w:rFonts w:cs="Arial"/>
                <w:color w:val="000000"/>
              </w:rPr>
              <w:t>18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2CDB6A4B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BFBFBF" w:themeFill="background1" w:themeFillShade="BF"/>
            <w:vAlign w:val="center"/>
          </w:tcPr>
          <w:p w14:paraId="3365A1D7" w14:textId="6F980A1C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MF DNES MAGAZÍNY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14:paraId="5CFE8FB1" w14:textId="563C04EB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5</w:t>
            </w:r>
            <w:r w:rsidR="00F6523D">
              <w:rPr>
                <w:rFonts w:cs="Arial"/>
                <w:color w:val="000000"/>
              </w:rPr>
              <w:t>08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3923F6E5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54805FD9" w14:textId="1A7ED858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MAGAZÍN DNES + ONA DNES</w:t>
            </w:r>
          </w:p>
        </w:tc>
        <w:tc>
          <w:tcPr>
            <w:tcW w:w="1274" w:type="dxa"/>
            <w:vAlign w:val="center"/>
          </w:tcPr>
          <w:p w14:paraId="5BE9F334" w14:textId="4C9066E8" w:rsidR="004A193E" w:rsidRPr="004A193E" w:rsidRDefault="00F6523D" w:rsidP="004A193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486</w:t>
            </w:r>
            <w:r w:rsidR="004A193E"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7E969C76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CCCCCC"/>
            <w:vAlign w:val="center"/>
          </w:tcPr>
          <w:p w14:paraId="33C38356" w14:textId="022CFF15" w:rsidR="004A193E" w:rsidRPr="002E690B" w:rsidRDefault="00F6523D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100+1 TOTAL</w:t>
            </w:r>
          </w:p>
        </w:tc>
        <w:tc>
          <w:tcPr>
            <w:tcW w:w="1274" w:type="dxa"/>
            <w:shd w:val="clear" w:color="auto" w:fill="CCCCCC"/>
            <w:vAlign w:val="center"/>
          </w:tcPr>
          <w:p w14:paraId="6E925368" w14:textId="3D134C23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4</w:t>
            </w:r>
            <w:r w:rsidR="00F6523D">
              <w:rPr>
                <w:rFonts w:cs="Arial"/>
                <w:color w:val="000000"/>
              </w:rPr>
              <w:t>80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7D611E5B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72FD596B" w14:textId="38820098" w:rsidR="004A193E" w:rsidRPr="002E690B" w:rsidRDefault="00F6523D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 xml:space="preserve">BURDA LIFESTYLE 6 </w:t>
            </w:r>
          </w:p>
        </w:tc>
        <w:tc>
          <w:tcPr>
            <w:tcW w:w="1274" w:type="dxa"/>
            <w:vAlign w:val="center"/>
          </w:tcPr>
          <w:p w14:paraId="7C5C5621" w14:textId="6C035BE5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4</w:t>
            </w:r>
            <w:r w:rsidR="00F6523D">
              <w:rPr>
                <w:rFonts w:cs="Arial"/>
                <w:color w:val="000000"/>
              </w:rPr>
              <w:t>65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18732E10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CCCCCC"/>
            <w:vAlign w:val="center"/>
          </w:tcPr>
          <w:p w14:paraId="11D67855" w14:textId="6E5D8AA7" w:rsidR="004A193E" w:rsidRPr="002E690B" w:rsidRDefault="00F6523D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BE RETRO PARTY</w:t>
            </w:r>
          </w:p>
        </w:tc>
        <w:tc>
          <w:tcPr>
            <w:tcW w:w="1274" w:type="dxa"/>
            <w:shd w:val="clear" w:color="auto" w:fill="CCCCCC"/>
            <w:vAlign w:val="center"/>
          </w:tcPr>
          <w:p w14:paraId="6BD2FE50" w14:textId="2C9D119D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44</w:t>
            </w:r>
            <w:r w:rsidR="00F6523D">
              <w:rPr>
                <w:rFonts w:cs="Arial"/>
                <w:color w:val="000000"/>
              </w:rPr>
              <w:t>9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58AA028B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15BADDFA" w14:textId="300A8F8B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RF HOBBY SMART</w:t>
            </w:r>
          </w:p>
        </w:tc>
        <w:tc>
          <w:tcPr>
            <w:tcW w:w="1274" w:type="dxa"/>
            <w:vAlign w:val="center"/>
          </w:tcPr>
          <w:p w14:paraId="3CE28235" w14:textId="35FFFA8A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4</w:t>
            </w:r>
            <w:r w:rsidR="00F6523D">
              <w:rPr>
                <w:rFonts w:cs="Arial"/>
                <w:color w:val="000000"/>
              </w:rPr>
              <w:t>33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481F6E2D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CCCCCC"/>
            <w:vAlign w:val="center"/>
          </w:tcPr>
          <w:p w14:paraId="0D307FCB" w14:textId="643AEA93" w:rsidR="004A193E" w:rsidRPr="002E690B" w:rsidRDefault="00F6523D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BURDA LIFESTYLE 3</w:t>
            </w:r>
          </w:p>
        </w:tc>
        <w:tc>
          <w:tcPr>
            <w:tcW w:w="1274" w:type="dxa"/>
            <w:shd w:val="clear" w:color="auto" w:fill="CCCCCC"/>
            <w:vAlign w:val="center"/>
          </w:tcPr>
          <w:p w14:paraId="18A33470" w14:textId="2AD2C6EE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4</w:t>
            </w:r>
            <w:r w:rsidR="00F6523D">
              <w:rPr>
                <w:rFonts w:cs="Arial"/>
                <w:color w:val="000000"/>
              </w:rPr>
              <w:t>19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65478256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78D284BE" w14:textId="4345ED35" w:rsidR="004A193E" w:rsidRPr="002E690B" w:rsidRDefault="00F6523D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BE MIX</w:t>
            </w:r>
          </w:p>
        </w:tc>
        <w:tc>
          <w:tcPr>
            <w:tcW w:w="1274" w:type="dxa"/>
            <w:vAlign w:val="center"/>
          </w:tcPr>
          <w:p w14:paraId="3F3B6968" w14:textId="75DF0E52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3</w:t>
            </w:r>
            <w:r w:rsidR="00F6523D">
              <w:rPr>
                <w:rFonts w:cs="Arial"/>
                <w:color w:val="000000"/>
              </w:rPr>
              <w:t>77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0AFFE93C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CCCCCC"/>
            <w:vAlign w:val="center"/>
          </w:tcPr>
          <w:p w14:paraId="036008FE" w14:textId="25332259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BE PARTY</w:t>
            </w:r>
          </w:p>
        </w:tc>
        <w:tc>
          <w:tcPr>
            <w:tcW w:w="1274" w:type="dxa"/>
            <w:shd w:val="clear" w:color="auto" w:fill="CCCCCC"/>
            <w:vAlign w:val="center"/>
          </w:tcPr>
          <w:p w14:paraId="1645B365" w14:textId="20FC25B1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3</w:t>
            </w:r>
            <w:r w:rsidR="00F6523D">
              <w:rPr>
                <w:rFonts w:cs="Arial"/>
                <w:color w:val="000000"/>
              </w:rPr>
              <w:t>62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53659616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16A35779" w14:textId="315610D7" w:rsidR="004A193E" w:rsidRPr="002E690B" w:rsidRDefault="00F6523D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BE TV KOMBI</w:t>
            </w:r>
          </w:p>
        </w:tc>
        <w:tc>
          <w:tcPr>
            <w:tcW w:w="1274" w:type="dxa"/>
            <w:vAlign w:val="center"/>
          </w:tcPr>
          <w:p w14:paraId="135F8B09" w14:textId="6DBAAB84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3</w:t>
            </w:r>
            <w:r w:rsidR="00F6523D">
              <w:rPr>
                <w:rFonts w:cs="Arial"/>
                <w:color w:val="000000"/>
              </w:rPr>
              <w:t>15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35E66A63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CCCCCC"/>
            <w:vAlign w:val="center"/>
          </w:tcPr>
          <w:p w14:paraId="7B3B9E35" w14:textId="4DD0C6AC" w:rsidR="004A193E" w:rsidRPr="002E690B" w:rsidRDefault="00F6523D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DENÍK ČESKÁ REPUBLIKA</w:t>
            </w:r>
          </w:p>
        </w:tc>
        <w:tc>
          <w:tcPr>
            <w:tcW w:w="1274" w:type="dxa"/>
            <w:shd w:val="clear" w:color="auto" w:fill="CCCCCC"/>
            <w:vAlign w:val="center"/>
          </w:tcPr>
          <w:p w14:paraId="39315DC0" w14:textId="36096087" w:rsidR="004A193E" w:rsidRPr="004A193E" w:rsidRDefault="00F6523D" w:rsidP="004A193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  <w:r w:rsidR="004A193E" w:rsidRPr="004A193E">
              <w:rPr>
                <w:rFonts w:cs="Arial"/>
                <w:color w:val="000000"/>
              </w:rPr>
              <w:t>4</w:t>
            </w:r>
            <w:r w:rsidR="004A193E"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7CFFC36A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638C376C" w14:textId="69987BEA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MF DNES TÉMATICKÉ MAGAZÍNY</w:t>
            </w:r>
          </w:p>
        </w:tc>
        <w:tc>
          <w:tcPr>
            <w:tcW w:w="1274" w:type="dxa"/>
            <w:vAlign w:val="center"/>
          </w:tcPr>
          <w:p w14:paraId="153713D0" w14:textId="57649F69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24</w:t>
            </w:r>
            <w:r w:rsidR="00F6523D">
              <w:rPr>
                <w:rFonts w:cs="Arial"/>
                <w:color w:val="000000"/>
              </w:rPr>
              <w:t>2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58B5D2A5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CCCCCC"/>
            <w:vAlign w:val="center"/>
          </w:tcPr>
          <w:p w14:paraId="7AF8A3D4" w14:textId="03997C08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TOP KOMBI VÍKEND MAGAZÍN</w:t>
            </w:r>
          </w:p>
        </w:tc>
        <w:tc>
          <w:tcPr>
            <w:tcW w:w="1274" w:type="dxa"/>
            <w:shd w:val="clear" w:color="auto" w:fill="CCCCCC"/>
            <w:vAlign w:val="center"/>
          </w:tcPr>
          <w:p w14:paraId="2FB1F2A1" w14:textId="279F71FF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2</w:t>
            </w:r>
            <w:r w:rsidR="00F6523D">
              <w:rPr>
                <w:rFonts w:cs="Arial"/>
                <w:color w:val="000000"/>
              </w:rPr>
              <w:t>09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42FE6163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525EDAB5" w14:textId="73D93823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DENÍK MORAVA</w:t>
            </w:r>
          </w:p>
        </w:tc>
        <w:tc>
          <w:tcPr>
            <w:tcW w:w="1274" w:type="dxa"/>
            <w:vAlign w:val="center"/>
          </w:tcPr>
          <w:p w14:paraId="1BF938A2" w14:textId="6794343D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1</w:t>
            </w:r>
            <w:r w:rsidR="00F6523D">
              <w:rPr>
                <w:rFonts w:cs="Arial"/>
                <w:color w:val="000000"/>
              </w:rPr>
              <w:t>61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379D6FFF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CCCCCC"/>
            <w:vAlign w:val="center"/>
          </w:tcPr>
          <w:p w14:paraId="33EAF832" w14:textId="18A1FAE7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DENÍK ČECHY</w:t>
            </w:r>
          </w:p>
        </w:tc>
        <w:tc>
          <w:tcPr>
            <w:tcW w:w="1274" w:type="dxa"/>
            <w:shd w:val="clear" w:color="auto" w:fill="CCCCCC"/>
            <w:vAlign w:val="center"/>
          </w:tcPr>
          <w:p w14:paraId="584058D9" w14:textId="42A3C776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14</w:t>
            </w:r>
            <w:r w:rsidR="00F6523D">
              <w:rPr>
                <w:rFonts w:cs="Arial"/>
                <w:color w:val="000000"/>
              </w:rPr>
              <w:t>3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  <w:tr w:rsidR="004A193E" w:rsidRPr="002E690B" w14:paraId="327C317F" w14:textId="77777777" w:rsidTr="00F56A95">
        <w:trPr>
          <w:trHeight w:val="352"/>
          <w:jc w:val="center"/>
        </w:trPr>
        <w:tc>
          <w:tcPr>
            <w:tcW w:w="7372" w:type="dxa"/>
            <w:vAlign w:val="center"/>
          </w:tcPr>
          <w:p w14:paraId="2DDE6A72" w14:textId="7FFF90AA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MEDIÁLNÍ SKUPINA ECONOMIA</w:t>
            </w:r>
          </w:p>
        </w:tc>
        <w:tc>
          <w:tcPr>
            <w:tcW w:w="1274" w:type="dxa"/>
            <w:vAlign w:val="center"/>
          </w:tcPr>
          <w:p w14:paraId="48A664F7" w14:textId="4DAF6F5A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138</w:t>
            </w:r>
            <w:r>
              <w:rPr>
                <w:rFonts w:cs="Arial"/>
                <w:color w:val="000000"/>
              </w:rPr>
              <w:t> </w:t>
            </w:r>
            <w:r w:rsidRPr="005959CC">
              <w:rPr>
                <w:rFonts w:cs="Arial"/>
                <w:color w:val="000000"/>
              </w:rPr>
              <w:t>000</w:t>
            </w:r>
          </w:p>
        </w:tc>
      </w:tr>
      <w:tr w:rsidR="004A193E" w:rsidRPr="002E690B" w14:paraId="095DF341" w14:textId="77777777" w:rsidTr="00F56A95">
        <w:trPr>
          <w:trHeight w:val="352"/>
          <w:jc w:val="center"/>
        </w:trPr>
        <w:tc>
          <w:tcPr>
            <w:tcW w:w="7372" w:type="dxa"/>
            <w:shd w:val="clear" w:color="auto" w:fill="CCCCCC"/>
            <w:vAlign w:val="center"/>
          </w:tcPr>
          <w:p w14:paraId="61839FD7" w14:textId="71FF084C" w:rsidR="004A193E" w:rsidRPr="002E690B" w:rsidRDefault="004A193E" w:rsidP="004A193E">
            <w:pPr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TARIF BYZNYS</w:t>
            </w:r>
          </w:p>
        </w:tc>
        <w:tc>
          <w:tcPr>
            <w:tcW w:w="1274" w:type="dxa"/>
            <w:shd w:val="clear" w:color="auto" w:fill="CCCCCC"/>
            <w:vAlign w:val="center"/>
          </w:tcPr>
          <w:p w14:paraId="1197D89E" w14:textId="5E4FB107" w:rsidR="004A193E" w:rsidRPr="004A193E" w:rsidRDefault="004A193E" w:rsidP="004A193E">
            <w:pPr>
              <w:jc w:val="right"/>
              <w:rPr>
                <w:rFonts w:cs="Arial"/>
                <w:color w:val="000000"/>
              </w:rPr>
            </w:pPr>
            <w:r w:rsidRPr="004A193E">
              <w:rPr>
                <w:rFonts w:cs="Arial"/>
                <w:color w:val="000000"/>
              </w:rPr>
              <w:t>138</w:t>
            </w:r>
            <w:r w:rsidRPr="005959CC">
              <w:rPr>
                <w:rFonts w:cs="Arial"/>
                <w:color w:val="000000"/>
              </w:rPr>
              <w:t xml:space="preserve"> 000</w:t>
            </w:r>
          </w:p>
        </w:tc>
      </w:tr>
    </w:tbl>
    <w:p w14:paraId="71E419B3" w14:textId="77777777" w:rsidR="005E6BC2" w:rsidRDefault="005E6BC2" w:rsidP="005E6BC2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0"/>
          <w:position w:val="0"/>
          <w:sz w:val="24"/>
          <w:szCs w:val="24"/>
        </w:rPr>
      </w:pPr>
    </w:p>
    <w:p w14:paraId="56BAE156" w14:textId="19C51BD1" w:rsidR="005E6BC2" w:rsidRPr="00A63F9F" w:rsidRDefault="00094652" w:rsidP="005E6BC2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20"/>
          <w:position w:val="0"/>
          <w:sz w:val="18"/>
          <w:szCs w:val="18"/>
        </w:rPr>
      </w:pPr>
      <w:r>
        <w:rPr>
          <w:spacing w:val="0"/>
          <w:position w:val="0"/>
          <w:sz w:val="18"/>
          <w:szCs w:val="18"/>
        </w:rPr>
        <w:t xml:space="preserve">            </w:t>
      </w:r>
      <w:r w:rsidR="005E6BC2" w:rsidRPr="00A63F9F">
        <w:rPr>
          <w:spacing w:val="0"/>
          <w:position w:val="0"/>
          <w:sz w:val="18"/>
          <w:szCs w:val="18"/>
        </w:rPr>
        <w:t xml:space="preserve">Čtenost = čtenost na vydání </w:t>
      </w:r>
    </w:p>
    <w:p w14:paraId="78BC73FC" w14:textId="4DAE192E" w:rsidR="005E6BC2" w:rsidRPr="00A63F9F" w:rsidRDefault="005E6BC2" w:rsidP="00BE0C95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18"/>
          <w:szCs w:val="18"/>
        </w:rPr>
      </w:pPr>
      <w:r w:rsidRPr="00A63F9F">
        <w:rPr>
          <w:spacing w:val="0"/>
          <w:position w:val="0"/>
          <w:sz w:val="18"/>
          <w:szCs w:val="18"/>
        </w:rPr>
        <w:tab/>
      </w:r>
    </w:p>
    <w:p w14:paraId="5CE20511" w14:textId="4F9111A0" w:rsidR="00262787" w:rsidRPr="00A63F9F" w:rsidRDefault="00262787" w:rsidP="00417FC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567"/>
        <w:rPr>
          <w:color w:val="C00000"/>
          <w:spacing w:val="0"/>
          <w:position w:val="0"/>
          <w:sz w:val="18"/>
          <w:szCs w:val="18"/>
        </w:rPr>
      </w:pPr>
      <w:r w:rsidRPr="00A63F9F">
        <w:rPr>
          <w:color w:val="auto"/>
          <w:spacing w:val="0"/>
          <w:position w:val="0"/>
          <w:sz w:val="18"/>
          <w:szCs w:val="18"/>
        </w:rPr>
        <w:t xml:space="preserve">GRP = gross rating point – </w:t>
      </w:r>
      <w:r w:rsidR="00417FC9">
        <w:rPr>
          <w:spacing w:val="0"/>
          <w:position w:val="0"/>
          <w:sz w:val="18"/>
          <w:szCs w:val="18"/>
        </w:rPr>
        <w:t>h</w:t>
      </w:r>
      <w:r w:rsidR="00417FC9" w:rsidRPr="002A44D1">
        <w:rPr>
          <w:spacing w:val="0"/>
          <w:position w:val="0"/>
          <w:sz w:val="18"/>
          <w:szCs w:val="18"/>
        </w:rPr>
        <w:t xml:space="preserve">odnota GRP v % znamená, že dochází právě k tolika kontaktům mezi reklamou publikovanou v titulu a jeho čtenářem, jako odpovídá podílu % z populace </w:t>
      </w:r>
      <w:proofErr w:type="gramStart"/>
      <w:r w:rsidR="00417FC9" w:rsidRPr="002A44D1">
        <w:rPr>
          <w:spacing w:val="0"/>
          <w:position w:val="0"/>
          <w:sz w:val="18"/>
          <w:szCs w:val="18"/>
        </w:rPr>
        <w:t>12 – 79</w:t>
      </w:r>
      <w:proofErr w:type="gramEnd"/>
      <w:r w:rsidR="00417FC9" w:rsidRPr="002A44D1">
        <w:rPr>
          <w:spacing w:val="0"/>
          <w:position w:val="0"/>
          <w:sz w:val="18"/>
          <w:szCs w:val="18"/>
        </w:rPr>
        <w:t xml:space="preserve"> let. Vyjadřuje tedy počet procent cílové populace</w:t>
      </w:r>
      <w:r w:rsidR="00417FC9">
        <w:rPr>
          <w:spacing w:val="0"/>
          <w:position w:val="0"/>
          <w:sz w:val="18"/>
          <w:szCs w:val="18"/>
        </w:rPr>
        <w:t xml:space="preserve">, která má potenciál být </w:t>
      </w:r>
      <w:r w:rsidR="00417FC9" w:rsidRPr="002A44D1">
        <w:rPr>
          <w:spacing w:val="0"/>
          <w:position w:val="0"/>
          <w:sz w:val="18"/>
          <w:szCs w:val="18"/>
        </w:rPr>
        <w:t>osloven</w:t>
      </w:r>
      <w:r w:rsidR="00417FC9">
        <w:rPr>
          <w:spacing w:val="0"/>
          <w:position w:val="0"/>
          <w:sz w:val="18"/>
          <w:szCs w:val="18"/>
        </w:rPr>
        <w:t>á</w:t>
      </w:r>
      <w:r w:rsidR="00417FC9" w:rsidRPr="002A44D1">
        <w:rPr>
          <w:spacing w:val="0"/>
          <w:position w:val="0"/>
          <w:sz w:val="18"/>
          <w:szCs w:val="18"/>
        </w:rPr>
        <w:t xml:space="preserve"> jedním inzerátem v</w:t>
      </w:r>
      <w:r w:rsidR="00417FC9">
        <w:rPr>
          <w:spacing w:val="0"/>
          <w:position w:val="0"/>
          <w:sz w:val="18"/>
          <w:szCs w:val="18"/>
        </w:rPr>
        <w:t> </w:t>
      </w:r>
      <w:r w:rsidR="00417FC9" w:rsidRPr="002A44D1">
        <w:rPr>
          <w:spacing w:val="0"/>
          <w:position w:val="0"/>
          <w:sz w:val="18"/>
          <w:szCs w:val="18"/>
        </w:rPr>
        <w:t>titulu</w:t>
      </w:r>
      <w:r w:rsidR="00417FC9">
        <w:rPr>
          <w:spacing w:val="0"/>
          <w:position w:val="0"/>
          <w:sz w:val="18"/>
          <w:szCs w:val="18"/>
        </w:rPr>
        <w:t xml:space="preserve">. </w:t>
      </w:r>
      <w:r w:rsidR="00994415">
        <w:rPr>
          <w:color w:val="auto"/>
          <w:spacing w:val="0"/>
          <w:position w:val="0"/>
          <w:sz w:val="18"/>
          <w:szCs w:val="18"/>
        </w:rPr>
        <w:t>V</w:t>
      </w:r>
      <w:r w:rsidRPr="00A63F9F">
        <w:rPr>
          <w:color w:val="auto"/>
          <w:spacing w:val="0"/>
          <w:position w:val="0"/>
          <w:sz w:val="18"/>
          <w:szCs w:val="18"/>
        </w:rPr>
        <w:t xml:space="preserve">íce o ukazateli GRP tiskových titulů </w:t>
      </w:r>
      <w:hyperlink r:id="rId18" w:history="1">
        <w:r w:rsidRPr="00A63F9F">
          <w:rPr>
            <w:rStyle w:val="Hypertextovodkaz"/>
            <w:color w:val="auto"/>
            <w:spacing w:val="0"/>
            <w:position w:val="0"/>
            <w:sz w:val="18"/>
            <w:szCs w:val="18"/>
          </w:rPr>
          <w:t>najdete zde</w:t>
        </w:r>
      </w:hyperlink>
      <w:r w:rsidRPr="00A63F9F">
        <w:rPr>
          <w:color w:val="auto"/>
          <w:spacing w:val="0"/>
          <w:position w:val="0"/>
          <w:sz w:val="18"/>
          <w:szCs w:val="18"/>
        </w:rPr>
        <w:t>.</w:t>
      </w:r>
    </w:p>
    <w:p w14:paraId="70BA8E1E" w14:textId="0CDF3771" w:rsidR="005E6BC2" w:rsidRPr="00A63F9F" w:rsidRDefault="005E6BC2" w:rsidP="00BE0C95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jc w:val="both"/>
        <w:rPr>
          <w:spacing w:val="0"/>
          <w:position w:val="0"/>
          <w:sz w:val="18"/>
          <w:szCs w:val="18"/>
        </w:rPr>
      </w:pPr>
    </w:p>
    <w:p w14:paraId="6F2AD842" w14:textId="77777777" w:rsidR="00B17D84" w:rsidRPr="00A63F9F" w:rsidRDefault="005E6BC2" w:rsidP="00B17D84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18"/>
          <w:szCs w:val="18"/>
        </w:rPr>
      </w:pPr>
      <w:r w:rsidRPr="00A63F9F">
        <w:rPr>
          <w:spacing w:val="0"/>
          <w:position w:val="0"/>
          <w:sz w:val="18"/>
          <w:szCs w:val="18"/>
        </w:rPr>
        <w:tab/>
      </w:r>
      <w:r w:rsidRPr="00A63F9F">
        <w:rPr>
          <w:spacing w:val="0"/>
          <w:position w:val="0"/>
          <w:sz w:val="18"/>
          <w:szCs w:val="18"/>
        </w:rPr>
        <w:tab/>
      </w:r>
      <w:r w:rsidR="00B17D84" w:rsidRPr="00A63F9F">
        <w:rPr>
          <w:spacing w:val="0"/>
          <w:position w:val="0"/>
          <w:sz w:val="18"/>
          <w:szCs w:val="18"/>
        </w:rPr>
        <w:t xml:space="preserve">V přehledu výsledků jsou uvedeny jen tituly vydavatelů, kteří se účastní auditu nákladu tisku ABC ČR a </w:t>
      </w:r>
      <w:r w:rsidR="00B17D84">
        <w:rPr>
          <w:spacing w:val="0"/>
          <w:position w:val="0"/>
          <w:sz w:val="18"/>
          <w:szCs w:val="18"/>
        </w:rPr>
        <w:t xml:space="preserve">finančně se účastní na provádění </w:t>
      </w:r>
      <w:r w:rsidR="00B17D84" w:rsidRPr="00A63F9F">
        <w:rPr>
          <w:spacing w:val="0"/>
          <w:position w:val="0"/>
          <w:sz w:val="18"/>
          <w:szCs w:val="18"/>
        </w:rPr>
        <w:t>měření v rámci výzkumu MEDIA PROJEKT.</w:t>
      </w:r>
    </w:p>
    <w:p w14:paraId="3FEB139A" w14:textId="59B74540" w:rsidR="005E6BC2" w:rsidRPr="00A63F9F" w:rsidRDefault="005E6BC2" w:rsidP="005E6BC2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18"/>
          <w:szCs w:val="18"/>
        </w:rPr>
      </w:pPr>
    </w:p>
    <w:sectPr w:rsidR="005E6BC2" w:rsidRPr="00A63F9F" w:rsidSect="006D1991">
      <w:type w:val="continuous"/>
      <w:pgSz w:w="11906" w:h="16838" w:code="9"/>
      <w:pgMar w:top="426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DABFF" w14:textId="77777777" w:rsidR="00041F86" w:rsidRDefault="00041F86">
      <w:r>
        <w:separator/>
      </w:r>
    </w:p>
  </w:endnote>
  <w:endnote w:type="continuationSeparator" w:id="0">
    <w:p w14:paraId="578C544E" w14:textId="77777777" w:rsidR="00041F86" w:rsidRDefault="00041F86">
      <w:r>
        <w:continuationSeparator/>
      </w:r>
    </w:p>
  </w:endnote>
  <w:endnote w:type="continuationNotice" w:id="1">
    <w:p w14:paraId="1E65FB16" w14:textId="77777777" w:rsidR="00041F86" w:rsidRDefault="00041F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365C9CA-93FF-403A-AA09-642CB88FE516}"/>
  </w:font>
  <w:font w:name="HelveticaNewE">
    <w:charset w:val="02"/>
    <w:family w:val="auto"/>
    <w:pitch w:val="variable"/>
    <w:sig w:usb0="00000000" w:usb1="10000000" w:usb2="00000000" w:usb3="00000000" w:csb0="80000000" w:csb1="00000000"/>
    <w:embedRegular r:id="rId2" w:fontKey="{16C28E04-B346-4E30-A180-201079385D45}"/>
    <w:embedBold r:id="rId3" w:fontKey="{D7352B20-B55B-44DF-A784-D7BB787FCBB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7D7AA6F-E6AD-4E26-B100-C9B20629AA45}"/>
    <w:embedBold r:id="rId5" w:fontKey="{FAE10A71-E3DE-4702-B06E-5286CD707D7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AA4FF31-5F93-4861-BD24-4960A319CA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DCFDA" w14:textId="5A6A2A77" w:rsidR="00B22829" w:rsidRPr="00871A71" w:rsidRDefault="00B22829" w:rsidP="00871A71">
    <w:pPr>
      <w:pStyle w:val="Zpat"/>
      <w:tabs>
        <w:tab w:val="left" w:pos="8222"/>
      </w:tabs>
      <w:jc w:val="center"/>
      <w:rPr>
        <w:color w:val="DDDDDD"/>
      </w:rPr>
    </w:pPr>
    <w:r>
      <w:rPr>
        <w:rFonts w:cs="Arial"/>
        <w:b/>
        <w:color w:val="DDDDDD"/>
        <w:spacing w:val="30"/>
        <w:sz w:val="24"/>
        <w:szCs w:val="24"/>
      </w:rPr>
      <w:t xml:space="preserve">1. </w:t>
    </w:r>
    <w:r w:rsidR="00917625">
      <w:rPr>
        <w:rFonts w:cs="Arial"/>
        <w:b/>
        <w:color w:val="DDDDDD"/>
        <w:spacing w:val="30"/>
        <w:sz w:val="24"/>
        <w:szCs w:val="24"/>
      </w:rPr>
      <w:t>10</w:t>
    </w:r>
    <w:r>
      <w:rPr>
        <w:rFonts w:cs="Arial"/>
        <w:b/>
        <w:color w:val="DDDDDD"/>
        <w:spacing w:val="30"/>
        <w:sz w:val="24"/>
        <w:szCs w:val="24"/>
      </w:rPr>
      <w:t>. 202</w:t>
    </w:r>
    <w:r w:rsidR="00CB44DF">
      <w:rPr>
        <w:rFonts w:cs="Arial"/>
        <w:b/>
        <w:color w:val="DDDDDD"/>
        <w:spacing w:val="30"/>
        <w:sz w:val="24"/>
        <w:szCs w:val="24"/>
      </w:rPr>
      <w:t>4</w:t>
    </w:r>
    <w:r>
      <w:rPr>
        <w:rFonts w:cs="Arial"/>
        <w:b/>
        <w:color w:val="DDDDDD"/>
        <w:spacing w:val="30"/>
        <w:sz w:val="24"/>
        <w:szCs w:val="24"/>
      </w:rPr>
      <w:t xml:space="preserve"> –</w:t>
    </w:r>
    <w:r w:rsidR="00FE3873">
      <w:rPr>
        <w:rFonts w:cs="Arial"/>
        <w:b/>
        <w:color w:val="DDDDDD"/>
        <w:spacing w:val="30"/>
        <w:sz w:val="24"/>
        <w:szCs w:val="24"/>
      </w:rPr>
      <w:t xml:space="preserve"> </w:t>
    </w:r>
    <w:r w:rsidR="00EB7919">
      <w:rPr>
        <w:rFonts w:cs="Arial"/>
        <w:b/>
        <w:color w:val="DDDDDD"/>
        <w:spacing w:val="30"/>
        <w:sz w:val="24"/>
        <w:szCs w:val="24"/>
      </w:rPr>
      <w:t>3</w:t>
    </w:r>
    <w:r w:rsidR="003C185E">
      <w:rPr>
        <w:rFonts w:cs="Arial"/>
        <w:b/>
        <w:color w:val="DDDDDD"/>
        <w:spacing w:val="30"/>
        <w:sz w:val="24"/>
        <w:szCs w:val="24"/>
      </w:rPr>
      <w:t>0</w:t>
    </w:r>
    <w:r>
      <w:rPr>
        <w:rFonts w:cs="Arial"/>
        <w:b/>
        <w:color w:val="DDDDDD"/>
        <w:spacing w:val="30"/>
        <w:sz w:val="24"/>
        <w:szCs w:val="24"/>
      </w:rPr>
      <w:t xml:space="preserve">. </w:t>
    </w:r>
    <w:r w:rsidR="00917625">
      <w:rPr>
        <w:rFonts w:cs="Arial"/>
        <w:b/>
        <w:color w:val="DDDDDD"/>
        <w:spacing w:val="30"/>
        <w:sz w:val="24"/>
        <w:szCs w:val="24"/>
      </w:rPr>
      <w:t>9</w:t>
    </w:r>
    <w:r>
      <w:rPr>
        <w:rFonts w:cs="Arial"/>
        <w:b/>
        <w:color w:val="DDDDDD"/>
        <w:spacing w:val="30"/>
        <w:sz w:val="24"/>
        <w:szCs w:val="24"/>
      </w:rPr>
      <w:t>.</w:t>
    </w:r>
    <w:r w:rsidR="00917625">
      <w:rPr>
        <w:rFonts w:cs="Arial"/>
        <w:b/>
        <w:color w:val="DDDDDD"/>
        <w:spacing w:val="30"/>
        <w:sz w:val="24"/>
        <w:szCs w:val="24"/>
      </w:rPr>
      <w:t xml:space="preserve"> </w:t>
    </w:r>
    <w:r>
      <w:rPr>
        <w:rFonts w:cs="Arial"/>
        <w:b/>
        <w:color w:val="DDDDDD"/>
        <w:spacing w:val="30"/>
        <w:sz w:val="24"/>
        <w:szCs w:val="24"/>
      </w:rPr>
      <w:t>202</w:t>
    </w:r>
    <w:r w:rsidR="00EB7919">
      <w:rPr>
        <w:rFonts w:cs="Arial"/>
        <w:b/>
        <w:color w:val="DDDDDD"/>
        <w:spacing w:val="30"/>
        <w:sz w:val="24"/>
        <w:szCs w:val="24"/>
      </w:rPr>
      <w:t>5</w:t>
    </w:r>
    <w:r w:rsidR="00B511EB">
      <w:rPr>
        <w:rFonts w:cs="Arial"/>
        <w:b/>
        <w:color w:val="DDDDDD"/>
        <w:spacing w:val="30"/>
        <w:sz w:val="24"/>
        <w:szCs w:val="24"/>
      </w:rPr>
      <w:t xml:space="preserve">                    </w:t>
    </w:r>
    <w:r>
      <w:rPr>
        <w:rFonts w:cs="Arial"/>
        <w:b/>
        <w:color w:val="DDDDDD"/>
        <w:spacing w:val="30"/>
        <w:sz w:val="24"/>
        <w:szCs w:val="24"/>
      </w:rPr>
      <w:t xml:space="preserve"> І MEDIA PROJEKT</w:t>
    </w:r>
    <w:r>
      <w:tab/>
    </w:r>
    <w:r w:rsidRPr="005C534E">
      <w:rPr>
        <w:rFonts w:cs="Arial"/>
        <w:b/>
        <w:color w:val="DDDDDD"/>
        <w:sz w:val="24"/>
      </w:rPr>
      <w:fldChar w:fldCharType="begin"/>
    </w:r>
    <w:r w:rsidRPr="005C534E">
      <w:rPr>
        <w:rFonts w:cs="Arial"/>
        <w:b/>
        <w:color w:val="DDDDDD"/>
        <w:sz w:val="24"/>
      </w:rPr>
      <w:instrText>PAGE   \* MERGEFORMAT</w:instrText>
    </w:r>
    <w:r w:rsidRPr="005C534E">
      <w:rPr>
        <w:rFonts w:cs="Arial"/>
        <w:b/>
        <w:color w:val="DDDDDD"/>
        <w:sz w:val="24"/>
      </w:rPr>
      <w:fldChar w:fldCharType="separate"/>
    </w:r>
    <w:r w:rsidR="006D7F9C">
      <w:rPr>
        <w:rFonts w:cs="Arial"/>
        <w:b/>
        <w:noProof/>
        <w:color w:val="DDDDDD"/>
        <w:sz w:val="24"/>
      </w:rPr>
      <w:t>11</w:t>
    </w:r>
    <w:r w:rsidRPr="005C534E">
      <w:rPr>
        <w:rFonts w:cs="Arial"/>
        <w:b/>
        <w:color w:val="DDDDDD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9556D" w14:textId="77777777" w:rsidR="00041F86" w:rsidRDefault="00041F86">
      <w:r>
        <w:separator/>
      </w:r>
    </w:p>
  </w:footnote>
  <w:footnote w:type="continuationSeparator" w:id="0">
    <w:p w14:paraId="7A0A23C7" w14:textId="77777777" w:rsidR="00041F86" w:rsidRDefault="00041F86">
      <w:r>
        <w:continuationSeparator/>
      </w:r>
    </w:p>
  </w:footnote>
  <w:footnote w:type="continuationNotice" w:id="1">
    <w:p w14:paraId="3DD4F3D6" w14:textId="77777777" w:rsidR="00041F86" w:rsidRDefault="00041F8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B7CED"/>
    <w:multiLevelType w:val="multilevel"/>
    <w:tmpl w:val="CAD25266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1" w15:restartNumberingAfterBreak="0">
    <w:nsid w:val="313463AB"/>
    <w:multiLevelType w:val="hybridMultilevel"/>
    <w:tmpl w:val="2B2812D6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72B2097"/>
    <w:multiLevelType w:val="hybridMultilevel"/>
    <w:tmpl w:val="4B288D3C"/>
    <w:lvl w:ilvl="0" w:tplc="C8420A2A">
      <w:start w:val="20"/>
      <w:numFmt w:val="bullet"/>
      <w:lvlText w:val="-"/>
      <w:lvlJc w:val="left"/>
      <w:pPr>
        <w:ind w:left="46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3" w15:restartNumberingAfterBreak="0">
    <w:nsid w:val="58004D55"/>
    <w:multiLevelType w:val="hybridMultilevel"/>
    <w:tmpl w:val="12E400B0"/>
    <w:lvl w:ilvl="0" w:tplc="767E64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5EE3065B"/>
    <w:multiLevelType w:val="hybridMultilevel"/>
    <w:tmpl w:val="E2D24268"/>
    <w:lvl w:ilvl="0" w:tplc="AFF249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1897756">
    <w:abstractNumId w:val="0"/>
  </w:num>
  <w:num w:numId="2" w16cid:durableId="30158576">
    <w:abstractNumId w:val="4"/>
  </w:num>
  <w:num w:numId="3" w16cid:durableId="1664244">
    <w:abstractNumId w:val="2"/>
  </w:num>
  <w:num w:numId="4" w16cid:durableId="1184708813">
    <w:abstractNumId w:val="1"/>
  </w:num>
  <w:num w:numId="5" w16cid:durableId="2529057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1"/>
  <w:hyphenationZone w:val="142"/>
  <w:characterSpacingControl w:val="doNotCompress"/>
  <w:hdrShapeDefaults>
    <o:shapedefaults v:ext="edit" spidmax="2050">
      <o:colormru v:ext="edit" colors="#5f5f5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7A3"/>
    <w:rsid w:val="0000054A"/>
    <w:rsid w:val="0000075E"/>
    <w:rsid w:val="00001386"/>
    <w:rsid w:val="000017C8"/>
    <w:rsid w:val="00001A90"/>
    <w:rsid w:val="00002611"/>
    <w:rsid w:val="00002BE1"/>
    <w:rsid w:val="00003133"/>
    <w:rsid w:val="0000377D"/>
    <w:rsid w:val="00005918"/>
    <w:rsid w:val="000065EB"/>
    <w:rsid w:val="00007E48"/>
    <w:rsid w:val="0001122D"/>
    <w:rsid w:val="00011267"/>
    <w:rsid w:val="0001152B"/>
    <w:rsid w:val="00011FD5"/>
    <w:rsid w:val="00012AF3"/>
    <w:rsid w:val="00013D4E"/>
    <w:rsid w:val="0001400D"/>
    <w:rsid w:val="000143C7"/>
    <w:rsid w:val="00014D34"/>
    <w:rsid w:val="0001643C"/>
    <w:rsid w:val="000165F7"/>
    <w:rsid w:val="00017EC4"/>
    <w:rsid w:val="00020F86"/>
    <w:rsid w:val="00021463"/>
    <w:rsid w:val="000224D3"/>
    <w:rsid w:val="000225D0"/>
    <w:rsid w:val="00022ADC"/>
    <w:rsid w:val="00022DDC"/>
    <w:rsid w:val="00023E80"/>
    <w:rsid w:val="00023EF0"/>
    <w:rsid w:val="00024BD7"/>
    <w:rsid w:val="00025516"/>
    <w:rsid w:val="00025716"/>
    <w:rsid w:val="000277E3"/>
    <w:rsid w:val="00027DCD"/>
    <w:rsid w:val="00031AE1"/>
    <w:rsid w:val="00031E88"/>
    <w:rsid w:val="000327DB"/>
    <w:rsid w:val="00032899"/>
    <w:rsid w:val="000335B7"/>
    <w:rsid w:val="00033E45"/>
    <w:rsid w:val="00034A19"/>
    <w:rsid w:val="00034D20"/>
    <w:rsid w:val="00034DC3"/>
    <w:rsid w:val="0003569A"/>
    <w:rsid w:val="000356A3"/>
    <w:rsid w:val="000362B9"/>
    <w:rsid w:val="0003659F"/>
    <w:rsid w:val="000368D4"/>
    <w:rsid w:val="00036952"/>
    <w:rsid w:val="00037C64"/>
    <w:rsid w:val="0004093B"/>
    <w:rsid w:val="00041F86"/>
    <w:rsid w:val="00042886"/>
    <w:rsid w:val="00042B27"/>
    <w:rsid w:val="000436F5"/>
    <w:rsid w:val="000447D7"/>
    <w:rsid w:val="000448BB"/>
    <w:rsid w:val="0004492F"/>
    <w:rsid w:val="00044E85"/>
    <w:rsid w:val="000454E3"/>
    <w:rsid w:val="000459CD"/>
    <w:rsid w:val="00045AF7"/>
    <w:rsid w:val="00046491"/>
    <w:rsid w:val="0004649B"/>
    <w:rsid w:val="0004784B"/>
    <w:rsid w:val="00050027"/>
    <w:rsid w:val="0005068D"/>
    <w:rsid w:val="000506A3"/>
    <w:rsid w:val="000508B3"/>
    <w:rsid w:val="00051B06"/>
    <w:rsid w:val="00053458"/>
    <w:rsid w:val="00053B54"/>
    <w:rsid w:val="00054376"/>
    <w:rsid w:val="00054ADC"/>
    <w:rsid w:val="0005549D"/>
    <w:rsid w:val="0005593D"/>
    <w:rsid w:val="00056622"/>
    <w:rsid w:val="00056F27"/>
    <w:rsid w:val="000571BB"/>
    <w:rsid w:val="00057C3F"/>
    <w:rsid w:val="00060949"/>
    <w:rsid w:val="00060B1D"/>
    <w:rsid w:val="00060E35"/>
    <w:rsid w:val="00061105"/>
    <w:rsid w:val="00061671"/>
    <w:rsid w:val="000617A4"/>
    <w:rsid w:val="000617D8"/>
    <w:rsid w:val="000617F2"/>
    <w:rsid w:val="00061F5E"/>
    <w:rsid w:val="0006207B"/>
    <w:rsid w:val="000620FC"/>
    <w:rsid w:val="0006267D"/>
    <w:rsid w:val="00062B3A"/>
    <w:rsid w:val="00062BB9"/>
    <w:rsid w:val="00062C94"/>
    <w:rsid w:val="00062D09"/>
    <w:rsid w:val="000634AD"/>
    <w:rsid w:val="00063E9F"/>
    <w:rsid w:val="00064F40"/>
    <w:rsid w:val="0006512A"/>
    <w:rsid w:val="000655AC"/>
    <w:rsid w:val="00065B12"/>
    <w:rsid w:val="00066AC0"/>
    <w:rsid w:val="00067D44"/>
    <w:rsid w:val="00067D7A"/>
    <w:rsid w:val="00071397"/>
    <w:rsid w:val="00072D61"/>
    <w:rsid w:val="000736F3"/>
    <w:rsid w:val="00074021"/>
    <w:rsid w:val="00074195"/>
    <w:rsid w:val="000757AD"/>
    <w:rsid w:val="000770B5"/>
    <w:rsid w:val="000774F9"/>
    <w:rsid w:val="00077990"/>
    <w:rsid w:val="000779C5"/>
    <w:rsid w:val="00077F76"/>
    <w:rsid w:val="0008062F"/>
    <w:rsid w:val="00080C10"/>
    <w:rsid w:val="00080D57"/>
    <w:rsid w:val="000818C7"/>
    <w:rsid w:val="00081D97"/>
    <w:rsid w:val="00081EFB"/>
    <w:rsid w:val="00081F2A"/>
    <w:rsid w:val="00082B5B"/>
    <w:rsid w:val="00082F7B"/>
    <w:rsid w:val="0008317D"/>
    <w:rsid w:val="00083B64"/>
    <w:rsid w:val="00085079"/>
    <w:rsid w:val="00086760"/>
    <w:rsid w:val="000868A3"/>
    <w:rsid w:val="00086D55"/>
    <w:rsid w:val="000872BE"/>
    <w:rsid w:val="00087386"/>
    <w:rsid w:val="00087433"/>
    <w:rsid w:val="00087D9E"/>
    <w:rsid w:val="00091D39"/>
    <w:rsid w:val="00091F7E"/>
    <w:rsid w:val="00092245"/>
    <w:rsid w:val="00093467"/>
    <w:rsid w:val="000934EB"/>
    <w:rsid w:val="00094652"/>
    <w:rsid w:val="00094CD7"/>
    <w:rsid w:val="000953DC"/>
    <w:rsid w:val="000966C9"/>
    <w:rsid w:val="00097852"/>
    <w:rsid w:val="00097D19"/>
    <w:rsid w:val="000A0AEC"/>
    <w:rsid w:val="000A0B14"/>
    <w:rsid w:val="000A0BBB"/>
    <w:rsid w:val="000A13ED"/>
    <w:rsid w:val="000A17B4"/>
    <w:rsid w:val="000A199B"/>
    <w:rsid w:val="000A335F"/>
    <w:rsid w:val="000A3A41"/>
    <w:rsid w:val="000A5472"/>
    <w:rsid w:val="000A567F"/>
    <w:rsid w:val="000A603E"/>
    <w:rsid w:val="000A7596"/>
    <w:rsid w:val="000A7CD2"/>
    <w:rsid w:val="000B009D"/>
    <w:rsid w:val="000B1251"/>
    <w:rsid w:val="000B2076"/>
    <w:rsid w:val="000B2745"/>
    <w:rsid w:val="000B2FBA"/>
    <w:rsid w:val="000B303F"/>
    <w:rsid w:val="000B39DB"/>
    <w:rsid w:val="000B4342"/>
    <w:rsid w:val="000B5FF6"/>
    <w:rsid w:val="000B621C"/>
    <w:rsid w:val="000B6562"/>
    <w:rsid w:val="000B677E"/>
    <w:rsid w:val="000B6B60"/>
    <w:rsid w:val="000B77F9"/>
    <w:rsid w:val="000C04D2"/>
    <w:rsid w:val="000C1518"/>
    <w:rsid w:val="000C1C08"/>
    <w:rsid w:val="000C1F57"/>
    <w:rsid w:val="000C2B71"/>
    <w:rsid w:val="000C2F78"/>
    <w:rsid w:val="000C3385"/>
    <w:rsid w:val="000C39B4"/>
    <w:rsid w:val="000C46E7"/>
    <w:rsid w:val="000C4CA2"/>
    <w:rsid w:val="000C53F3"/>
    <w:rsid w:val="000C5F2B"/>
    <w:rsid w:val="000C6064"/>
    <w:rsid w:val="000C6AF0"/>
    <w:rsid w:val="000C6CD7"/>
    <w:rsid w:val="000D0395"/>
    <w:rsid w:val="000D07D1"/>
    <w:rsid w:val="000D0A26"/>
    <w:rsid w:val="000D0DBF"/>
    <w:rsid w:val="000D1466"/>
    <w:rsid w:val="000D2714"/>
    <w:rsid w:val="000D3200"/>
    <w:rsid w:val="000D333B"/>
    <w:rsid w:val="000D39C6"/>
    <w:rsid w:val="000D47EC"/>
    <w:rsid w:val="000D4BC1"/>
    <w:rsid w:val="000D4DAD"/>
    <w:rsid w:val="000D547A"/>
    <w:rsid w:val="000D5542"/>
    <w:rsid w:val="000D57E0"/>
    <w:rsid w:val="000D6043"/>
    <w:rsid w:val="000D63B6"/>
    <w:rsid w:val="000D6816"/>
    <w:rsid w:val="000D76B3"/>
    <w:rsid w:val="000D7D4D"/>
    <w:rsid w:val="000E0B67"/>
    <w:rsid w:val="000E286D"/>
    <w:rsid w:val="000E446B"/>
    <w:rsid w:val="000E4DC2"/>
    <w:rsid w:val="000E534D"/>
    <w:rsid w:val="000E545D"/>
    <w:rsid w:val="000E66EF"/>
    <w:rsid w:val="000E7C26"/>
    <w:rsid w:val="000E7DC5"/>
    <w:rsid w:val="000F039E"/>
    <w:rsid w:val="000F0C26"/>
    <w:rsid w:val="000F151A"/>
    <w:rsid w:val="000F180D"/>
    <w:rsid w:val="000F1CF6"/>
    <w:rsid w:val="000F256B"/>
    <w:rsid w:val="000F3B9E"/>
    <w:rsid w:val="000F4A9C"/>
    <w:rsid w:val="000F4AD2"/>
    <w:rsid w:val="000F5035"/>
    <w:rsid w:val="000F59DB"/>
    <w:rsid w:val="000F62DE"/>
    <w:rsid w:val="000F6A7F"/>
    <w:rsid w:val="000F7C15"/>
    <w:rsid w:val="00100441"/>
    <w:rsid w:val="00100950"/>
    <w:rsid w:val="00100DCD"/>
    <w:rsid w:val="00101339"/>
    <w:rsid w:val="00101E4F"/>
    <w:rsid w:val="0010204E"/>
    <w:rsid w:val="00103AE5"/>
    <w:rsid w:val="00105BA0"/>
    <w:rsid w:val="001069BF"/>
    <w:rsid w:val="00107998"/>
    <w:rsid w:val="00107D78"/>
    <w:rsid w:val="00110770"/>
    <w:rsid w:val="00110B99"/>
    <w:rsid w:val="00110C44"/>
    <w:rsid w:val="00112882"/>
    <w:rsid w:val="00112F5C"/>
    <w:rsid w:val="00113286"/>
    <w:rsid w:val="0011391A"/>
    <w:rsid w:val="00114250"/>
    <w:rsid w:val="00114AA6"/>
    <w:rsid w:val="00115142"/>
    <w:rsid w:val="00115697"/>
    <w:rsid w:val="00115842"/>
    <w:rsid w:val="00120223"/>
    <w:rsid w:val="00122178"/>
    <w:rsid w:val="00122313"/>
    <w:rsid w:val="00122828"/>
    <w:rsid w:val="00122A63"/>
    <w:rsid w:val="00122D5B"/>
    <w:rsid w:val="00123151"/>
    <w:rsid w:val="001233D7"/>
    <w:rsid w:val="0012399A"/>
    <w:rsid w:val="00123BE8"/>
    <w:rsid w:val="001250AA"/>
    <w:rsid w:val="0012561E"/>
    <w:rsid w:val="001259DC"/>
    <w:rsid w:val="00125BEB"/>
    <w:rsid w:val="00126612"/>
    <w:rsid w:val="001279D8"/>
    <w:rsid w:val="00127E75"/>
    <w:rsid w:val="00130AC5"/>
    <w:rsid w:val="00131389"/>
    <w:rsid w:val="00131854"/>
    <w:rsid w:val="00131876"/>
    <w:rsid w:val="00132421"/>
    <w:rsid w:val="0013243A"/>
    <w:rsid w:val="00132706"/>
    <w:rsid w:val="00134179"/>
    <w:rsid w:val="001353B3"/>
    <w:rsid w:val="001353EB"/>
    <w:rsid w:val="001361A9"/>
    <w:rsid w:val="001364ED"/>
    <w:rsid w:val="00136F67"/>
    <w:rsid w:val="001371A9"/>
    <w:rsid w:val="001375F2"/>
    <w:rsid w:val="00140441"/>
    <w:rsid w:val="00140AE2"/>
    <w:rsid w:val="0014193A"/>
    <w:rsid w:val="00141ACB"/>
    <w:rsid w:val="00141D31"/>
    <w:rsid w:val="001421E3"/>
    <w:rsid w:val="001426F3"/>
    <w:rsid w:val="001435CE"/>
    <w:rsid w:val="0014367B"/>
    <w:rsid w:val="001437FC"/>
    <w:rsid w:val="001438D7"/>
    <w:rsid w:val="00144311"/>
    <w:rsid w:val="001445F0"/>
    <w:rsid w:val="001446D5"/>
    <w:rsid w:val="00144B76"/>
    <w:rsid w:val="00145284"/>
    <w:rsid w:val="00145A1D"/>
    <w:rsid w:val="00151048"/>
    <w:rsid w:val="00152912"/>
    <w:rsid w:val="00152A7B"/>
    <w:rsid w:val="00152AE8"/>
    <w:rsid w:val="00153A12"/>
    <w:rsid w:val="00153CCE"/>
    <w:rsid w:val="0015458E"/>
    <w:rsid w:val="00154AD9"/>
    <w:rsid w:val="001555D3"/>
    <w:rsid w:val="001562A2"/>
    <w:rsid w:val="001565E2"/>
    <w:rsid w:val="00156740"/>
    <w:rsid w:val="00157D6E"/>
    <w:rsid w:val="00160C9D"/>
    <w:rsid w:val="00161D1C"/>
    <w:rsid w:val="00161FBD"/>
    <w:rsid w:val="00162001"/>
    <w:rsid w:val="001624D1"/>
    <w:rsid w:val="00162777"/>
    <w:rsid w:val="00162BC6"/>
    <w:rsid w:val="00162E3B"/>
    <w:rsid w:val="00163809"/>
    <w:rsid w:val="00165221"/>
    <w:rsid w:val="00165C13"/>
    <w:rsid w:val="00165F2D"/>
    <w:rsid w:val="00167C5D"/>
    <w:rsid w:val="00170522"/>
    <w:rsid w:val="00170564"/>
    <w:rsid w:val="00170FF5"/>
    <w:rsid w:val="00171375"/>
    <w:rsid w:val="001713EA"/>
    <w:rsid w:val="001713FA"/>
    <w:rsid w:val="00171C2A"/>
    <w:rsid w:val="001747A3"/>
    <w:rsid w:val="00174FD0"/>
    <w:rsid w:val="0017636C"/>
    <w:rsid w:val="00176820"/>
    <w:rsid w:val="0017730B"/>
    <w:rsid w:val="00177806"/>
    <w:rsid w:val="00177BC0"/>
    <w:rsid w:val="00180E40"/>
    <w:rsid w:val="00181002"/>
    <w:rsid w:val="0018185E"/>
    <w:rsid w:val="00181F56"/>
    <w:rsid w:val="00181FF8"/>
    <w:rsid w:val="00182A29"/>
    <w:rsid w:val="001833C8"/>
    <w:rsid w:val="00183537"/>
    <w:rsid w:val="00183759"/>
    <w:rsid w:val="0018447F"/>
    <w:rsid w:val="0018523A"/>
    <w:rsid w:val="00185646"/>
    <w:rsid w:val="00185714"/>
    <w:rsid w:val="00185C5C"/>
    <w:rsid w:val="00185FD1"/>
    <w:rsid w:val="00186571"/>
    <w:rsid w:val="00186901"/>
    <w:rsid w:val="00187A9F"/>
    <w:rsid w:val="00190A0B"/>
    <w:rsid w:val="0019179C"/>
    <w:rsid w:val="00191DFC"/>
    <w:rsid w:val="001923A0"/>
    <w:rsid w:val="001939BF"/>
    <w:rsid w:val="00194D8A"/>
    <w:rsid w:val="00194E90"/>
    <w:rsid w:val="001953C3"/>
    <w:rsid w:val="001959DD"/>
    <w:rsid w:val="00195BCF"/>
    <w:rsid w:val="00196312"/>
    <w:rsid w:val="001963F9"/>
    <w:rsid w:val="0019649B"/>
    <w:rsid w:val="001967CB"/>
    <w:rsid w:val="00197A52"/>
    <w:rsid w:val="001A1261"/>
    <w:rsid w:val="001A134D"/>
    <w:rsid w:val="001A1A1B"/>
    <w:rsid w:val="001A1E7C"/>
    <w:rsid w:val="001A2161"/>
    <w:rsid w:val="001A36A8"/>
    <w:rsid w:val="001A3DC5"/>
    <w:rsid w:val="001A4BD1"/>
    <w:rsid w:val="001A5038"/>
    <w:rsid w:val="001A50BD"/>
    <w:rsid w:val="001A5D23"/>
    <w:rsid w:val="001A6229"/>
    <w:rsid w:val="001A6276"/>
    <w:rsid w:val="001A6D37"/>
    <w:rsid w:val="001A6F30"/>
    <w:rsid w:val="001B070A"/>
    <w:rsid w:val="001B11CB"/>
    <w:rsid w:val="001B23A1"/>
    <w:rsid w:val="001B2DA4"/>
    <w:rsid w:val="001B2E11"/>
    <w:rsid w:val="001B2EB7"/>
    <w:rsid w:val="001B3089"/>
    <w:rsid w:val="001B344A"/>
    <w:rsid w:val="001B3509"/>
    <w:rsid w:val="001B3B18"/>
    <w:rsid w:val="001B3B83"/>
    <w:rsid w:val="001B3E6C"/>
    <w:rsid w:val="001B412D"/>
    <w:rsid w:val="001B51CA"/>
    <w:rsid w:val="001B65E6"/>
    <w:rsid w:val="001B6E77"/>
    <w:rsid w:val="001B769A"/>
    <w:rsid w:val="001C075D"/>
    <w:rsid w:val="001C0997"/>
    <w:rsid w:val="001C0CB4"/>
    <w:rsid w:val="001C0DAB"/>
    <w:rsid w:val="001C10E5"/>
    <w:rsid w:val="001C15F2"/>
    <w:rsid w:val="001C277D"/>
    <w:rsid w:val="001C435F"/>
    <w:rsid w:val="001C4CE6"/>
    <w:rsid w:val="001C5D92"/>
    <w:rsid w:val="001C61A0"/>
    <w:rsid w:val="001C6344"/>
    <w:rsid w:val="001C742B"/>
    <w:rsid w:val="001C7D5C"/>
    <w:rsid w:val="001D0167"/>
    <w:rsid w:val="001D247C"/>
    <w:rsid w:val="001D2690"/>
    <w:rsid w:val="001D2A3C"/>
    <w:rsid w:val="001D2CC0"/>
    <w:rsid w:val="001D3588"/>
    <w:rsid w:val="001D3AC6"/>
    <w:rsid w:val="001D5C3A"/>
    <w:rsid w:val="001D66B3"/>
    <w:rsid w:val="001D6D92"/>
    <w:rsid w:val="001D6E63"/>
    <w:rsid w:val="001E0E05"/>
    <w:rsid w:val="001E16CD"/>
    <w:rsid w:val="001E1780"/>
    <w:rsid w:val="001E1B76"/>
    <w:rsid w:val="001E230F"/>
    <w:rsid w:val="001E3351"/>
    <w:rsid w:val="001E44AF"/>
    <w:rsid w:val="001E4855"/>
    <w:rsid w:val="001E4C2C"/>
    <w:rsid w:val="001E53CF"/>
    <w:rsid w:val="001E5479"/>
    <w:rsid w:val="001E55CE"/>
    <w:rsid w:val="001E5746"/>
    <w:rsid w:val="001E68D3"/>
    <w:rsid w:val="001F048C"/>
    <w:rsid w:val="001F10A0"/>
    <w:rsid w:val="001F1140"/>
    <w:rsid w:val="001F238E"/>
    <w:rsid w:val="001F291C"/>
    <w:rsid w:val="001F40BD"/>
    <w:rsid w:val="001F410B"/>
    <w:rsid w:val="001F4268"/>
    <w:rsid w:val="001F4304"/>
    <w:rsid w:val="001F4435"/>
    <w:rsid w:val="001F44FC"/>
    <w:rsid w:val="001F5121"/>
    <w:rsid w:val="001F594C"/>
    <w:rsid w:val="001F5BCE"/>
    <w:rsid w:val="001F5E22"/>
    <w:rsid w:val="001F602F"/>
    <w:rsid w:val="001F63B6"/>
    <w:rsid w:val="001F645D"/>
    <w:rsid w:val="001F6581"/>
    <w:rsid w:val="001F680C"/>
    <w:rsid w:val="001F6C63"/>
    <w:rsid w:val="001F7348"/>
    <w:rsid w:val="001F73FD"/>
    <w:rsid w:val="002000E2"/>
    <w:rsid w:val="00200422"/>
    <w:rsid w:val="0020167B"/>
    <w:rsid w:val="0020177E"/>
    <w:rsid w:val="00201F12"/>
    <w:rsid w:val="002020FA"/>
    <w:rsid w:val="00202383"/>
    <w:rsid w:val="00202449"/>
    <w:rsid w:val="00202554"/>
    <w:rsid w:val="00203924"/>
    <w:rsid w:val="00204556"/>
    <w:rsid w:val="00204E3E"/>
    <w:rsid w:val="002051B0"/>
    <w:rsid w:val="0020608E"/>
    <w:rsid w:val="002063E0"/>
    <w:rsid w:val="00206729"/>
    <w:rsid w:val="002067E7"/>
    <w:rsid w:val="002068C2"/>
    <w:rsid w:val="00206B56"/>
    <w:rsid w:val="00206FF4"/>
    <w:rsid w:val="00207961"/>
    <w:rsid w:val="00207997"/>
    <w:rsid w:val="00207B44"/>
    <w:rsid w:val="002100CE"/>
    <w:rsid w:val="0021028C"/>
    <w:rsid w:val="00210A76"/>
    <w:rsid w:val="00210D48"/>
    <w:rsid w:val="00210D89"/>
    <w:rsid w:val="0021136E"/>
    <w:rsid w:val="00211526"/>
    <w:rsid w:val="00211B1F"/>
    <w:rsid w:val="00211F2E"/>
    <w:rsid w:val="00211FA1"/>
    <w:rsid w:val="002124EF"/>
    <w:rsid w:val="00212C8D"/>
    <w:rsid w:val="00212FAB"/>
    <w:rsid w:val="00214D0B"/>
    <w:rsid w:val="00214F01"/>
    <w:rsid w:val="0021518C"/>
    <w:rsid w:val="002164AC"/>
    <w:rsid w:val="002165AD"/>
    <w:rsid w:val="00216901"/>
    <w:rsid w:val="00216C8E"/>
    <w:rsid w:val="00216CC8"/>
    <w:rsid w:val="002172AE"/>
    <w:rsid w:val="00220394"/>
    <w:rsid w:val="002203F3"/>
    <w:rsid w:val="002208F9"/>
    <w:rsid w:val="002214D4"/>
    <w:rsid w:val="0022161E"/>
    <w:rsid w:val="002216CE"/>
    <w:rsid w:val="00221D96"/>
    <w:rsid w:val="00222D4F"/>
    <w:rsid w:val="00223047"/>
    <w:rsid w:val="00223255"/>
    <w:rsid w:val="002232DF"/>
    <w:rsid w:val="0022401D"/>
    <w:rsid w:val="00225E48"/>
    <w:rsid w:val="00226368"/>
    <w:rsid w:val="0022708C"/>
    <w:rsid w:val="00230A97"/>
    <w:rsid w:val="00230B4C"/>
    <w:rsid w:val="00231365"/>
    <w:rsid w:val="00231771"/>
    <w:rsid w:val="002319AC"/>
    <w:rsid w:val="00231A0D"/>
    <w:rsid w:val="00231EBF"/>
    <w:rsid w:val="002322AC"/>
    <w:rsid w:val="0023265F"/>
    <w:rsid w:val="002326AB"/>
    <w:rsid w:val="002335DE"/>
    <w:rsid w:val="0023390F"/>
    <w:rsid w:val="002339A5"/>
    <w:rsid w:val="00233ABF"/>
    <w:rsid w:val="0023577F"/>
    <w:rsid w:val="00235B99"/>
    <w:rsid w:val="0024091D"/>
    <w:rsid w:val="00240EF6"/>
    <w:rsid w:val="002413E7"/>
    <w:rsid w:val="00241ABC"/>
    <w:rsid w:val="00242A00"/>
    <w:rsid w:val="0024360C"/>
    <w:rsid w:val="002447B3"/>
    <w:rsid w:val="002450E5"/>
    <w:rsid w:val="00245829"/>
    <w:rsid w:val="00246DFE"/>
    <w:rsid w:val="002470F2"/>
    <w:rsid w:val="00247DD1"/>
    <w:rsid w:val="00250371"/>
    <w:rsid w:val="00250E2A"/>
    <w:rsid w:val="0025168E"/>
    <w:rsid w:val="00251D3B"/>
    <w:rsid w:val="00252DA9"/>
    <w:rsid w:val="00253B20"/>
    <w:rsid w:val="002549AF"/>
    <w:rsid w:val="00254D92"/>
    <w:rsid w:val="002574C5"/>
    <w:rsid w:val="002577C5"/>
    <w:rsid w:val="002600DB"/>
    <w:rsid w:val="00261451"/>
    <w:rsid w:val="00262582"/>
    <w:rsid w:val="00262787"/>
    <w:rsid w:val="00262C19"/>
    <w:rsid w:val="00263B94"/>
    <w:rsid w:val="002641D4"/>
    <w:rsid w:val="00264931"/>
    <w:rsid w:val="00264F0D"/>
    <w:rsid w:val="00265317"/>
    <w:rsid w:val="0026556A"/>
    <w:rsid w:val="00266793"/>
    <w:rsid w:val="002667AF"/>
    <w:rsid w:val="00266EDA"/>
    <w:rsid w:val="00267A15"/>
    <w:rsid w:val="00267EEC"/>
    <w:rsid w:val="002712DB"/>
    <w:rsid w:val="00271A67"/>
    <w:rsid w:val="00271F35"/>
    <w:rsid w:val="00272884"/>
    <w:rsid w:val="002735DD"/>
    <w:rsid w:val="00273FFC"/>
    <w:rsid w:val="0027417C"/>
    <w:rsid w:val="002754FF"/>
    <w:rsid w:val="00275ADE"/>
    <w:rsid w:val="0027642E"/>
    <w:rsid w:val="00277A61"/>
    <w:rsid w:val="002801EB"/>
    <w:rsid w:val="002803E6"/>
    <w:rsid w:val="00280486"/>
    <w:rsid w:val="00280A84"/>
    <w:rsid w:val="0028273D"/>
    <w:rsid w:val="00283884"/>
    <w:rsid w:val="002843DF"/>
    <w:rsid w:val="002854CA"/>
    <w:rsid w:val="00290661"/>
    <w:rsid w:val="00290B4B"/>
    <w:rsid w:val="00290CE4"/>
    <w:rsid w:val="00290F7C"/>
    <w:rsid w:val="002916DF"/>
    <w:rsid w:val="002921C6"/>
    <w:rsid w:val="00292248"/>
    <w:rsid w:val="00292BEA"/>
    <w:rsid w:val="0029461D"/>
    <w:rsid w:val="0029465F"/>
    <w:rsid w:val="002946BE"/>
    <w:rsid w:val="00294B73"/>
    <w:rsid w:val="0029530E"/>
    <w:rsid w:val="0029568F"/>
    <w:rsid w:val="00295B5C"/>
    <w:rsid w:val="0029626E"/>
    <w:rsid w:val="002969ED"/>
    <w:rsid w:val="0029793F"/>
    <w:rsid w:val="00297AD4"/>
    <w:rsid w:val="002A0402"/>
    <w:rsid w:val="002A243B"/>
    <w:rsid w:val="002A434E"/>
    <w:rsid w:val="002A44D1"/>
    <w:rsid w:val="002A4E79"/>
    <w:rsid w:val="002A51E6"/>
    <w:rsid w:val="002A5949"/>
    <w:rsid w:val="002A5D32"/>
    <w:rsid w:val="002A75D5"/>
    <w:rsid w:val="002A7792"/>
    <w:rsid w:val="002A7AF6"/>
    <w:rsid w:val="002B0ACB"/>
    <w:rsid w:val="002B1396"/>
    <w:rsid w:val="002B13DD"/>
    <w:rsid w:val="002B16A2"/>
    <w:rsid w:val="002B1A91"/>
    <w:rsid w:val="002B1CA0"/>
    <w:rsid w:val="002B1F6E"/>
    <w:rsid w:val="002B3174"/>
    <w:rsid w:val="002B3344"/>
    <w:rsid w:val="002B3EC4"/>
    <w:rsid w:val="002B4A76"/>
    <w:rsid w:val="002B511A"/>
    <w:rsid w:val="002B54A4"/>
    <w:rsid w:val="002B5E60"/>
    <w:rsid w:val="002B619B"/>
    <w:rsid w:val="002B7041"/>
    <w:rsid w:val="002B74AE"/>
    <w:rsid w:val="002B7520"/>
    <w:rsid w:val="002B79CD"/>
    <w:rsid w:val="002B7A92"/>
    <w:rsid w:val="002C03C0"/>
    <w:rsid w:val="002C0EF4"/>
    <w:rsid w:val="002C1240"/>
    <w:rsid w:val="002C24F0"/>
    <w:rsid w:val="002C2BBB"/>
    <w:rsid w:val="002C2BCA"/>
    <w:rsid w:val="002C2D71"/>
    <w:rsid w:val="002C2F5E"/>
    <w:rsid w:val="002C33DA"/>
    <w:rsid w:val="002C373C"/>
    <w:rsid w:val="002C440E"/>
    <w:rsid w:val="002C45EE"/>
    <w:rsid w:val="002C50B5"/>
    <w:rsid w:val="002C63FE"/>
    <w:rsid w:val="002C76AA"/>
    <w:rsid w:val="002C792F"/>
    <w:rsid w:val="002D01DD"/>
    <w:rsid w:val="002D0B5E"/>
    <w:rsid w:val="002D13BA"/>
    <w:rsid w:val="002D1649"/>
    <w:rsid w:val="002D24E9"/>
    <w:rsid w:val="002D2537"/>
    <w:rsid w:val="002D2D50"/>
    <w:rsid w:val="002D34C7"/>
    <w:rsid w:val="002D3752"/>
    <w:rsid w:val="002D37A9"/>
    <w:rsid w:val="002D4A98"/>
    <w:rsid w:val="002D4FFB"/>
    <w:rsid w:val="002D537A"/>
    <w:rsid w:val="002D5874"/>
    <w:rsid w:val="002D60A5"/>
    <w:rsid w:val="002D6212"/>
    <w:rsid w:val="002D6542"/>
    <w:rsid w:val="002D6FB0"/>
    <w:rsid w:val="002D78DB"/>
    <w:rsid w:val="002E072C"/>
    <w:rsid w:val="002E1395"/>
    <w:rsid w:val="002E1787"/>
    <w:rsid w:val="002E21B0"/>
    <w:rsid w:val="002E2389"/>
    <w:rsid w:val="002E2463"/>
    <w:rsid w:val="002E28D2"/>
    <w:rsid w:val="002E2961"/>
    <w:rsid w:val="002E2AD6"/>
    <w:rsid w:val="002E31BC"/>
    <w:rsid w:val="002E3A5D"/>
    <w:rsid w:val="002E4C4C"/>
    <w:rsid w:val="002E4F21"/>
    <w:rsid w:val="002E4F8A"/>
    <w:rsid w:val="002E56D5"/>
    <w:rsid w:val="002E579B"/>
    <w:rsid w:val="002E59F3"/>
    <w:rsid w:val="002E60FE"/>
    <w:rsid w:val="002E690B"/>
    <w:rsid w:val="002E79C5"/>
    <w:rsid w:val="002F06AC"/>
    <w:rsid w:val="002F0DEE"/>
    <w:rsid w:val="002F1049"/>
    <w:rsid w:val="002F28A4"/>
    <w:rsid w:val="002F2B6C"/>
    <w:rsid w:val="002F3543"/>
    <w:rsid w:val="002F3631"/>
    <w:rsid w:val="002F3E80"/>
    <w:rsid w:val="002F3F9F"/>
    <w:rsid w:val="002F51B1"/>
    <w:rsid w:val="002F5BBB"/>
    <w:rsid w:val="002F6060"/>
    <w:rsid w:val="002F6289"/>
    <w:rsid w:val="002F67F6"/>
    <w:rsid w:val="002F6DA8"/>
    <w:rsid w:val="00300ED2"/>
    <w:rsid w:val="003017FA"/>
    <w:rsid w:val="003021DD"/>
    <w:rsid w:val="003030FC"/>
    <w:rsid w:val="003050B9"/>
    <w:rsid w:val="003051B1"/>
    <w:rsid w:val="003056ED"/>
    <w:rsid w:val="00305743"/>
    <w:rsid w:val="00305DF7"/>
    <w:rsid w:val="003065F0"/>
    <w:rsid w:val="00307CD2"/>
    <w:rsid w:val="00310295"/>
    <w:rsid w:val="003104B6"/>
    <w:rsid w:val="00310A62"/>
    <w:rsid w:val="00310C26"/>
    <w:rsid w:val="00310DEC"/>
    <w:rsid w:val="00311464"/>
    <w:rsid w:val="00311669"/>
    <w:rsid w:val="00311E72"/>
    <w:rsid w:val="00313E8A"/>
    <w:rsid w:val="00314B15"/>
    <w:rsid w:val="003158B4"/>
    <w:rsid w:val="00316C0A"/>
    <w:rsid w:val="0032023C"/>
    <w:rsid w:val="00322B53"/>
    <w:rsid w:val="0032343F"/>
    <w:rsid w:val="003235D2"/>
    <w:rsid w:val="00323815"/>
    <w:rsid w:val="00324414"/>
    <w:rsid w:val="003254BD"/>
    <w:rsid w:val="00326AC4"/>
    <w:rsid w:val="00326F6A"/>
    <w:rsid w:val="00326FE3"/>
    <w:rsid w:val="00330056"/>
    <w:rsid w:val="003303F3"/>
    <w:rsid w:val="00330741"/>
    <w:rsid w:val="00330861"/>
    <w:rsid w:val="00330EF3"/>
    <w:rsid w:val="00331D8B"/>
    <w:rsid w:val="00332206"/>
    <w:rsid w:val="003326E2"/>
    <w:rsid w:val="00332E00"/>
    <w:rsid w:val="003332CD"/>
    <w:rsid w:val="00333762"/>
    <w:rsid w:val="003343FA"/>
    <w:rsid w:val="0033474D"/>
    <w:rsid w:val="0033484F"/>
    <w:rsid w:val="00334EF8"/>
    <w:rsid w:val="00334F0D"/>
    <w:rsid w:val="00336C90"/>
    <w:rsid w:val="00336F47"/>
    <w:rsid w:val="003405C6"/>
    <w:rsid w:val="0034174B"/>
    <w:rsid w:val="00341C4B"/>
    <w:rsid w:val="00341DC5"/>
    <w:rsid w:val="0034216B"/>
    <w:rsid w:val="00342B7C"/>
    <w:rsid w:val="00345764"/>
    <w:rsid w:val="00347604"/>
    <w:rsid w:val="00347A6F"/>
    <w:rsid w:val="00347CA2"/>
    <w:rsid w:val="0035189F"/>
    <w:rsid w:val="00351EEE"/>
    <w:rsid w:val="00353174"/>
    <w:rsid w:val="00353215"/>
    <w:rsid w:val="003539F3"/>
    <w:rsid w:val="00354A91"/>
    <w:rsid w:val="00354B09"/>
    <w:rsid w:val="00355C1D"/>
    <w:rsid w:val="00355D62"/>
    <w:rsid w:val="003564EC"/>
    <w:rsid w:val="00356922"/>
    <w:rsid w:val="003570F2"/>
    <w:rsid w:val="0035730B"/>
    <w:rsid w:val="003609B7"/>
    <w:rsid w:val="00360ACA"/>
    <w:rsid w:val="00360D3E"/>
    <w:rsid w:val="00360DA6"/>
    <w:rsid w:val="003612CD"/>
    <w:rsid w:val="00361394"/>
    <w:rsid w:val="0036185C"/>
    <w:rsid w:val="00361935"/>
    <w:rsid w:val="00361D94"/>
    <w:rsid w:val="0036237E"/>
    <w:rsid w:val="003630EA"/>
    <w:rsid w:val="00363D7E"/>
    <w:rsid w:val="00364AE3"/>
    <w:rsid w:val="00364F39"/>
    <w:rsid w:val="0036505A"/>
    <w:rsid w:val="003653D5"/>
    <w:rsid w:val="00365546"/>
    <w:rsid w:val="00366F47"/>
    <w:rsid w:val="00366F79"/>
    <w:rsid w:val="003679E6"/>
    <w:rsid w:val="00370834"/>
    <w:rsid w:val="00370E4C"/>
    <w:rsid w:val="00372DA8"/>
    <w:rsid w:val="00373FC8"/>
    <w:rsid w:val="003742BE"/>
    <w:rsid w:val="00375648"/>
    <w:rsid w:val="0037681F"/>
    <w:rsid w:val="003768EC"/>
    <w:rsid w:val="00377A18"/>
    <w:rsid w:val="00377E1A"/>
    <w:rsid w:val="00377E53"/>
    <w:rsid w:val="00377E58"/>
    <w:rsid w:val="00377EC4"/>
    <w:rsid w:val="0038016F"/>
    <w:rsid w:val="00380240"/>
    <w:rsid w:val="00380AF6"/>
    <w:rsid w:val="003814FC"/>
    <w:rsid w:val="00381681"/>
    <w:rsid w:val="0038191E"/>
    <w:rsid w:val="0038326F"/>
    <w:rsid w:val="003840BF"/>
    <w:rsid w:val="0038431F"/>
    <w:rsid w:val="00385488"/>
    <w:rsid w:val="00385B9F"/>
    <w:rsid w:val="00386296"/>
    <w:rsid w:val="00386558"/>
    <w:rsid w:val="00386EE4"/>
    <w:rsid w:val="0039025A"/>
    <w:rsid w:val="00390907"/>
    <w:rsid w:val="00390D07"/>
    <w:rsid w:val="003911F1"/>
    <w:rsid w:val="00391886"/>
    <w:rsid w:val="00392086"/>
    <w:rsid w:val="003925D5"/>
    <w:rsid w:val="00392637"/>
    <w:rsid w:val="00392B41"/>
    <w:rsid w:val="003931EA"/>
    <w:rsid w:val="00393302"/>
    <w:rsid w:val="003934AB"/>
    <w:rsid w:val="0039353B"/>
    <w:rsid w:val="00393657"/>
    <w:rsid w:val="00394B9F"/>
    <w:rsid w:val="00395673"/>
    <w:rsid w:val="00396961"/>
    <w:rsid w:val="0039725B"/>
    <w:rsid w:val="00397545"/>
    <w:rsid w:val="00397CF2"/>
    <w:rsid w:val="003A00B0"/>
    <w:rsid w:val="003A08B3"/>
    <w:rsid w:val="003A0A77"/>
    <w:rsid w:val="003A0B4F"/>
    <w:rsid w:val="003A0D0A"/>
    <w:rsid w:val="003A16C4"/>
    <w:rsid w:val="003A2707"/>
    <w:rsid w:val="003A3585"/>
    <w:rsid w:val="003A3DDA"/>
    <w:rsid w:val="003A4063"/>
    <w:rsid w:val="003A458F"/>
    <w:rsid w:val="003A53C4"/>
    <w:rsid w:val="003A5845"/>
    <w:rsid w:val="003A5873"/>
    <w:rsid w:val="003A5DC5"/>
    <w:rsid w:val="003A707F"/>
    <w:rsid w:val="003B000F"/>
    <w:rsid w:val="003B0074"/>
    <w:rsid w:val="003B04DD"/>
    <w:rsid w:val="003B0CE4"/>
    <w:rsid w:val="003B1279"/>
    <w:rsid w:val="003B1297"/>
    <w:rsid w:val="003B188D"/>
    <w:rsid w:val="003B26DD"/>
    <w:rsid w:val="003B2F25"/>
    <w:rsid w:val="003B33BD"/>
    <w:rsid w:val="003B3541"/>
    <w:rsid w:val="003B512E"/>
    <w:rsid w:val="003B5CFA"/>
    <w:rsid w:val="003B5D73"/>
    <w:rsid w:val="003B67C0"/>
    <w:rsid w:val="003B7390"/>
    <w:rsid w:val="003B7537"/>
    <w:rsid w:val="003C0A76"/>
    <w:rsid w:val="003C185E"/>
    <w:rsid w:val="003C1918"/>
    <w:rsid w:val="003C26F6"/>
    <w:rsid w:val="003C40B5"/>
    <w:rsid w:val="003C59DF"/>
    <w:rsid w:val="003C63BB"/>
    <w:rsid w:val="003C6A27"/>
    <w:rsid w:val="003C7D00"/>
    <w:rsid w:val="003C7EBA"/>
    <w:rsid w:val="003D03E4"/>
    <w:rsid w:val="003D1018"/>
    <w:rsid w:val="003D2319"/>
    <w:rsid w:val="003D24A9"/>
    <w:rsid w:val="003D3A3A"/>
    <w:rsid w:val="003D3D09"/>
    <w:rsid w:val="003D43F8"/>
    <w:rsid w:val="003D481A"/>
    <w:rsid w:val="003D5D57"/>
    <w:rsid w:val="003D605D"/>
    <w:rsid w:val="003D61E7"/>
    <w:rsid w:val="003D628E"/>
    <w:rsid w:val="003E3949"/>
    <w:rsid w:val="003E396F"/>
    <w:rsid w:val="003E3B53"/>
    <w:rsid w:val="003E3F0A"/>
    <w:rsid w:val="003E4290"/>
    <w:rsid w:val="003E475D"/>
    <w:rsid w:val="003E490D"/>
    <w:rsid w:val="003E540B"/>
    <w:rsid w:val="003E5E8B"/>
    <w:rsid w:val="003E5F1A"/>
    <w:rsid w:val="003E68D7"/>
    <w:rsid w:val="003E6C8F"/>
    <w:rsid w:val="003E769C"/>
    <w:rsid w:val="003E7AD4"/>
    <w:rsid w:val="003E7D58"/>
    <w:rsid w:val="003F08A0"/>
    <w:rsid w:val="003F0B97"/>
    <w:rsid w:val="003F0EF3"/>
    <w:rsid w:val="003F1960"/>
    <w:rsid w:val="003F2054"/>
    <w:rsid w:val="003F2435"/>
    <w:rsid w:val="003F2A79"/>
    <w:rsid w:val="003F2C0E"/>
    <w:rsid w:val="003F31CA"/>
    <w:rsid w:val="003F33FB"/>
    <w:rsid w:val="003F35B6"/>
    <w:rsid w:val="003F3CC9"/>
    <w:rsid w:val="003F50DC"/>
    <w:rsid w:val="003F5761"/>
    <w:rsid w:val="003F5B83"/>
    <w:rsid w:val="003F5BCB"/>
    <w:rsid w:val="003F6CE9"/>
    <w:rsid w:val="003F7CAE"/>
    <w:rsid w:val="0040005A"/>
    <w:rsid w:val="0040008A"/>
    <w:rsid w:val="004003D9"/>
    <w:rsid w:val="00400D34"/>
    <w:rsid w:val="00401110"/>
    <w:rsid w:val="004014C7"/>
    <w:rsid w:val="004027BD"/>
    <w:rsid w:val="00402DD6"/>
    <w:rsid w:val="00402E57"/>
    <w:rsid w:val="00403453"/>
    <w:rsid w:val="00404B37"/>
    <w:rsid w:val="00405064"/>
    <w:rsid w:val="00405AB0"/>
    <w:rsid w:val="0041061F"/>
    <w:rsid w:val="0041216D"/>
    <w:rsid w:val="004122E2"/>
    <w:rsid w:val="004127CC"/>
    <w:rsid w:val="00412C74"/>
    <w:rsid w:val="00413857"/>
    <w:rsid w:val="004143E0"/>
    <w:rsid w:val="00414EBE"/>
    <w:rsid w:val="004152E9"/>
    <w:rsid w:val="00415405"/>
    <w:rsid w:val="00415863"/>
    <w:rsid w:val="00416A76"/>
    <w:rsid w:val="00416E38"/>
    <w:rsid w:val="00417633"/>
    <w:rsid w:val="00417A5E"/>
    <w:rsid w:val="00417FC9"/>
    <w:rsid w:val="004209C8"/>
    <w:rsid w:val="004213CB"/>
    <w:rsid w:val="00421C12"/>
    <w:rsid w:val="00421D07"/>
    <w:rsid w:val="00421EF3"/>
    <w:rsid w:val="0042242B"/>
    <w:rsid w:val="00423B0D"/>
    <w:rsid w:val="00424285"/>
    <w:rsid w:val="00424492"/>
    <w:rsid w:val="00425508"/>
    <w:rsid w:val="00425ADD"/>
    <w:rsid w:val="00425BF1"/>
    <w:rsid w:val="00425ED0"/>
    <w:rsid w:val="00426E09"/>
    <w:rsid w:val="00427538"/>
    <w:rsid w:val="00427D4F"/>
    <w:rsid w:val="0043046D"/>
    <w:rsid w:val="004314DD"/>
    <w:rsid w:val="004315B6"/>
    <w:rsid w:val="004317A2"/>
    <w:rsid w:val="00432276"/>
    <w:rsid w:val="00432D2C"/>
    <w:rsid w:val="004333F6"/>
    <w:rsid w:val="004334B8"/>
    <w:rsid w:val="004335DB"/>
    <w:rsid w:val="00433FBE"/>
    <w:rsid w:val="004362E3"/>
    <w:rsid w:val="004367D7"/>
    <w:rsid w:val="00436A9A"/>
    <w:rsid w:val="0043735F"/>
    <w:rsid w:val="004374D4"/>
    <w:rsid w:val="00437D52"/>
    <w:rsid w:val="00440E2B"/>
    <w:rsid w:val="00440E3F"/>
    <w:rsid w:val="00441AFF"/>
    <w:rsid w:val="00441D3E"/>
    <w:rsid w:val="00441DB5"/>
    <w:rsid w:val="00442714"/>
    <w:rsid w:val="0044345E"/>
    <w:rsid w:val="00443751"/>
    <w:rsid w:val="004439BD"/>
    <w:rsid w:val="00443DFE"/>
    <w:rsid w:val="00444249"/>
    <w:rsid w:val="00444419"/>
    <w:rsid w:val="0044473F"/>
    <w:rsid w:val="004447F4"/>
    <w:rsid w:val="004448FC"/>
    <w:rsid w:val="00445698"/>
    <w:rsid w:val="004460E7"/>
    <w:rsid w:val="00446F73"/>
    <w:rsid w:val="00447476"/>
    <w:rsid w:val="004515E2"/>
    <w:rsid w:val="00451658"/>
    <w:rsid w:val="004518EE"/>
    <w:rsid w:val="00451E3B"/>
    <w:rsid w:val="00451F51"/>
    <w:rsid w:val="00452516"/>
    <w:rsid w:val="004527FC"/>
    <w:rsid w:val="00452BA9"/>
    <w:rsid w:val="004544FA"/>
    <w:rsid w:val="004554B5"/>
    <w:rsid w:val="004555E4"/>
    <w:rsid w:val="00455C4A"/>
    <w:rsid w:val="004566BD"/>
    <w:rsid w:val="00456A6C"/>
    <w:rsid w:val="00457E2F"/>
    <w:rsid w:val="0046025B"/>
    <w:rsid w:val="00460618"/>
    <w:rsid w:val="0046075F"/>
    <w:rsid w:val="00460E44"/>
    <w:rsid w:val="00461C86"/>
    <w:rsid w:val="004626A6"/>
    <w:rsid w:val="0046271F"/>
    <w:rsid w:val="00462B48"/>
    <w:rsid w:val="00463806"/>
    <w:rsid w:val="004643BC"/>
    <w:rsid w:val="00464C8C"/>
    <w:rsid w:val="004650F2"/>
    <w:rsid w:val="0046578E"/>
    <w:rsid w:val="00465F05"/>
    <w:rsid w:val="00466401"/>
    <w:rsid w:val="0046656E"/>
    <w:rsid w:val="004672CC"/>
    <w:rsid w:val="004703EE"/>
    <w:rsid w:val="004705D4"/>
    <w:rsid w:val="00473AEB"/>
    <w:rsid w:val="004740D5"/>
    <w:rsid w:val="004741F1"/>
    <w:rsid w:val="004759AC"/>
    <w:rsid w:val="00480B03"/>
    <w:rsid w:val="00480DCF"/>
    <w:rsid w:val="0048116E"/>
    <w:rsid w:val="004814A6"/>
    <w:rsid w:val="00481A1C"/>
    <w:rsid w:val="00481A26"/>
    <w:rsid w:val="00481B76"/>
    <w:rsid w:val="00481D24"/>
    <w:rsid w:val="00481E4B"/>
    <w:rsid w:val="00482190"/>
    <w:rsid w:val="00482E95"/>
    <w:rsid w:val="0048413B"/>
    <w:rsid w:val="00484AC0"/>
    <w:rsid w:val="00484DE5"/>
    <w:rsid w:val="00485095"/>
    <w:rsid w:val="004859F2"/>
    <w:rsid w:val="004868C2"/>
    <w:rsid w:val="004871AC"/>
    <w:rsid w:val="00490057"/>
    <w:rsid w:val="004900A5"/>
    <w:rsid w:val="004908A5"/>
    <w:rsid w:val="00490984"/>
    <w:rsid w:val="00490D01"/>
    <w:rsid w:val="004915E4"/>
    <w:rsid w:val="00491881"/>
    <w:rsid w:val="00491E9E"/>
    <w:rsid w:val="00492661"/>
    <w:rsid w:val="00492DDB"/>
    <w:rsid w:val="00492FBD"/>
    <w:rsid w:val="004934CE"/>
    <w:rsid w:val="00493ED5"/>
    <w:rsid w:val="00493F1E"/>
    <w:rsid w:val="00494744"/>
    <w:rsid w:val="00495160"/>
    <w:rsid w:val="004951AE"/>
    <w:rsid w:val="004951E6"/>
    <w:rsid w:val="00496F27"/>
    <w:rsid w:val="004A0198"/>
    <w:rsid w:val="004A1496"/>
    <w:rsid w:val="004A170E"/>
    <w:rsid w:val="004A193E"/>
    <w:rsid w:val="004A2AF4"/>
    <w:rsid w:val="004A330C"/>
    <w:rsid w:val="004A340E"/>
    <w:rsid w:val="004A54D1"/>
    <w:rsid w:val="004A56AF"/>
    <w:rsid w:val="004A5C2C"/>
    <w:rsid w:val="004A600C"/>
    <w:rsid w:val="004A62DC"/>
    <w:rsid w:val="004A6F1B"/>
    <w:rsid w:val="004A7E39"/>
    <w:rsid w:val="004B08B5"/>
    <w:rsid w:val="004B09ED"/>
    <w:rsid w:val="004B0CA1"/>
    <w:rsid w:val="004B18F1"/>
    <w:rsid w:val="004B2F1B"/>
    <w:rsid w:val="004B6E26"/>
    <w:rsid w:val="004B71D1"/>
    <w:rsid w:val="004B72D2"/>
    <w:rsid w:val="004B7301"/>
    <w:rsid w:val="004B77D6"/>
    <w:rsid w:val="004B7887"/>
    <w:rsid w:val="004B7BA4"/>
    <w:rsid w:val="004C1751"/>
    <w:rsid w:val="004C182F"/>
    <w:rsid w:val="004C232D"/>
    <w:rsid w:val="004C2C2B"/>
    <w:rsid w:val="004C2FC5"/>
    <w:rsid w:val="004C3C1F"/>
    <w:rsid w:val="004C4A8F"/>
    <w:rsid w:val="004C50F3"/>
    <w:rsid w:val="004C52F4"/>
    <w:rsid w:val="004C665D"/>
    <w:rsid w:val="004C6A9C"/>
    <w:rsid w:val="004C6B34"/>
    <w:rsid w:val="004C7966"/>
    <w:rsid w:val="004C7B30"/>
    <w:rsid w:val="004D00B4"/>
    <w:rsid w:val="004D06A4"/>
    <w:rsid w:val="004D0980"/>
    <w:rsid w:val="004D1781"/>
    <w:rsid w:val="004D303D"/>
    <w:rsid w:val="004D36CB"/>
    <w:rsid w:val="004D3963"/>
    <w:rsid w:val="004D3FAD"/>
    <w:rsid w:val="004D45AF"/>
    <w:rsid w:val="004D58B9"/>
    <w:rsid w:val="004D5B2A"/>
    <w:rsid w:val="004D6052"/>
    <w:rsid w:val="004D60DD"/>
    <w:rsid w:val="004D62EF"/>
    <w:rsid w:val="004D715B"/>
    <w:rsid w:val="004E0992"/>
    <w:rsid w:val="004E1422"/>
    <w:rsid w:val="004E174C"/>
    <w:rsid w:val="004E19BD"/>
    <w:rsid w:val="004E1F5F"/>
    <w:rsid w:val="004E2104"/>
    <w:rsid w:val="004E2A84"/>
    <w:rsid w:val="004E2E7C"/>
    <w:rsid w:val="004E366D"/>
    <w:rsid w:val="004E39C6"/>
    <w:rsid w:val="004E3E26"/>
    <w:rsid w:val="004E41C7"/>
    <w:rsid w:val="004E4E08"/>
    <w:rsid w:val="004E56B5"/>
    <w:rsid w:val="004E59CD"/>
    <w:rsid w:val="004E604E"/>
    <w:rsid w:val="004E60E4"/>
    <w:rsid w:val="004E62D3"/>
    <w:rsid w:val="004E74BA"/>
    <w:rsid w:val="004E78A3"/>
    <w:rsid w:val="004F07E5"/>
    <w:rsid w:val="004F10FE"/>
    <w:rsid w:val="004F11E8"/>
    <w:rsid w:val="004F25B7"/>
    <w:rsid w:val="004F2686"/>
    <w:rsid w:val="004F45E7"/>
    <w:rsid w:val="004F477E"/>
    <w:rsid w:val="004F4E5C"/>
    <w:rsid w:val="004F50B1"/>
    <w:rsid w:val="004F53E9"/>
    <w:rsid w:val="004F5EA0"/>
    <w:rsid w:val="004F5F9E"/>
    <w:rsid w:val="004F655B"/>
    <w:rsid w:val="004F78E4"/>
    <w:rsid w:val="00500C1A"/>
    <w:rsid w:val="00500D76"/>
    <w:rsid w:val="00501647"/>
    <w:rsid w:val="00501818"/>
    <w:rsid w:val="0050286B"/>
    <w:rsid w:val="00502B76"/>
    <w:rsid w:val="00503AC4"/>
    <w:rsid w:val="00503ADE"/>
    <w:rsid w:val="00504217"/>
    <w:rsid w:val="00504FD9"/>
    <w:rsid w:val="00505011"/>
    <w:rsid w:val="005065C0"/>
    <w:rsid w:val="00506A1C"/>
    <w:rsid w:val="00506C7F"/>
    <w:rsid w:val="00507A54"/>
    <w:rsid w:val="005105B1"/>
    <w:rsid w:val="00510B9A"/>
    <w:rsid w:val="00510E31"/>
    <w:rsid w:val="00510EDD"/>
    <w:rsid w:val="00512566"/>
    <w:rsid w:val="00512EB2"/>
    <w:rsid w:val="00513A91"/>
    <w:rsid w:val="00513BB3"/>
    <w:rsid w:val="00513C92"/>
    <w:rsid w:val="005144D4"/>
    <w:rsid w:val="005145EC"/>
    <w:rsid w:val="005147B2"/>
    <w:rsid w:val="00514E83"/>
    <w:rsid w:val="00515199"/>
    <w:rsid w:val="00515D11"/>
    <w:rsid w:val="00516C13"/>
    <w:rsid w:val="00516F63"/>
    <w:rsid w:val="00517010"/>
    <w:rsid w:val="005174DF"/>
    <w:rsid w:val="005177EE"/>
    <w:rsid w:val="00517A3E"/>
    <w:rsid w:val="00517CA4"/>
    <w:rsid w:val="00517E68"/>
    <w:rsid w:val="005200E3"/>
    <w:rsid w:val="0052063D"/>
    <w:rsid w:val="00521388"/>
    <w:rsid w:val="005215B9"/>
    <w:rsid w:val="00522651"/>
    <w:rsid w:val="00522772"/>
    <w:rsid w:val="0052282C"/>
    <w:rsid w:val="00522BF8"/>
    <w:rsid w:val="00523EA2"/>
    <w:rsid w:val="00525017"/>
    <w:rsid w:val="005251A5"/>
    <w:rsid w:val="005254D8"/>
    <w:rsid w:val="00525DED"/>
    <w:rsid w:val="005262CE"/>
    <w:rsid w:val="00526C78"/>
    <w:rsid w:val="005279B7"/>
    <w:rsid w:val="00527A90"/>
    <w:rsid w:val="00530224"/>
    <w:rsid w:val="0053063E"/>
    <w:rsid w:val="00530804"/>
    <w:rsid w:val="005308E1"/>
    <w:rsid w:val="005318CA"/>
    <w:rsid w:val="005324C1"/>
    <w:rsid w:val="00532B87"/>
    <w:rsid w:val="00532BAE"/>
    <w:rsid w:val="00532E20"/>
    <w:rsid w:val="00533F3E"/>
    <w:rsid w:val="0053437B"/>
    <w:rsid w:val="00534ABB"/>
    <w:rsid w:val="00535D1E"/>
    <w:rsid w:val="005362F8"/>
    <w:rsid w:val="005368D5"/>
    <w:rsid w:val="0053773C"/>
    <w:rsid w:val="00540040"/>
    <w:rsid w:val="00540820"/>
    <w:rsid w:val="00540DBE"/>
    <w:rsid w:val="005411DD"/>
    <w:rsid w:val="00541423"/>
    <w:rsid w:val="0054188A"/>
    <w:rsid w:val="00542939"/>
    <w:rsid w:val="00545237"/>
    <w:rsid w:val="0054524D"/>
    <w:rsid w:val="00545EAB"/>
    <w:rsid w:val="00546778"/>
    <w:rsid w:val="00546E9E"/>
    <w:rsid w:val="0054765F"/>
    <w:rsid w:val="00547A19"/>
    <w:rsid w:val="005504F9"/>
    <w:rsid w:val="00550779"/>
    <w:rsid w:val="00551CD6"/>
    <w:rsid w:val="00551E8D"/>
    <w:rsid w:val="00553828"/>
    <w:rsid w:val="00554320"/>
    <w:rsid w:val="005544CC"/>
    <w:rsid w:val="00554817"/>
    <w:rsid w:val="00554917"/>
    <w:rsid w:val="00554EF8"/>
    <w:rsid w:val="00555AF9"/>
    <w:rsid w:val="005562EC"/>
    <w:rsid w:val="00557821"/>
    <w:rsid w:val="00560441"/>
    <w:rsid w:val="00560F91"/>
    <w:rsid w:val="00561EDA"/>
    <w:rsid w:val="0056235B"/>
    <w:rsid w:val="005627EA"/>
    <w:rsid w:val="00564925"/>
    <w:rsid w:val="00566056"/>
    <w:rsid w:val="00566914"/>
    <w:rsid w:val="0056715B"/>
    <w:rsid w:val="00567394"/>
    <w:rsid w:val="005673C0"/>
    <w:rsid w:val="00567C38"/>
    <w:rsid w:val="00570071"/>
    <w:rsid w:val="005711FC"/>
    <w:rsid w:val="00571AE1"/>
    <w:rsid w:val="00573B7D"/>
    <w:rsid w:val="005741D2"/>
    <w:rsid w:val="005744BD"/>
    <w:rsid w:val="00574B76"/>
    <w:rsid w:val="005753BA"/>
    <w:rsid w:val="00575D80"/>
    <w:rsid w:val="005772D6"/>
    <w:rsid w:val="00577336"/>
    <w:rsid w:val="0057770D"/>
    <w:rsid w:val="0057774F"/>
    <w:rsid w:val="00577976"/>
    <w:rsid w:val="00577FC4"/>
    <w:rsid w:val="00580571"/>
    <w:rsid w:val="00580AB3"/>
    <w:rsid w:val="00580CCB"/>
    <w:rsid w:val="00582181"/>
    <w:rsid w:val="005824C7"/>
    <w:rsid w:val="005848A0"/>
    <w:rsid w:val="00584EDC"/>
    <w:rsid w:val="00585C74"/>
    <w:rsid w:val="0058634E"/>
    <w:rsid w:val="0059126E"/>
    <w:rsid w:val="0059194C"/>
    <w:rsid w:val="00591EBC"/>
    <w:rsid w:val="00591EC0"/>
    <w:rsid w:val="005922F3"/>
    <w:rsid w:val="00592BC9"/>
    <w:rsid w:val="00593950"/>
    <w:rsid w:val="00594343"/>
    <w:rsid w:val="00594500"/>
    <w:rsid w:val="005945D8"/>
    <w:rsid w:val="005959CC"/>
    <w:rsid w:val="00595DD7"/>
    <w:rsid w:val="005975FE"/>
    <w:rsid w:val="00597B2F"/>
    <w:rsid w:val="005A05E7"/>
    <w:rsid w:val="005A11CF"/>
    <w:rsid w:val="005A15FF"/>
    <w:rsid w:val="005A1721"/>
    <w:rsid w:val="005A17FE"/>
    <w:rsid w:val="005A2746"/>
    <w:rsid w:val="005A2AAF"/>
    <w:rsid w:val="005A304B"/>
    <w:rsid w:val="005A42E6"/>
    <w:rsid w:val="005A4A99"/>
    <w:rsid w:val="005A4BC6"/>
    <w:rsid w:val="005A546E"/>
    <w:rsid w:val="005A54B2"/>
    <w:rsid w:val="005A574F"/>
    <w:rsid w:val="005A6EA3"/>
    <w:rsid w:val="005A71F9"/>
    <w:rsid w:val="005B0646"/>
    <w:rsid w:val="005B117C"/>
    <w:rsid w:val="005B17E6"/>
    <w:rsid w:val="005B1F3A"/>
    <w:rsid w:val="005B2792"/>
    <w:rsid w:val="005B27A8"/>
    <w:rsid w:val="005B4000"/>
    <w:rsid w:val="005B42FF"/>
    <w:rsid w:val="005B559A"/>
    <w:rsid w:val="005B56FA"/>
    <w:rsid w:val="005B6A61"/>
    <w:rsid w:val="005B6EEC"/>
    <w:rsid w:val="005B7125"/>
    <w:rsid w:val="005B72A3"/>
    <w:rsid w:val="005B72AA"/>
    <w:rsid w:val="005B7A2A"/>
    <w:rsid w:val="005C0296"/>
    <w:rsid w:val="005C0D77"/>
    <w:rsid w:val="005C14A1"/>
    <w:rsid w:val="005C1DA2"/>
    <w:rsid w:val="005C21DF"/>
    <w:rsid w:val="005C29A9"/>
    <w:rsid w:val="005C2FE8"/>
    <w:rsid w:val="005C39E7"/>
    <w:rsid w:val="005C4A00"/>
    <w:rsid w:val="005C534E"/>
    <w:rsid w:val="005C5368"/>
    <w:rsid w:val="005C5411"/>
    <w:rsid w:val="005C5BE3"/>
    <w:rsid w:val="005C5E88"/>
    <w:rsid w:val="005C6268"/>
    <w:rsid w:val="005C630C"/>
    <w:rsid w:val="005C683E"/>
    <w:rsid w:val="005C6F3F"/>
    <w:rsid w:val="005C72AA"/>
    <w:rsid w:val="005C778F"/>
    <w:rsid w:val="005C7EB4"/>
    <w:rsid w:val="005C7FA7"/>
    <w:rsid w:val="005D0BED"/>
    <w:rsid w:val="005D14A9"/>
    <w:rsid w:val="005D15EF"/>
    <w:rsid w:val="005D1B86"/>
    <w:rsid w:val="005D20F1"/>
    <w:rsid w:val="005D2724"/>
    <w:rsid w:val="005D2756"/>
    <w:rsid w:val="005D2AFF"/>
    <w:rsid w:val="005D2EEB"/>
    <w:rsid w:val="005D37E6"/>
    <w:rsid w:val="005D3BFD"/>
    <w:rsid w:val="005D4398"/>
    <w:rsid w:val="005D4833"/>
    <w:rsid w:val="005D49B0"/>
    <w:rsid w:val="005D5541"/>
    <w:rsid w:val="005D5995"/>
    <w:rsid w:val="005D5DD2"/>
    <w:rsid w:val="005D770D"/>
    <w:rsid w:val="005E0403"/>
    <w:rsid w:val="005E06C3"/>
    <w:rsid w:val="005E101A"/>
    <w:rsid w:val="005E12FE"/>
    <w:rsid w:val="005E1921"/>
    <w:rsid w:val="005E2E96"/>
    <w:rsid w:val="005E35CC"/>
    <w:rsid w:val="005E38B5"/>
    <w:rsid w:val="005E3D28"/>
    <w:rsid w:val="005E43F1"/>
    <w:rsid w:val="005E4B09"/>
    <w:rsid w:val="005E4B25"/>
    <w:rsid w:val="005E4DC7"/>
    <w:rsid w:val="005E4E16"/>
    <w:rsid w:val="005E5A6C"/>
    <w:rsid w:val="005E5B6F"/>
    <w:rsid w:val="005E603C"/>
    <w:rsid w:val="005E62E5"/>
    <w:rsid w:val="005E64A8"/>
    <w:rsid w:val="005E6BC2"/>
    <w:rsid w:val="005F02E2"/>
    <w:rsid w:val="005F043C"/>
    <w:rsid w:val="005F0976"/>
    <w:rsid w:val="005F1140"/>
    <w:rsid w:val="005F1C14"/>
    <w:rsid w:val="005F1DAC"/>
    <w:rsid w:val="005F1DD9"/>
    <w:rsid w:val="005F1ECB"/>
    <w:rsid w:val="005F2804"/>
    <w:rsid w:val="005F2FD1"/>
    <w:rsid w:val="005F32FA"/>
    <w:rsid w:val="005F34DA"/>
    <w:rsid w:val="005F3B6F"/>
    <w:rsid w:val="005F3E01"/>
    <w:rsid w:val="005F4EBC"/>
    <w:rsid w:val="005F6B1B"/>
    <w:rsid w:val="005F6D3D"/>
    <w:rsid w:val="005F7201"/>
    <w:rsid w:val="006006EC"/>
    <w:rsid w:val="00600B27"/>
    <w:rsid w:val="00601444"/>
    <w:rsid w:val="00601730"/>
    <w:rsid w:val="00601CF2"/>
    <w:rsid w:val="00603239"/>
    <w:rsid w:val="0060329B"/>
    <w:rsid w:val="00603ABB"/>
    <w:rsid w:val="00604062"/>
    <w:rsid w:val="006049E2"/>
    <w:rsid w:val="006058C5"/>
    <w:rsid w:val="00605DED"/>
    <w:rsid w:val="00605FB6"/>
    <w:rsid w:val="0060632B"/>
    <w:rsid w:val="006064F6"/>
    <w:rsid w:val="00606972"/>
    <w:rsid w:val="006119E3"/>
    <w:rsid w:val="00612346"/>
    <w:rsid w:val="0061236D"/>
    <w:rsid w:val="00612614"/>
    <w:rsid w:val="0061336B"/>
    <w:rsid w:val="0061391D"/>
    <w:rsid w:val="00614472"/>
    <w:rsid w:val="00614995"/>
    <w:rsid w:val="00614A57"/>
    <w:rsid w:val="00614F16"/>
    <w:rsid w:val="00615A20"/>
    <w:rsid w:val="006163DF"/>
    <w:rsid w:val="00617DC4"/>
    <w:rsid w:val="00617EDF"/>
    <w:rsid w:val="00617FD3"/>
    <w:rsid w:val="00617FEC"/>
    <w:rsid w:val="00620454"/>
    <w:rsid w:val="00620B37"/>
    <w:rsid w:val="00622C98"/>
    <w:rsid w:val="006230F8"/>
    <w:rsid w:val="00623132"/>
    <w:rsid w:val="0062384F"/>
    <w:rsid w:val="00623966"/>
    <w:rsid w:val="00623E94"/>
    <w:rsid w:val="006241D9"/>
    <w:rsid w:val="00624E96"/>
    <w:rsid w:val="006258CB"/>
    <w:rsid w:val="00626F27"/>
    <w:rsid w:val="0062714D"/>
    <w:rsid w:val="006277F1"/>
    <w:rsid w:val="00630B0D"/>
    <w:rsid w:val="00631CC1"/>
    <w:rsid w:val="00632641"/>
    <w:rsid w:val="0063277F"/>
    <w:rsid w:val="00632791"/>
    <w:rsid w:val="00633D07"/>
    <w:rsid w:val="006346A8"/>
    <w:rsid w:val="00634CE3"/>
    <w:rsid w:val="00635226"/>
    <w:rsid w:val="00635503"/>
    <w:rsid w:val="00635587"/>
    <w:rsid w:val="0063567E"/>
    <w:rsid w:val="006356DF"/>
    <w:rsid w:val="00635E0B"/>
    <w:rsid w:val="0063697E"/>
    <w:rsid w:val="00636C52"/>
    <w:rsid w:val="00641090"/>
    <w:rsid w:val="00641787"/>
    <w:rsid w:val="006427C5"/>
    <w:rsid w:val="00642F2A"/>
    <w:rsid w:val="00642F5A"/>
    <w:rsid w:val="00643950"/>
    <w:rsid w:val="00643EE8"/>
    <w:rsid w:val="00644125"/>
    <w:rsid w:val="00644820"/>
    <w:rsid w:val="00644E77"/>
    <w:rsid w:val="00645531"/>
    <w:rsid w:val="00645653"/>
    <w:rsid w:val="00645667"/>
    <w:rsid w:val="00646DE1"/>
    <w:rsid w:val="00646ECB"/>
    <w:rsid w:val="00650CB8"/>
    <w:rsid w:val="006510D3"/>
    <w:rsid w:val="006512D6"/>
    <w:rsid w:val="00651BFA"/>
    <w:rsid w:val="00651DCC"/>
    <w:rsid w:val="00652581"/>
    <w:rsid w:val="006527DE"/>
    <w:rsid w:val="0065281E"/>
    <w:rsid w:val="0065346B"/>
    <w:rsid w:val="00653502"/>
    <w:rsid w:val="00653FC5"/>
    <w:rsid w:val="006547D9"/>
    <w:rsid w:val="0065490E"/>
    <w:rsid w:val="006549EA"/>
    <w:rsid w:val="00654DC8"/>
    <w:rsid w:val="00654F46"/>
    <w:rsid w:val="00655044"/>
    <w:rsid w:val="00655817"/>
    <w:rsid w:val="00656414"/>
    <w:rsid w:val="006565DC"/>
    <w:rsid w:val="006565E9"/>
    <w:rsid w:val="00656A3F"/>
    <w:rsid w:val="00657238"/>
    <w:rsid w:val="00660C70"/>
    <w:rsid w:val="0066107E"/>
    <w:rsid w:val="006622DC"/>
    <w:rsid w:val="006625E5"/>
    <w:rsid w:val="00662C01"/>
    <w:rsid w:val="00662D96"/>
    <w:rsid w:val="006634E9"/>
    <w:rsid w:val="0066419E"/>
    <w:rsid w:val="00664845"/>
    <w:rsid w:val="00664A55"/>
    <w:rsid w:val="0066520E"/>
    <w:rsid w:val="006654FE"/>
    <w:rsid w:val="0066571E"/>
    <w:rsid w:val="00665A61"/>
    <w:rsid w:val="00665C1B"/>
    <w:rsid w:val="00665D4D"/>
    <w:rsid w:val="00672007"/>
    <w:rsid w:val="006735C7"/>
    <w:rsid w:val="00673865"/>
    <w:rsid w:val="00673A46"/>
    <w:rsid w:val="00675FBA"/>
    <w:rsid w:val="0067652E"/>
    <w:rsid w:val="006766A4"/>
    <w:rsid w:val="00676B56"/>
    <w:rsid w:val="00676C9C"/>
    <w:rsid w:val="00677B88"/>
    <w:rsid w:val="00677D30"/>
    <w:rsid w:val="00677D55"/>
    <w:rsid w:val="006808C7"/>
    <w:rsid w:val="00680EEF"/>
    <w:rsid w:val="0068209B"/>
    <w:rsid w:val="00682640"/>
    <w:rsid w:val="00682B0B"/>
    <w:rsid w:val="00682FD2"/>
    <w:rsid w:val="00683EF2"/>
    <w:rsid w:val="00685832"/>
    <w:rsid w:val="00687967"/>
    <w:rsid w:val="00690215"/>
    <w:rsid w:val="006902D3"/>
    <w:rsid w:val="00690E57"/>
    <w:rsid w:val="006910D1"/>
    <w:rsid w:val="006912DF"/>
    <w:rsid w:val="00692D33"/>
    <w:rsid w:val="0069343F"/>
    <w:rsid w:val="00693FE3"/>
    <w:rsid w:val="006953A0"/>
    <w:rsid w:val="00696BBA"/>
    <w:rsid w:val="00696C9E"/>
    <w:rsid w:val="00697367"/>
    <w:rsid w:val="00697ED7"/>
    <w:rsid w:val="006A041A"/>
    <w:rsid w:val="006A185A"/>
    <w:rsid w:val="006A1A67"/>
    <w:rsid w:val="006A2386"/>
    <w:rsid w:val="006A3345"/>
    <w:rsid w:val="006A398F"/>
    <w:rsid w:val="006A3BB3"/>
    <w:rsid w:val="006A3CB4"/>
    <w:rsid w:val="006A5647"/>
    <w:rsid w:val="006A5665"/>
    <w:rsid w:val="006A5D11"/>
    <w:rsid w:val="006A5D75"/>
    <w:rsid w:val="006A6BE8"/>
    <w:rsid w:val="006A74DF"/>
    <w:rsid w:val="006A7DC8"/>
    <w:rsid w:val="006B0911"/>
    <w:rsid w:val="006B0D11"/>
    <w:rsid w:val="006B0DBA"/>
    <w:rsid w:val="006B11EC"/>
    <w:rsid w:val="006B1A9A"/>
    <w:rsid w:val="006B1AAD"/>
    <w:rsid w:val="006B27C0"/>
    <w:rsid w:val="006B3DAF"/>
    <w:rsid w:val="006B3FF7"/>
    <w:rsid w:val="006B4137"/>
    <w:rsid w:val="006B462A"/>
    <w:rsid w:val="006B4AD0"/>
    <w:rsid w:val="006B4AFF"/>
    <w:rsid w:val="006B530D"/>
    <w:rsid w:val="006B6B6C"/>
    <w:rsid w:val="006B6B72"/>
    <w:rsid w:val="006B6C3C"/>
    <w:rsid w:val="006B7269"/>
    <w:rsid w:val="006B76CD"/>
    <w:rsid w:val="006C01EC"/>
    <w:rsid w:val="006C0824"/>
    <w:rsid w:val="006C0D62"/>
    <w:rsid w:val="006C0F0E"/>
    <w:rsid w:val="006C1D9C"/>
    <w:rsid w:val="006C2072"/>
    <w:rsid w:val="006C221A"/>
    <w:rsid w:val="006C24DD"/>
    <w:rsid w:val="006C26BC"/>
    <w:rsid w:val="006C2C20"/>
    <w:rsid w:val="006C3833"/>
    <w:rsid w:val="006C3CFB"/>
    <w:rsid w:val="006C4F27"/>
    <w:rsid w:val="006C543D"/>
    <w:rsid w:val="006C5496"/>
    <w:rsid w:val="006C5B68"/>
    <w:rsid w:val="006C5C5E"/>
    <w:rsid w:val="006C62BA"/>
    <w:rsid w:val="006C6816"/>
    <w:rsid w:val="006C6D78"/>
    <w:rsid w:val="006D046A"/>
    <w:rsid w:val="006D0EBF"/>
    <w:rsid w:val="006D1705"/>
    <w:rsid w:val="006D17FB"/>
    <w:rsid w:val="006D1991"/>
    <w:rsid w:val="006D19D5"/>
    <w:rsid w:val="006D27AB"/>
    <w:rsid w:val="006D293F"/>
    <w:rsid w:val="006D2B4A"/>
    <w:rsid w:val="006D2BF3"/>
    <w:rsid w:val="006D3B0A"/>
    <w:rsid w:val="006D4443"/>
    <w:rsid w:val="006D4ED7"/>
    <w:rsid w:val="006D5245"/>
    <w:rsid w:val="006D5564"/>
    <w:rsid w:val="006D626B"/>
    <w:rsid w:val="006D6582"/>
    <w:rsid w:val="006D6787"/>
    <w:rsid w:val="006D7307"/>
    <w:rsid w:val="006D75A5"/>
    <w:rsid w:val="006D7977"/>
    <w:rsid w:val="006D7F9C"/>
    <w:rsid w:val="006E1147"/>
    <w:rsid w:val="006E15F2"/>
    <w:rsid w:val="006E1FBE"/>
    <w:rsid w:val="006E232F"/>
    <w:rsid w:val="006E26D7"/>
    <w:rsid w:val="006E2C93"/>
    <w:rsid w:val="006E2D23"/>
    <w:rsid w:val="006E4810"/>
    <w:rsid w:val="006E5E29"/>
    <w:rsid w:val="006E60FB"/>
    <w:rsid w:val="006E62B9"/>
    <w:rsid w:val="006E65FF"/>
    <w:rsid w:val="006E67FF"/>
    <w:rsid w:val="006E7E61"/>
    <w:rsid w:val="006F021F"/>
    <w:rsid w:val="006F092D"/>
    <w:rsid w:val="006F0FEA"/>
    <w:rsid w:val="006F1839"/>
    <w:rsid w:val="006F19AD"/>
    <w:rsid w:val="006F1AA9"/>
    <w:rsid w:val="006F27A2"/>
    <w:rsid w:val="006F2A8B"/>
    <w:rsid w:val="006F2D52"/>
    <w:rsid w:val="006F3299"/>
    <w:rsid w:val="006F426C"/>
    <w:rsid w:val="006F5061"/>
    <w:rsid w:val="006F5150"/>
    <w:rsid w:val="006F598A"/>
    <w:rsid w:val="006F5B65"/>
    <w:rsid w:val="006F73AF"/>
    <w:rsid w:val="006F79A6"/>
    <w:rsid w:val="00700434"/>
    <w:rsid w:val="0070077C"/>
    <w:rsid w:val="00700864"/>
    <w:rsid w:val="0070205F"/>
    <w:rsid w:val="0070235B"/>
    <w:rsid w:val="00702F6B"/>
    <w:rsid w:val="00703176"/>
    <w:rsid w:val="00703E6D"/>
    <w:rsid w:val="00703F90"/>
    <w:rsid w:val="00704097"/>
    <w:rsid w:val="0070457E"/>
    <w:rsid w:val="00704B9F"/>
    <w:rsid w:val="00704CAE"/>
    <w:rsid w:val="00704EDC"/>
    <w:rsid w:val="00704FFB"/>
    <w:rsid w:val="00706EDA"/>
    <w:rsid w:val="00707226"/>
    <w:rsid w:val="00710083"/>
    <w:rsid w:val="00710709"/>
    <w:rsid w:val="007109D0"/>
    <w:rsid w:val="00711433"/>
    <w:rsid w:val="00711AC0"/>
    <w:rsid w:val="00711CED"/>
    <w:rsid w:val="00712914"/>
    <w:rsid w:val="00713C8A"/>
    <w:rsid w:val="007147FA"/>
    <w:rsid w:val="007149A5"/>
    <w:rsid w:val="00715631"/>
    <w:rsid w:val="00715D54"/>
    <w:rsid w:val="007161A2"/>
    <w:rsid w:val="007167C4"/>
    <w:rsid w:val="00716C3B"/>
    <w:rsid w:val="00716D19"/>
    <w:rsid w:val="007173D5"/>
    <w:rsid w:val="007220E8"/>
    <w:rsid w:val="00722378"/>
    <w:rsid w:val="0072246D"/>
    <w:rsid w:val="00722CE4"/>
    <w:rsid w:val="00722E39"/>
    <w:rsid w:val="00722F11"/>
    <w:rsid w:val="00723D54"/>
    <w:rsid w:val="0072422F"/>
    <w:rsid w:val="00724300"/>
    <w:rsid w:val="007243FE"/>
    <w:rsid w:val="00724B6B"/>
    <w:rsid w:val="00724BC9"/>
    <w:rsid w:val="00726CF9"/>
    <w:rsid w:val="007276E2"/>
    <w:rsid w:val="00727B29"/>
    <w:rsid w:val="0073052E"/>
    <w:rsid w:val="0073144D"/>
    <w:rsid w:val="007317C0"/>
    <w:rsid w:val="0073225B"/>
    <w:rsid w:val="00732601"/>
    <w:rsid w:val="007329FE"/>
    <w:rsid w:val="00732A46"/>
    <w:rsid w:val="00732D8C"/>
    <w:rsid w:val="0073306E"/>
    <w:rsid w:val="00734639"/>
    <w:rsid w:val="0073479D"/>
    <w:rsid w:val="00734933"/>
    <w:rsid w:val="00734972"/>
    <w:rsid w:val="007358A0"/>
    <w:rsid w:val="00735936"/>
    <w:rsid w:val="00735A39"/>
    <w:rsid w:val="00735D33"/>
    <w:rsid w:val="00735F89"/>
    <w:rsid w:val="007367C5"/>
    <w:rsid w:val="00737FEA"/>
    <w:rsid w:val="0074049A"/>
    <w:rsid w:val="007404B9"/>
    <w:rsid w:val="00740F6B"/>
    <w:rsid w:val="00741895"/>
    <w:rsid w:val="007421AF"/>
    <w:rsid w:val="007423A4"/>
    <w:rsid w:val="00742756"/>
    <w:rsid w:val="0074447E"/>
    <w:rsid w:val="007452CE"/>
    <w:rsid w:val="00745859"/>
    <w:rsid w:val="00745C6A"/>
    <w:rsid w:val="00745D43"/>
    <w:rsid w:val="007460F3"/>
    <w:rsid w:val="007468D8"/>
    <w:rsid w:val="007476EB"/>
    <w:rsid w:val="00747806"/>
    <w:rsid w:val="00747CA5"/>
    <w:rsid w:val="007502B1"/>
    <w:rsid w:val="007517CE"/>
    <w:rsid w:val="00752087"/>
    <w:rsid w:val="0075279F"/>
    <w:rsid w:val="00753DC2"/>
    <w:rsid w:val="00754147"/>
    <w:rsid w:val="007542CC"/>
    <w:rsid w:val="00754F8B"/>
    <w:rsid w:val="007563A9"/>
    <w:rsid w:val="00756ACC"/>
    <w:rsid w:val="007601EF"/>
    <w:rsid w:val="00760895"/>
    <w:rsid w:val="00760A1D"/>
    <w:rsid w:val="00760AB9"/>
    <w:rsid w:val="00760C09"/>
    <w:rsid w:val="0076168C"/>
    <w:rsid w:val="00761F8F"/>
    <w:rsid w:val="00762175"/>
    <w:rsid w:val="007627E6"/>
    <w:rsid w:val="0076292D"/>
    <w:rsid w:val="00762B18"/>
    <w:rsid w:val="00762FDD"/>
    <w:rsid w:val="007630E3"/>
    <w:rsid w:val="00763762"/>
    <w:rsid w:val="00763AB8"/>
    <w:rsid w:val="00764271"/>
    <w:rsid w:val="007643F7"/>
    <w:rsid w:val="00765C74"/>
    <w:rsid w:val="00765E83"/>
    <w:rsid w:val="00766795"/>
    <w:rsid w:val="007667CD"/>
    <w:rsid w:val="00766A03"/>
    <w:rsid w:val="00766EB8"/>
    <w:rsid w:val="00770C59"/>
    <w:rsid w:val="00770FB1"/>
    <w:rsid w:val="00772927"/>
    <w:rsid w:val="007740F7"/>
    <w:rsid w:val="00774212"/>
    <w:rsid w:val="00775318"/>
    <w:rsid w:val="007755BC"/>
    <w:rsid w:val="00775E5E"/>
    <w:rsid w:val="007761CF"/>
    <w:rsid w:val="00776A1E"/>
    <w:rsid w:val="007777DB"/>
    <w:rsid w:val="00777C4E"/>
    <w:rsid w:val="00780791"/>
    <w:rsid w:val="0078125E"/>
    <w:rsid w:val="007818D3"/>
    <w:rsid w:val="00781D91"/>
    <w:rsid w:val="00783556"/>
    <w:rsid w:val="00784286"/>
    <w:rsid w:val="00784AEC"/>
    <w:rsid w:val="00784BFD"/>
    <w:rsid w:val="007853AD"/>
    <w:rsid w:val="00785F15"/>
    <w:rsid w:val="0078757F"/>
    <w:rsid w:val="00787C6F"/>
    <w:rsid w:val="00790788"/>
    <w:rsid w:val="00790C28"/>
    <w:rsid w:val="00791544"/>
    <w:rsid w:val="00793187"/>
    <w:rsid w:val="00793192"/>
    <w:rsid w:val="00793D74"/>
    <w:rsid w:val="00794402"/>
    <w:rsid w:val="0079506A"/>
    <w:rsid w:val="00795347"/>
    <w:rsid w:val="00795E24"/>
    <w:rsid w:val="007978B2"/>
    <w:rsid w:val="00797C2E"/>
    <w:rsid w:val="007A00E2"/>
    <w:rsid w:val="007A114D"/>
    <w:rsid w:val="007A1298"/>
    <w:rsid w:val="007A1579"/>
    <w:rsid w:val="007A2413"/>
    <w:rsid w:val="007A2547"/>
    <w:rsid w:val="007A2A0C"/>
    <w:rsid w:val="007A2A9F"/>
    <w:rsid w:val="007A2CFE"/>
    <w:rsid w:val="007A3505"/>
    <w:rsid w:val="007A39C7"/>
    <w:rsid w:val="007A3E23"/>
    <w:rsid w:val="007A46DC"/>
    <w:rsid w:val="007A4B28"/>
    <w:rsid w:val="007A5AF1"/>
    <w:rsid w:val="007A6858"/>
    <w:rsid w:val="007A6AF9"/>
    <w:rsid w:val="007A6D2C"/>
    <w:rsid w:val="007A7017"/>
    <w:rsid w:val="007A71ED"/>
    <w:rsid w:val="007A7254"/>
    <w:rsid w:val="007A7933"/>
    <w:rsid w:val="007B0CD0"/>
    <w:rsid w:val="007B0F27"/>
    <w:rsid w:val="007B0F2B"/>
    <w:rsid w:val="007B25F8"/>
    <w:rsid w:val="007B26C9"/>
    <w:rsid w:val="007B2B45"/>
    <w:rsid w:val="007B3170"/>
    <w:rsid w:val="007B3B65"/>
    <w:rsid w:val="007B3B92"/>
    <w:rsid w:val="007B3BEF"/>
    <w:rsid w:val="007B4170"/>
    <w:rsid w:val="007B4790"/>
    <w:rsid w:val="007B48D9"/>
    <w:rsid w:val="007B4A43"/>
    <w:rsid w:val="007B5568"/>
    <w:rsid w:val="007B5EC7"/>
    <w:rsid w:val="007C0608"/>
    <w:rsid w:val="007C21CF"/>
    <w:rsid w:val="007C27EA"/>
    <w:rsid w:val="007C2B5D"/>
    <w:rsid w:val="007C3520"/>
    <w:rsid w:val="007C37C1"/>
    <w:rsid w:val="007C39B2"/>
    <w:rsid w:val="007C4C78"/>
    <w:rsid w:val="007C589C"/>
    <w:rsid w:val="007C5B2F"/>
    <w:rsid w:val="007C5B61"/>
    <w:rsid w:val="007C6080"/>
    <w:rsid w:val="007C662F"/>
    <w:rsid w:val="007C746C"/>
    <w:rsid w:val="007D06C7"/>
    <w:rsid w:val="007D0D81"/>
    <w:rsid w:val="007D1BF9"/>
    <w:rsid w:val="007D1FED"/>
    <w:rsid w:val="007D2189"/>
    <w:rsid w:val="007D2CA5"/>
    <w:rsid w:val="007D3A55"/>
    <w:rsid w:val="007D3AF9"/>
    <w:rsid w:val="007D3B5A"/>
    <w:rsid w:val="007D55F4"/>
    <w:rsid w:val="007D5A0B"/>
    <w:rsid w:val="007D6226"/>
    <w:rsid w:val="007D63FB"/>
    <w:rsid w:val="007D6D8D"/>
    <w:rsid w:val="007E108B"/>
    <w:rsid w:val="007E170D"/>
    <w:rsid w:val="007E17BE"/>
    <w:rsid w:val="007E24BF"/>
    <w:rsid w:val="007E3ABC"/>
    <w:rsid w:val="007E3B52"/>
    <w:rsid w:val="007E42D5"/>
    <w:rsid w:val="007E43A5"/>
    <w:rsid w:val="007E4EE7"/>
    <w:rsid w:val="007E4F57"/>
    <w:rsid w:val="007E5101"/>
    <w:rsid w:val="007E6892"/>
    <w:rsid w:val="007E73C9"/>
    <w:rsid w:val="007E7B21"/>
    <w:rsid w:val="007E7B88"/>
    <w:rsid w:val="007E7CB0"/>
    <w:rsid w:val="007F093C"/>
    <w:rsid w:val="007F0AA5"/>
    <w:rsid w:val="007F0D8B"/>
    <w:rsid w:val="007F0EB2"/>
    <w:rsid w:val="007F1354"/>
    <w:rsid w:val="007F1C15"/>
    <w:rsid w:val="007F362B"/>
    <w:rsid w:val="007F43A8"/>
    <w:rsid w:val="007F4BA0"/>
    <w:rsid w:val="007F5B52"/>
    <w:rsid w:val="007F6F6C"/>
    <w:rsid w:val="007F7204"/>
    <w:rsid w:val="007F740B"/>
    <w:rsid w:val="007F74C9"/>
    <w:rsid w:val="00801392"/>
    <w:rsid w:val="0080185F"/>
    <w:rsid w:val="00801861"/>
    <w:rsid w:val="00801878"/>
    <w:rsid w:val="00801B27"/>
    <w:rsid w:val="008026B3"/>
    <w:rsid w:val="008042F1"/>
    <w:rsid w:val="00804936"/>
    <w:rsid w:val="008061CD"/>
    <w:rsid w:val="00807501"/>
    <w:rsid w:val="00807D21"/>
    <w:rsid w:val="00810022"/>
    <w:rsid w:val="00811860"/>
    <w:rsid w:val="0081223F"/>
    <w:rsid w:val="00812AF0"/>
    <w:rsid w:val="00812F3D"/>
    <w:rsid w:val="00813B2B"/>
    <w:rsid w:val="00814005"/>
    <w:rsid w:val="0081417E"/>
    <w:rsid w:val="0081446E"/>
    <w:rsid w:val="008144D1"/>
    <w:rsid w:val="00814CC4"/>
    <w:rsid w:val="00814D72"/>
    <w:rsid w:val="008167E3"/>
    <w:rsid w:val="008167F2"/>
    <w:rsid w:val="00817ECE"/>
    <w:rsid w:val="00820427"/>
    <w:rsid w:val="00820A41"/>
    <w:rsid w:val="00820AEA"/>
    <w:rsid w:val="00820F8D"/>
    <w:rsid w:val="0082128B"/>
    <w:rsid w:val="0082146C"/>
    <w:rsid w:val="00821DD1"/>
    <w:rsid w:val="008221F8"/>
    <w:rsid w:val="008227F1"/>
    <w:rsid w:val="0082316F"/>
    <w:rsid w:val="00823AC6"/>
    <w:rsid w:val="00824C89"/>
    <w:rsid w:val="00824F7A"/>
    <w:rsid w:val="00825E0C"/>
    <w:rsid w:val="00825F8E"/>
    <w:rsid w:val="008272E6"/>
    <w:rsid w:val="00827CDA"/>
    <w:rsid w:val="008305A6"/>
    <w:rsid w:val="00830EB9"/>
    <w:rsid w:val="0083126A"/>
    <w:rsid w:val="0083222F"/>
    <w:rsid w:val="00832916"/>
    <w:rsid w:val="00832ABE"/>
    <w:rsid w:val="00832E26"/>
    <w:rsid w:val="00832E65"/>
    <w:rsid w:val="00832F76"/>
    <w:rsid w:val="00833AE9"/>
    <w:rsid w:val="00836C78"/>
    <w:rsid w:val="0083735B"/>
    <w:rsid w:val="00837400"/>
    <w:rsid w:val="00837F53"/>
    <w:rsid w:val="00841010"/>
    <w:rsid w:val="00841864"/>
    <w:rsid w:val="008420FC"/>
    <w:rsid w:val="00843767"/>
    <w:rsid w:val="008437F8"/>
    <w:rsid w:val="008447E4"/>
    <w:rsid w:val="0084510C"/>
    <w:rsid w:val="00845CB0"/>
    <w:rsid w:val="00846718"/>
    <w:rsid w:val="00846C65"/>
    <w:rsid w:val="00846D63"/>
    <w:rsid w:val="00847285"/>
    <w:rsid w:val="008500CA"/>
    <w:rsid w:val="00850810"/>
    <w:rsid w:val="008510B6"/>
    <w:rsid w:val="00851526"/>
    <w:rsid w:val="0085162F"/>
    <w:rsid w:val="00851D65"/>
    <w:rsid w:val="00852EF9"/>
    <w:rsid w:val="008532CF"/>
    <w:rsid w:val="00853E13"/>
    <w:rsid w:val="008545DC"/>
    <w:rsid w:val="0085614E"/>
    <w:rsid w:val="00860C35"/>
    <w:rsid w:val="00861599"/>
    <w:rsid w:val="00861F20"/>
    <w:rsid w:val="008622C6"/>
    <w:rsid w:val="008626DF"/>
    <w:rsid w:val="00863CDE"/>
    <w:rsid w:val="008640CC"/>
    <w:rsid w:val="008642DE"/>
    <w:rsid w:val="00864790"/>
    <w:rsid w:val="00865B52"/>
    <w:rsid w:val="00865D58"/>
    <w:rsid w:val="00866578"/>
    <w:rsid w:val="008668F7"/>
    <w:rsid w:val="00866D4E"/>
    <w:rsid w:val="00866D9B"/>
    <w:rsid w:val="00866F06"/>
    <w:rsid w:val="008670C8"/>
    <w:rsid w:val="00867545"/>
    <w:rsid w:val="00867F57"/>
    <w:rsid w:val="0087073C"/>
    <w:rsid w:val="00870AF0"/>
    <w:rsid w:val="00870B8B"/>
    <w:rsid w:val="0087102E"/>
    <w:rsid w:val="00871540"/>
    <w:rsid w:val="00871A71"/>
    <w:rsid w:val="00871DE8"/>
    <w:rsid w:val="00871E9E"/>
    <w:rsid w:val="00871EC7"/>
    <w:rsid w:val="00873099"/>
    <w:rsid w:val="0087398E"/>
    <w:rsid w:val="00873BB1"/>
    <w:rsid w:val="00874A82"/>
    <w:rsid w:val="00874B73"/>
    <w:rsid w:val="00875CF9"/>
    <w:rsid w:val="00877675"/>
    <w:rsid w:val="008777BC"/>
    <w:rsid w:val="00877A48"/>
    <w:rsid w:val="00877C00"/>
    <w:rsid w:val="00880C45"/>
    <w:rsid w:val="00880C90"/>
    <w:rsid w:val="00883F76"/>
    <w:rsid w:val="008852AB"/>
    <w:rsid w:val="008855A4"/>
    <w:rsid w:val="0088587D"/>
    <w:rsid w:val="00885EEA"/>
    <w:rsid w:val="00885F01"/>
    <w:rsid w:val="00886596"/>
    <w:rsid w:val="008865EF"/>
    <w:rsid w:val="0088763A"/>
    <w:rsid w:val="00887843"/>
    <w:rsid w:val="00890A39"/>
    <w:rsid w:val="00890B23"/>
    <w:rsid w:val="00891BC0"/>
    <w:rsid w:val="00891E49"/>
    <w:rsid w:val="0089297E"/>
    <w:rsid w:val="00893338"/>
    <w:rsid w:val="00893AA7"/>
    <w:rsid w:val="00894825"/>
    <w:rsid w:val="00894D06"/>
    <w:rsid w:val="008955B4"/>
    <w:rsid w:val="00896881"/>
    <w:rsid w:val="008968CF"/>
    <w:rsid w:val="00896B31"/>
    <w:rsid w:val="00896FED"/>
    <w:rsid w:val="008976E4"/>
    <w:rsid w:val="008977C0"/>
    <w:rsid w:val="008A086F"/>
    <w:rsid w:val="008A135E"/>
    <w:rsid w:val="008A1C2B"/>
    <w:rsid w:val="008A1D8F"/>
    <w:rsid w:val="008A2C88"/>
    <w:rsid w:val="008A341F"/>
    <w:rsid w:val="008A42C3"/>
    <w:rsid w:val="008A4DC7"/>
    <w:rsid w:val="008A58FC"/>
    <w:rsid w:val="008A597C"/>
    <w:rsid w:val="008A5ACF"/>
    <w:rsid w:val="008A6C42"/>
    <w:rsid w:val="008A6C50"/>
    <w:rsid w:val="008A742F"/>
    <w:rsid w:val="008B01A0"/>
    <w:rsid w:val="008B0954"/>
    <w:rsid w:val="008B0DAB"/>
    <w:rsid w:val="008B126A"/>
    <w:rsid w:val="008B4268"/>
    <w:rsid w:val="008B4826"/>
    <w:rsid w:val="008B5941"/>
    <w:rsid w:val="008B5A16"/>
    <w:rsid w:val="008B7882"/>
    <w:rsid w:val="008C0F76"/>
    <w:rsid w:val="008C15E4"/>
    <w:rsid w:val="008C1EFB"/>
    <w:rsid w:val="008C20D3"/>
    <w:rsid w:val="008C2698"/>
    <w:rsid w:val="008C295A"/>
    <w:rsid w:val="008C391C"/>
    <w:rsid w:val="008C5385"/>
    <w:rsid w:val="008C54D2"/>
    <w:rsid w:val="008C5560"/>
    <w:rsid w:val="008C6FE2"/>
    <w:rsid w:val="008C757A"/>
    <w:rsid w:val="008C75F3"/>
    <w:rsid w:val="008C77B1"/>
    <w:rsid w:val="008C7A06"/>
    <w:rsid w:val="008C7A53"/>
    <w:rsid w:val="008C7CF2"/>
    <w:rsid w:val="008D0001"/>
    <w:rsid w:val="008D043C"/>
    <w:rsid w:val="008D0BD4"/>
    <w:rsid w:val="008D1B7B"/>
    <w:rsid w:val="008D2505"/>
    <w:rsid w:val="008D29A0"/>
    <w:rsid w:val="008D2FB6"/>
    <w:rsid w:val="008D46C9"/>
    <w:rsid w:val="008D49DC"/>
    <w:rsid w:val="008D4A23"/>
    <w:rsid w:val="008D5359"/>
    <w:rsid w:val="008D56D8"/>
    <w:rsid w:val="008D5F43"/>
    <w:rsid w:val="008D6481"/>
    <w:rsid w:val="008D64F8"/>
    <w:rsid w:val="008D6A32"/>
    <w:rsid w:val="008D71A1"/>
    <w:rsid w:val="008D7B73"/>
    <w:rsid w:val="008D7ED9"/>
    <w:rsid w:val="008E0F57"/>
    <w:rsid w:val="008E1D2D"/>
    <w:rsid w:val="008E1DCF"/>
    <w:rsid w:val="008E1DEA"/>
    <w:rsid w:val="008E3B11"/>
    <w:rsid w:val="008E402B"/>
    <w:rsid w:val="008E40E7"/>
    <w:rsid w:val="008E4531"/>
    <w:rsid w:val="008E4F39"/>
    <w:rsid w:val="008E5099"/>
    <w:rsid w:val="008E51F8"/>
    <w:rsid w:val="008E5406"/>
    <w:rsid w:val="008E5F47"/>
    <w:rsid w:val="008E6147"/>
    <w:rsid w:val="008E67BF"/>
    <w:rsid w:val="008E7950"/>
    <w:rsid w:val="008F07B9"/>
    <w:rsid w:val="008F15E1"/>
    <w:rsid w:val="008F1878"/>
    <w:rsid w:val="008F20A4"/>
    <w:rsid w:val="008F2910"/>
    <w:rsid w:val="008F2C05"/>
    <w:rsid w:val="008F2C0A"/>
    <w:rsid w:val="008F2C29"/>
    <w:rsid w:val="008F3D8D"/>
    <w:rsid w:val="008F494A"/>
    <w:rsid w:val="008F4F4F"/>
    <w:rsid w:val="008F57B4"/>
    <w:rsid w:val="008F57D8"/>
    <w:rsid w:val="008F69F3"/>
    <w:rsid w:val="008F6B15"/>
    <w:rsid w:val="008F6B99"/>
    <w:rsid w:val="00900053"/>
    <w:rsid w:val="00900286"/>
    <w:rsid w:val="0090042D"/>
    <w:rsid w:val="009008DB"/>
    <w:rsid w:val="009009BE"/>
    <w:rsid w:val="009017D0"/>
    <w:rsid w:val="009019DC"/>
    <w:rsid w:val="00901AC1"/>
    <w:rsid w:val="009032EF"/>
    <w:rsid w:val="00903AB1"/>
    <w:rsid w:val="00903AD8"/>
    <w:rsid w:val="009040B0"/>
    <w:rsid w:val="00904117"/>
    <w:rsid w:val="009044FE"/>
    <w:rsid w:val="009049C5"/>
    <w:rsid w:val="00904BF8"/>
    <w:rsid w:val="009059A9"/>
    <w:rsid w:val="00906270"/>
    <w:rsid w:val="00910373"/>
    <w:rsid w:val="0091139B"/>
    <w:rsid w:val="00911C9F"/>
    <w:rsid w:val="00912212"/>
    <w:rsid w:val="0091244D"/>
    <w:rsid w:val="00912710"/>
    <w:rsid w:val="009129BB"/>
    <w:rsid w:val="009131D1"/>
    <w:rsid w:val="0091423A"/>
    <w:rsid w:val="00914EDB"/>
    <w:rsid w:val="00917625"/>
    <w:rsid w:val="009223E5"/>
    <w:rsid w:val="00922C39"/>
    <w:rsid w:val="00922E1A"/>
    <w:rsid w:val="00922E67"/>
    <w:rsid w:val="009230D8"/>
    <w:rsid w:val="0092347F"/>
    <w:rsid w:val="00923F7F"/>
    <w:rsid w:val="009255F7"/>
    <w:rsid w:val="00925DF9"/>
    <w:rsid w:val="0092630C"/>
    <w:rsid w:val="009267C3"/>
    <w:rsid w:val="0092682A"/>
    <w:rsid w:val="0093032D"/>
    <w:rsid w:val="00930F14"/>
    <w:rsid w:val="00931D97"/>
    <w:rsid w:val="00931F9A"/>
    <w:rsid w:val="00932065"/>
    <w:rsid w:val="0093227D"/>
    <w:rsid w:val="009322DD"/>
    <w:rsid w:val="009330CA"/>
    <w:rsid w:val="0093403A"/>
    <w:rsid w:val="009346B3"/>
    <w:rsid w:val="00935023"/>
    <w:rsid w:val="009353B3"/>
    <w:rsid w:val="009364BA"/>
    <w:rsid w:val="009368AB"/>
    <w:rsid w:val="009402C9"/>
    <w:rsid w:val="0094048D"/>
    <w:rsid w:val="00940A11"/>
    <w:rsid w:val="0094188E"/>
    <w:rsid w:val="009444B8"/>
    <w:rsid w:val="0094456E"/>
    <w:rsid w:val="00944938"/>
    <w:rsid w:val="00944EE4"/>
    <w:rsid w:val="00945A5F"/>
    <w:rsid w:val="00945C5C"/>
    <w:rsid w:val="00947488"/>
    <w:rsid w:val="009504F5"/>
    <w:rsid w:val="009517BC"/>
    <w:rsid w:val="00951A0E"/>
    <w:rsid w:val="00951FBA"/>
    <w:rsid w:val="0095209E"/>
    <w:rsid w:val="00952BB2"/>
    <w:rsid w:val="009532D2"/>
    <w:rsid w:val="009533F3"/>
    <w:rsid w:val="00954EFA"/>
    <w:rsid w:val="00956656"/>
    <w:rsid w:val="00960582"/>
    <w:rsid w:val="00960B73"/>
    <w:rsid w:val="0096238C"/>
    <w:rsid w:val="00962AC6"/>
    <w:rsid w:val="00963316"/>
    <w:rsid w:val="00963EBB"/>
    <w:rsid w:val="009641E8"/>
    <w:rsid w:val="00964850"/>
    <w:rsid w:val="009657FC"/>
    <w:rsid w:val="00966700"/>
    <w:rsid w:val="00966852"/>
    <w:rsid w:val="009669C2"/>
    <w:rsid w:val="00967154"/>
    <w:rsid w:val="0097015B"/>
    <w:rsid w:val="00970862"/>
    <w:rsid w:val="00970A71"/>
    <w:rsid w:val="009719C5"/>
    <w:rsid w:val="00971D82"/>
    <w:rsid w:val="00972D01"/>
    <w:rsid w:val="00973600"/>
    <w:rsid w:val="009740D0"/>
    <w:rsid w:val="0097457E"/>
    <w:rsid w:val="0097514D"/>
    <w:rsid w:val="0097521D"/>
    <w:rsid w:val="00975CB7"/>
    <w:rsid w:val="00976257"/>
    <w:rsid w:val="0097680B"/>
    <w:rsid w:val="00976F11"/>
    <w:rsid w:val="00980713"/>
    <w:rsid w:val="00980A86"/>
    <w:rsid w:val="00980AD9"/>
    <w:rsid w:val="0098126C"/>
    <w:rsid w:val="00981A58"/>
    <w:rsid w:val="00982F56"/>
    <w:rsid w:val="009831BC"/>
    <w:rsid w:val="0098346A"/>
    <w:rsid w:val="00983781"/>
    <w:rsid w:val="00983829"/>
    <w:rsid w:val="00983C6B"/>
    <w:rsid w:val="009846C5"/>
    <w:rsid w:val="00984908"/>
    <w:rsid w:val="00984B93"/>
    <w:rsid w:val="00985AFA"/>
    <w:rsid w:val="00985DA5"/>
    <w:rsid w:val="009864AF"/>
    <w:rsid w:val="00986739"/>
    <w:rsid w:val="009869A3"/>
    <w:rsid w:val="00987064"/>
    <w:rsid w:val="009870F6"/>
    <w:rsid w:val="00990A89"/>
    <w:rsid w:val="00990CC3"/>
    <w:rsid w:val="00991761"/>
    <w:rsid w:val="00991C2F"/>
    <w:rsid w:val="00992165"/>
    <w:rsid w:val="0099218D"/>
    <w:rsid w:val="00992BA8"/>
    <w:rsid w:val="00993590"/>
    <w:rsid w:val="00993C9D"/>
    <w:rsid w:val="009942C0"/>
    <w:rsid w:val="00994415"/>
    <w:rsid w:val="00994F1E"/>
    <w:rsid w:val="00996734"/>
    <w:rsid w:val="009968E1"/>
    <w:rsid w:val="00997FE0"/>
    <w:rsid w:val="009A03E1"/>
    <w:rsid w:val="009A0477"/>
    <w:rsid w:val="009A04AD"/>
    <w:rsid w:val="009A10A2"/>
    <w:rsid w:val="009A10FF"/>
    <w:rsid w:val="009A15BF"/>
    <w:rsid w:val="009A1758"/>
    <w:rsid w:val="009A1C0E"/>
    <w:rsid w:val="009A3002"/>
    <w:rsid w:val="009A3AC2"/>
    <w:rsid w:val="009A3EE3"/>
    <w:rsid w:val="009A44E0"/>
    <w:rsid w:val="009A4E93"/>
    <w:rsid w:val="009A5015"/>
    <w:rsid w:val="009A619F"/>
    <w:rsid w:val="009A61AB"/>
    <w:rsid w:val="009A61F7"/>
    <w:rsid w:val="009A6207"/>
    <w:rsid w:val="009A6BB1"/>
    <w:rsid w:val="009A720A"/>
    <w:rsid w:val="009A7BE0"/>
    <w:rsid w:val="009A7FB3"/>
    <w:rsid w:val="009B0E26"/>
    <w:rsid w:val="009B1136"/>
    <w:rsid w:val="009B120C"/>
    <w:rsid w:val="009B1AED"/>
    <w:rsid w:val="009B1C21"/>
    <w:rsid w:val="009B1FE7"/>
    <w:rsid w:val="009B2E0C"/>
    <w:rsid w:val="009B360F"/>
    <w:rsid w:val="009B3B1B"/>
    <w:rsid w:val="009B3E81"/>
    <w:rsid w:val="009B401F"/>
    <w:rsid w:val="009B4A5C"/>
    <w:rsid w:val="009B6B5B"/>
    <w:rsid w:val="009B7135"/>
    <w:rsid w:val="009C0516"/>
    <w:rsid w:val="009C2541"/>
    <w:rsid w:val="009C3B7B"/>
    <w:rsid w:val="009C3E02"/>
    <w:rsid w:val="009C56D8"/>
    <w:rsid w:val="009C6698"/>
    <w:rsid w:val="009C6765"/>
    <w:rsid w:val="009C6ADB"/>
    <w:rsid w:val="009C6B90"/>
    <w:rsid w:val="009C72AB"/>
    <w:rsid w:val="009C7AAF"/>
    <w:rsid w:val="009D1AB2"/>
    <w:rsid w:val="009D46E6"/>
    <w:rsid w:val="009D4C01"/>
    <w:rsid w:val="009D67B6"/>
    <w:rsid w:val="009D78AE"/>
    <w:rsid w:val="009D7FAC"/>
    <w:rsid w:val="009E1023"/>
    <w:rsid w:val="009E233C"/>
    <w:rsid w:val="009E2552"/>
    <w:rsid w:val="009E264A"/>
    <w:rsid w:val="009E3CDF"/>
    <w:rsid w:val="009E4035"/>
    <w:rsid w:val="009E48CB"/>
    <w:rsid w:val="009E4C3E"/>
    <w:rsid w:val="009E50C2"/>
    <w:rsid w:val="009E6F84"/>
    <w:rsid w:val="009F1493"/>
    <w:rsid w:val="009F17ED"/>
    <w:rsid w:val="009F238F"/>
    <w:rsid w:val="009F2652"/>
    <w:rsid w:val="009F2A1C"/>
    <w:rsid w:val="009F2C2C"/>
    <w:rsid w:val="009F317E"/>
    <w:rsid w:val="009F40D1"/>
    <w:rsid w:val="009F5570"/>
    <w:rsid w:val="009F72EE"/>
    <w:rsid w:val="009F76CE"/>
    <w:rsid w:val="009F7DC6"/>
    <w:rsid w:val="009F7E34"/>
    <w:rsid w:val="00A00159"/>
    <w:rsid w:val="00A004F8"/>
    <w:rsid w:val="00A00C39"/>
    <w:rsid w:val="00A00CEB"/>
    <w:rsid w:val="00A01D44"/>
    <w:rsid w:val="00A01FCC"/>
    <w:rsid w:val="00A01FCD"/>
    <w:rsid w:val="00A03110"/>
    <w:rsid w:val="00A035DD"/>
    <w:rsid w:val="00A04555"/>
    <w:rsid w:val="00A04876"/>
    <w:rsid w:val="00A04CDB"/>
    <w:rsid w:val="00A05156"/>
    <w:rsid w:val="00A052A2"/>
    <w:rsid w:val="00A055F0"/>
    <w:rsid w:val="00A05890"/>
    <w:rsid w:val="00A05EE7"/>
    <w:rsid w:val="00A0621E"/>
    <w:rsid w:val="00A06C7E"/>
    <w:rsid w:val="00A07317"/>
    <w:rsid w:val="00A078F3"/>
    <w:rsid w:val="00A108A8"/>
    <w:rsid w:val="00A109A6"/>
    <w:rsid w:val="00A10B11"/>
    <w:rsid w:val="00A10EE8"/>
    <w:rsid w:val="00A113F0"/>
    <w:rsid w:val="00A11419"/>
    <w:rsid w:val="00A124FB"/>
    <w:rsid w:val="00A126AB"/>
    <w:rsid w:val="00A13A99"/>
    <w:rsid w:val="00A13C8F"/>
    <w:rsid w:val="00A143AD"/>
    <w:rsid w:val="00A144AA"/>
    <w:rsid w:val="00A145FE"/>
    <w:rsid w:val="00A15A25"/>
    <w:rsid w:val="00A173DD"/>
    <w:rsid w:val="00A20003"/>
    <w:rsid w:val="00A20031"/>
    <w:rsid w:val="00A20212"/>
    <w:rsid w:val="00A204B7"/>
    <w:rsid w:val="00A2063C"/>
    <w:rsid w:val="00A212DA"/>
    <w:rsid w:val="00A216B9"/>
    <w:rsid w:val="00A21996"/>
    <w:rsid w:val="00A23D30"/>
    <w:rsid w:val="00A23E84"/>
    <w:rsid w:val="00A2458A"/>
    <w:rsid w:val="00A24B24"/>
    <w:rsid w:val="00A24B87"/>
    <w:rsid w:val="00A24F16"/>
    <w:rsid w:val="00A26E0D"/>
    <w:rsid w:val="00A2748D"/>
    <w:rsid w:val="00A2748F"/>
    <w:rsid w:val="00A2760C"/>
    <w:rsid w:val="00A27736"/>
    <w:rsid w:val="00A30038"/>
    <w:rsid w:val="00A308C9"/>
    <w:rsid w:val="00A31A43"/>
    <w:rsid w:val="00A31BA3"/>
    <w:rsid w:val="00A31E1D"/>
    <w:rsid w:val="00A323E3"/>
    <w:rsid w:val="00A3262F"/>
    <w:rsid w:val="00A32788"/>
    <w:rsid w:val="00A329E9"/>
    <w:rsid w:val="00A32EF8"/>
    <w:rsid w:val="00A33382"/>
    <w:rsid w:val="00A338AC"/>
    <w:rsid w:val="00A342C4"/>
    <w:rsid w:val="00A347A4"/>
    <w:rsid w:val="00A34E7E"/>
    <w:rsid w:val="00A350EE"/>
    <w:rsid w:val="00A351BF"/>
    <w:rsid w:val="00A35E79"/>
    <w:rsid w:val="00A40F84"/>
    <w:rsid w:val="00A421E8"/>
    <w:rsid w:val="00A42A95"/>
    <w:rsid w:val="00A4332D"/>
    <w:rsid w:val="00A43684"/>
    <w:rsid w:val="00A44307"/>
    <w:rsid w:val="00A44338"/>
    <w:rsid w:val="00A444FB"/>
    <w:rsid w:val="00A44949"/>
    <w:rsid w:val="00A46316"/>
    <w:rsid w:val="00A46D22"/>
    <w:rsid w:val="00A47283"/>
    <w:rsid w:val="00A47C28"/>
    <w:rsid w:val="00A50368"/>
    <w:rsid w:val="00A507AB"/>
    <w:rsid w:val="00A50824"/>
    <w:rsid w:val="00A50DEA"/>
    <w:rsid w:val="00A517FC"/>
    <w:rsid w:val="00A53921"/>
    <w:rsid w:val="00A53B85"/>
    <w:rsid w:val="00A54B22"/>
    <w:rsid w:val="00A55030"/>
    <w:rsid w:val="00A557EE"/>
    <w:rsid w:val="00A55E85"/>
    <w:rsid w:val="00A5741F"/>
    <w:rsid w:val="00A577CE"/>
    <w:rsid w:val="00A6075F"/>
    <w:rsid w:val="00A60F4D"/>
    <w:rsid w:val="00A610E8"/>
    <w:rsid w:val="00A61118"/>
    <w:rsid w:val="00A61D69"/>
    <w:rsid w:val="00A62421"/>
    <w:rsid w:val="00A6297D"/>
    <w:rsid w:val="00A63035"/>
    <w:rsid w:val="00A635AB"/>
    <w:rsid w:val="00A635CA"/>
    <w:rsid w:val="00A63653"/>
    <w:rsid w:val="00A63736"/>
    <w:rsid w:val="00A63F9F"/>
    <w:rsid w:val="00A644B8"/>
    <w:rsid w:val="00A64CBB"/>
    <w:rsid w:val="00A6598A"/>
    <w:rsid w:val="00A66445"/>
    <w:rsid w:val="00A66A5F"/>
    <w:rsid w:val="00A66BFB"/>
    <w:rsid w:val="00A70308"/>
    <w:rsid w:val="00A71D40"/>
    <w:rsid w:val="00A72184"/>
    <w:rsid w:val="00A72221"/>
    <w:rsid w:val="00A7226C"/>
    <w:rsid w:val="00A726FA"/>
    <w:rsid w:val="00A72896"/>
    <w:rsid w:val="00A72924"/>
    <w:rsid w:val="00A73059"/>
    <w:rsid w:val="00A7323B"/>
    <w:rsid w:val="00A739F3"/>
    <w:rsid w:val="00A75409"/>
    <w:rsid w:val="00A77D18"/>
    <w:rsid w:val="00A8003C"/>
    <w:rsid w:val="00A801EA"/>
    <w:rsid w:val="00A80B19"/>
    <w:rsid w:val="00A811BE"/>
    <w:rsid w:val="00A82918"/>
    <w:rsid w:val="00A82DE2"/>
    <w:rsid w:val="00A84AF8"/>
    <w:rsid w:val="00A8568A"/>
    <w:rsid w:val="00A856AE"/>
    <w:rsid w:val="00A85A0C"/>
    <w:rsid w:val="00A86D8D"/>
    <w:rsid w:val="00A90016"/>
    <w:rsid w:val="00A9032C"/>
    <w:rsid w:val="00A90951"/>
    <w:rsid w:val="00A90B01"/>
    <w:rsid w:val="00A912FA"/>
    <w:rsid w:val="00A91718"/>
    <w:rsid w:val="00A91B47"/>
    <w:rsid w:val="00A9229E"/>
    <w:rsid w:val="00A92B86"/>
    <w:rsid w:val="00A92C81"/>
    <w:rsid w:val="00A92CD2"/>
    <w:rsid w:val="00A932F6"/>
    <w:rsid w:val="00A9366F"/>
    <w:rsid w:val="00A93986"/>
    <w:rsid w:val="00A93C25"/>
    <w:rsid w:val="00A945D4"/>
    <w:rsid w:val="00A94FBF"/>
    <w:rsid w:val="00A958C0"/>
    <w:rsid w:val="00A95B7E"/>
    <w:rsid w:val="00A96320"/>
    <w:rsid w:val="00A96C55"/>
    <w:rsid w:val="00A96E95"/>
    <w:rsid w:val="00A9772D"/>
    <w:rsid w:val="00A9795B"/>
    <w:rsid w:val="00A97A4D"/>
    <w:rsid w:val="00AA13A2"/>
    <w:rsid w:val="00AA1798"/>
    <w:rsid w:val="00AA17ED"/>
    <w:rsid w:val="00AA19C5"/>
    <w:rsid w:val="00AA1F23"/>
    <w:rsid w:val="00AA422B"/>
    <w:rsid w:val="00AA462E"/>
    <w:rsid w:val="00AA5949"/>
    <w:rsid w:val="00AA6576"/>
    <w:rsid w:val="00AA6A40"/>
    <w:rsid w:val="00AA6CEE"/>
    <w:rsid w:val="00AA6E5A"/>
    <w:rsid w:val="00AA701E"/>
    <w:rsid w:val="00AA7544"/>
    <w:rsid w:val="00AA7B45"/>
    <w:rsid w:val="00AB0C69"/>
    <w:rsid w:val="00AB1BF0"/>
    <w:rsid w:val="00AB1DF2"/>
    <w:rsid w:val="00AB2E90"/>
    <w:rsid w:val="00AB32B9"/>
    <w:rsid w:val="00AB384B"/>
    <w:rsid w:val="00AB387A"/>
    <w:rsid w:val="00AB3A69"/>
    <w:rsid w:val="00AB4644"/>
    <w:rsid w:val="00AB4DF8"/>
    <w:rsid w:val="00AB5A55"/>
    <w:rsid w:val="00AB6745"/>
    <w:rsid w:val="00AB71B5"/>
    <w:rsid w:val="00AB72EE"/>
    <w:rsid w:val="00AB7388"/>
    <w:rsid w:val="00AB7C16"/>
    <w:rsid w:val="00AC066B"/>
    <w:rsid w:val="00AC0DCD"/>
    <w:rsid w:val="00AC28A0"/>
    <w:rsid w:val="00AC2AEC"/>
    <w:rsid w:val="00AC2CB9"/>
    <w:rsid w:val="00AC34E3"/>
    <w:rsid w:val="00AC3CC2"/>
    <w:rsid w:val="00AC420C"/>
    <w:rsid w:val="00AC42FE"/>
    <w:rsid w:val="00AC4BC9"/>
    <w:rsid w:val="00AC5794"/>
    <w:rsid w:val="00AC5922"/>
    <w:rsid w:val="00AC5DA3"/>
    <w:rsid w:val="00AC6D00"/>
    <w:rsid w:val="00AC7081"/>
    <w:rsid w:val="00AC77D5"/>
    <w:rsid w:val="00AC7CB2"/>
    <w:rsid w:val="00AD042D"/>
    <w:rsid w:val="00AD05F1"/>
    <w:rsid w:val="00AD0A97"/>
    <w:rsid w:val="00AD0B3F"/>
    <w:rsid w:val="00AD0F8D"/>
    <w:rsid w:val="00AD1009"/>
    <w:rsid w:val="00AD1A07"/>
    <w:rsid w:val="00AD2406"/>
    <w:rsid w:val="00AD2505"/>
    <w:rsid w:val="00AD29A4"/>
    <w:rsid w:val="00AD29B6"/>
    <w:rsid w:val="00AD30BF"/>
    <w:rsid w:val="00AD41C1"/>
    <w:rsid w:val="00AD4310"/>
    <w:rsid w:val="00AD48A4"/>
    <w:rsid w:val="00AD4A51"/>
    <w:rsid w:val="00AD4DF9"/>
    <w:rsid w:val="00AD5066"/>
    <w:rsid w:val="00AD50DD"/>
    <w:rsid w:val="00AD603B"/>
    <w:rsid w:val="00AD6FE1"/>
    <w:rsid w:val="00AD7353"/>
    <w:rsid w:val="00AE13F9"/>
    <w:rsid w:val="00AE1AB4"/>
    <w:rsid w:val="00AE1C5E"/>
    <w:rsid w:val="00AE1EF5"/>
    <w:rsid w:val="00AE29B2"/>
    <w:rsid w:val="00AE2EA4"/>
    <w:rsid w:val="00AE32EE"/>
    <w:rsid w:val="00AE46E6"/>
    <w:rsid w:val="00AE47E3"/>
    <w:rsid w:val="00AE4C18"/>
    <w:rsid w:val="00AE5945"/>
    <w:rsid w:val="00AE5CAA"/>
    <w:rsid w:val="00AE6443"/>
    <w:rsid w:val="00AE64CF"/>
    <w:rsid w:val="00AE7354"/>
    <w:rsid w:val="00AE7DB6"/>
    <w:rsid w:val="00AF0A9F"/>
    <w:rsid w:val="00AF2279"/>
    <w:rsid w:val="00AF3972"/>
    <w:rsid w:val="00AF3C70"/>
    <w:rsid w:val="00AF433B"/>
    <w:rsid w:val="00AF495D"/>
    <w:rsid w:val="00AF4B61"/>
    <w:rsid w:val="00AF6DC5"/>
    <w:rsid w:val="00AF7242"/>
    <w:rsid w:val="00AF7AA8"/>
    <w:rsid w:val="00AF7EDB"/>
    <w:rsid w:val="00B005AB"/>
    <w:rsid w:val="00B00DA6"/>
    <w:rsid w:val="00B00DD7"/>
    <w:rsid w:val="00B01064"/>
    <w:rsid w:val="00B010A6"/>
    <w:rsid w:val="00B01506"/>
    <w:rsid w:val="00B01547"/>
    <w:rsid w:val="00B01784"/>
    <w:rsid w:val="00B01F58"/>
    <w:rsid w:val="00B01FEB"/>
    <w:rsid w:val="00B0269D"/>
    <w:rsid w:val="00B03ECF"/>
    <w:rsid w:val="00B04388"/>
    <w:rsid w:val="00B04B5E"/>
    <w:rsid w:val="00B05082"/>
    <w:rsid w:val="00B05B2E"/>
    <w:rsid w:val="00B062B7"/>
    <w:rsid w:val="00B06791"/>
    <w:rsid w:val="00B07FAB"/>
    <w:rsid w:val="00B11792"/>
    <w:rsid w:val="00B11C49"/>
    <w:rsid w:val="00B12641"/>
    <w:rsid w:val="00B13017"/>
    <w:rsid w:val="00B14928"/>
    <w:rsid w:val="00B15F8C"/>
    <w:rsid w:val="00B16194"/>
    <w:rsid w:val="00B166E6"/>
    <w:rsid w:val="00B169EC"/>
    <w:rsid w:val="00B173CB"/>
    <w:rsid w:val="00B17D84"/>
    <w:rsid w:val="00B20065"/>
    <w:rsid w:val="00B20213"/>
    <w:rsid w:val="00B202D7"/>
    <w:rsid w:val="00B208D5"/>
    <w:rsid w:val="00B20E00"/>
    <w:rsid w:val="00B2101F"/>
    <w:rsid w:val="00B21CA8"/>
    <w:rsid w:val="00B22829"/>
    <w:rsid w:val="00B23B13"/>
    <w:rsid w:val="00B23B3E"/>
    <w:rsid w:val="00B24CD9"/>
    <w:rsid w:val="00B24EDF"/>
    <w:rsid w:val="00B253A3"/>
    <w:rsid w:val="00B2543C"/>
    <w:rsid w:val="00B254C1"/>
    <w:rsid w:val="00B260EB"/>
    <w:rsid w:val="00B26248"/>
    <w:rsid w:val="00B265E4"/>
    <w:rsid w:val="00B26CBD"/>
    <w:rsid w:val="00B277AE"/>
    <w:rsid w:val="00B277C9"/>
    <w:rsid w:val="00B30840"/>
    <w:rsid w:val="00B308F1"/>
    <w:rsid w:val="00B30947"/>
    <w:rsid w:val="00B32415"/>
    <w:rsid w:val="00B32EA2"/>
    <w:rsid w:val="00B330FC"/>
    <w:rsid w:val="00B337DB"/>
    <w:rsid w:val="00B338B8"/>
    <w:rsid w:val="00B34A08"/>
    <w:rsid w:val="00B34CCD"/>
    <w:rsid w:val="00B35926"/>
    <w:rsid w:val="00B3681D"/>
    <w:rsid w:val="00B36C9F"/>
    <w:rsid w:val="00B36E66"/>
    <w:rsid w:val="00B37DEB"/>
    <w:rsid w:val="00B40064"/>
    <w:rsid w:val="00B403E5"/>
    <w:rsid w:val="00B41C02"/>
    <w:rsid w:val="00B41DAF"/>
    <w:rsid w:val="00B422BB"/>
    <w:rsid w:val="00B42B09"/>
    <w:rsid w:val="00B42B11"/>
    <w:rsid w:val="00B430BB"/>
    <w:rsid w:val="00B439FD"/>
    <w:rsid w:val="00B43AE2"/>
    <w:rsid w:val="00B43B16"/>
    <w:rsid w:val="00B44A0D"/>
    <w:rsid w:val="00B44C5C"/>
    <w:rsid w:val="00B451FC"/>
    <w:rsid w:val="00B45A80"/>
    <w:rsid w:val="00B46660"/>
    <w:rsid w:val="00B467E1"/>
    <w:rsid w:val="00B4693C"/>
    <w:rsid w:val="00B47C40"/>
    <w:rsid w:val="00B503A2"/>
    <w:rsid w:val="00B5052F"/>
    <w:rsid w:val="00B511EB"/>
    <w:rsid w:val="00B522CA"/>
    <w:rsid w:val="00B52B7F"/>
    <w:rsid w:val="00B53509"/>
    <w:rsid w:val="00B5381F"/>
    <w:rsid w:val="00B53D9B"/>
    <w:rsid w:val="00B55B25"/>
    <w:rsid w:val="00B56778"/>
    <w:rsid w:val="00B569DE"/>
    <w:rsid w:val="00B6075E"/>
    <w:rsid w:val="00B60AE4"/>
    <w:rsid w:val="00B60D3F"/>
    <w:rsid w:val="00B62112"/>
    <w:rsid w:val="00B62BB9"/>
    <w:rsid w:val="00B6322E"/>
    <w:rsid w:val="00B64AEA"/>
    <w:rsid w:val="00B64FDD"/>
    <w:rsid w:val="00B6554F"/>
    <w:rsid w:val="00B657B1"/>
    <w:rsid w:val="00B67836"/>
    <w:rsid w:val="00B7148D"/>
    <w:rsid w:val="00B715DD"/>
    <w:rsid w:val="00B71630"/>
    <w:rsid w:val="00B72164"/>
    <w:rsid w:val="00B726A5"/>
    <w:rsid w:val="00B72E84"/>
    <w:rsid w:val="00B73F2E"/>
    <w:rsid w:val="00B74103"/>
    <w:rsid w:val="00B7422A"/>
    <w:rsid w:val="00B747EF"/>
    <w:rsid w:val="00B75011"/>
    <w:rsid w:val="00B75028"/>
    <w:rsid w:val="00B75281"/>
    <w:rsid w:val="00B7548F"/>
    <w:rsid w:val="00B75653"/>
    <w:rsid w:val="00B756AE"/>
    <w:rsid w:val="00B757DD"/>
    <w:rsid w:val="00B767FD"/>
    <w:rsid w:val="00B76AC3"/>
    <w:rsid w:val="00B77167"/>
    <w:rsid w:val="00B77379"/>
    <w:rsid w:val="00B7750D"/>
    <w:rsid w:val="00B77563"/>
    <w:rsid w:val="00B77862"/>
    <w:rsid w:val="00B77DF3"/>
    <w:rsid w:val="00B77ECB"/>
    <w:rsid w:val="00B80B74"/>
    <w:rsid w:val="00B82348"/>
    <w:rsid w:val="00B83193"/>
    <w:rsid w:val="00B851EE"/>
    <w:rsid w:val="00B86021"/>
    <w:rsid w:val="00B864FC"/>
    <w:rsid w:val="00B86D2A"/>
    <w:rsid w:val="00B8730B"/>
    <w:rsid w:val="00B8745E"/>
    <w:rsid w:val="00B9076D"/>
    <w:rsid w:val="00B92C42"/>
    <w:rsid w:val="00B945A5"/>
    <w:rsid w:val="00B94953"/>
    <w:rsid w:val="00B9509B"/>
    <w:rsid w:val="00B95ACD"/>
    <w:rsid w:val="00B95FDC"/>
    <w:rsid w:val="00B9683A"/>
    <w:rsid w:val="00B96AA1"/>
    <w:rsid w:val="00B9727B"/>
    <w:rsid w:val="00B973A1"/>
    <w:rsid w:val="00B973B7"/>
    <w:rsid w:val="00B975F9"/>
    <w:rsid w:val="00BA03C6"/>
    <w:rsid w:val="00BA0832"/>
    <w:rsid w:val="00BA111A"/>
    <w:rsid w:val="00BA19D2"/>
    <w:rsid w:val="00BA2752"/>
    <w:rsid w:val="00BA2A44"/>
    <w:rsid w:val="00BA31E7"/>
    <w:rsid w:val="00BA3DE9"/>
    <w:rsid w:val="00BA4512"/>
    <w:rsid w:val="00BA4572"/>
    <w:rsid w:val="00BA5633"/>
    <w:rsid w:val="00BA604B"/>
    <w:rsid w:val="00BA6184"/>
    <w:rsid w:val="00BA648F"/>
    <w:rsid w:val="00BA690E"/>
    <w:rsid w:val="00BA7D94"/>
    <w:rsid w:val="00BA7E55"/>
    <w:rsid w:val="00BB1734"/>
    <w:rsid w:val="00BB20D3"/>
    <w:rsid w:val="00BB22E4"/>
    <w:rsid w:val="00BB234E"/>
    <w:rsid w:val="00BB2B51"/>
    <w:rsid w:val="00BB3DEA"/>
    <w:rsid w:val="00BB5596"/>
    <w:rsid w:val="00BB594F"/>
    <w:rsid w:val="00BB62A9"/>
    <w:rsid w:val="00BB74DB"/>
    <w:rsid w:val="00BC032A"/>
    <w:rsid w:val="00BC13D2"/>
    <w:rsid w:val="00BC54D6"/>
    <w:rsid w:val="00BC5612"/>
    <w:rsid w:val="00BC57D4"/>
    <w:rsid w:val="00BC5CF1"/>
    <w:rsid w:val="00BC6C2D"/>
    <w:rsid w:val="00BC6CEC"/>
    <w:rsid w:val="00BC6DB5"/>
    <w:rsid w:val="00BC70A0"/>
    <w:rsid w:val="00BD072F"/>
    <w:rsid w:val="00BD14EB"/>
    <w:rsid w:val="00BD1F7A"/>
    <w:rsid w:val="00BD30E6"/>
    <w:rsid w:val="00BD38F8"/>
    <w:rsid w:val="00BD447B"/>
    <w:rsid w:val="00BD4653"/>
    <w:rsid w:val="00BD47C4"/>
    <w:rsid w:val="00BD4879"/>
    <w:rsid w:val="00BD4D78"/>
    <w:rsid w:val="00BD4F21"/>
    <w:rsid w:val="00BD54B2"/>
    <w:rsid w:val="00BD590F"/>
    <w:rsid w:val="00BD5EE0"/>
    <w:rsid w:val="00BD62DC"/>
    <w:rsid w:val="00BD6D6B"/>
    <w:rsid w:val="00BD7D73"/>
    <w:rsid w:val="00BE0905"/>
    <w:rsid w:val="00BE0BFA"/>
    <w:rsid w:val="00BE0C95"/>
    <w:rsid w:val="00BE0CDD"/>
    <w:rsid w:val="00BE1863"/>
    <w:rsid w:val="00BE2162"/>
    <w:rsid w:val="00BE3926"/>
    <w:rsid w:val="00BE4870"/>
    <w:rsid w:val="00BE53D0"/>
    <w:rsid w:val="00BE657D"/>
    <w:rsid w:val="00BE6611"/>
    <w:rsid w:val="00BE685B"/>
    <w:rsid w:val="00BE6CBE"/>
    <w:rsid w:val="00BE71EC"/>
    <w:rsid w:val="00BE7D6D"/>
    <w:rsid w:val="00BE7E3E"/>
    <w:rsid w:val="00BF11A7"/>
    <w:rsid w:val="00BF16CA"/>
    <w:rsid w:val="00BF1984"/>
    <w:rsid w:val="00BF1BFE"/>
    <w:rsid w:val="00BF3062"/>
    <w:rsid w:val="00BF3504"/>
    <w:rsid w:val="00BF3596"/>
    <w:rsid w:val="00BF397C"/>
    <w:rsid w:val="00BF493B"/>
    <w:rsid w:val="00BF5D1D"/>
    <w:rsid w:val="00BF60F9"/>
    <w:rsid w:val="00BF75D6"/>
    <w:rsid w:val="00BF7698"/>
    <w:rsid w:val="00C00290"/>
    <w:rsid w:val="00C0031F"/>
    <w:rsid w:val="00C00937"/>
    <w:rsid w:val="00C00B14"/>
    <w:rsid w:val="00C00DFA"/>
    <w:rsid w:val="00C014BA"/>
    <w:rsid w:val="00C01AB4"/>
    <w:rsid w:val="00C01ACF"/>
    <w:rsid w:val="00C020BF"/>
    <w:rsid w:val="00C02F2D"/>
    <w:rsid w:val="00C03A15"/>
    <w:rsid w:val="00C03AFC"/>
    <w:rsid w:val="00C03BF1"/>
    <w:rsid w:val="00C0472A"/>
    <w:rsid w:val="00C04BF9"/>
    <w:rsid w:val="00C05B7C"/>
    <w:rsid w:val="00C06D80"/>
    <w:rsid w:val="00C06DDE"/>
    <w:rsid w:val="00C06E25"/>
    <w:rsid w:val="00C0788D"/>
    <w:rsid w:val="00C10BE5"/>
    <w:rsid w:val="00C11409"/>
    <w:rsid w:val="00C119F8"/>
    <w:rsid w:val="00C11ABC"/>
    <w:rsid w:val="00C11E0C"/>
    <w:rsid w:val="00C11E3A"/>
    <w:rsid w:val="00C133A0"/>
    <w:rsid w:val="00C13BCC"/>
    <w:rsid w:val="00C1574F"/>
    <w:rsid w:val="00C15941"/>
    <w:rsid w:val="00C15AF2"/>
    <w:rsid w:val="00C164E4"/>
    <w:rsid w:val="00C17A1F"/>
    <w:rsid w:val="00C2030D"/>
    <w:rsid w:val="00C206A0"/>
    <w:rsid w:val="00C207C9"/>
    <w:rsid w:val="00C20C1F"/>
    <w:rsid w:val="00C21091"/>
    <w:rsid w:val="00C21371"/>
    <w:rsid w:val="00C21416"/>
    <w:rsid w:val="00C218E0"/>
    <w:rsid w:val="00C21C98"/>
    <w:rsid w:val="00C21F32"/>
    <w:rsid w:val="00C22446"/>
    <w:rsid w:val="00C23110"/>
    <w:rsid w:val="00C2487E"/>
    <w:rsid w:val="00C256C7"/>
    <w:rsid w:val="00C259B0"/>
    <w:rsid w:val="00C26975"/>
    <w:rsid w:val="00C26A4B"/>
    <w:rsid w:val="00C27B41"/>
    <w:rsid w:val="00C31C4B"/>
    <w:rsid w:val="00C33C85"/>
    <w:rsid w:val="00C34958"/>
    <w:rsid w:val="00C349AA"/>
    <w:rsid w:val="00C352CB"/>
    <w:rsid w:val="00C36282"/>
    <w:rsid w:val="00C36A3D"/>
    <w:rsid w:val="00C36A66"/>
    <w:rsid w:val="00C36AE1"/>
    <w:rsid w:val="00C37390"/>
    <w:rsid w:val="00C379DB"/>
    <w:rsid w:val="00C37B80"/>
    <w:rsid w:val="00C37BAD"/>
    <w:rsid w:val="00C40A58"/>
    <w:rsid w:val="00C40BB2"/>
    <w:rsid w:val="00C41127"/>
    <w:rsid w:val="00C41A5E"/>
    <w:rsid w:val="00C41FDB"/>
    <w:rsid w:val="00C42215"/>
    <w:rsid w:val="00C42253"/>
    <w:rsid w:val="00C42D87"/>
    <w:rsid w:val="00C430E8"/>
    <w:rsid w:val="00C43792"/>
    <w:rsid w:val="00C43D5B"/>
    <w:rsid w:val="00C44079"/>
    <w:rsid w:val="00C4407A"/>
    <w:rsid w:val="00C4492C"/>
    <w:rsid w:val="00C46A6E"/>
    <w:rsid w:val="00C471E3"/>
    <w:rsid w:val="00C47D03"/>
    <w:rsid w:val="00C5031B"/>
    <w:rsid w:val="00C509DD"/>
    <w:rsid w:val="00C512F7"/>
    <w:rsid w:val="00C51B72"/>
    <w:rsid w:val="00C526D5"/>
    <w:rsid w:val="00C5300A"/>
    <w:rsid w:val="00C544F5"/>
    <w:rsid w:val="00C54610"/>
    <w:rsid w:val="00C54BDB"/>
    <w:rsid w:val="00C5528C"/>
    <w:rsid w:val="00C55668"/>
    <w:rsid w:val="00C562C8"/>
    <w:rsid w:val="00C5696C"/>
    <w:rsid w:val="00C56D52"/>
    <w:rsid w:val="00C57166"/>
    <w:rsid w:val="00C572D7"/>
    <w:rsid w:val="00C574CE"/>
    <w:rsid w:val="00C57C32"/>
    <w:rsid w:val="00C6007C"/>
    <w:rsid w:val="00C60F8F"/>
    <w:rsid w:val="00C60FE5"/>
    <w:rsid w:val="00C61772"/>
    <w:rsid w:val="00C61B3F"/>
    <w:rsid w:val="00C61F9E"/>
    <w:rsid w:val="00C62370"/>
    <w:rsid w:val="00C626AB"/>
    <w:rsid w:val="00C62AEE"/>
    <w:rsid w:val="00C6335B"/>
    <w:rsid w:val="00C636D9"/>
    <w:rsid w:val="00C63926"/>
    <w:rsid w:val="00C63D51"/>
    <w:rsid w:val="00C63EA6"/>
    <w:rsid w:val="00C65047"/>
    <w:rsid w:val="00C65463"/>
    <w:rsid w:val="00C6549C"/>
    <w:rsid w:val="00C65B50"/>
    <w:rsid w:val="00C66732"/>
    <w:rsid w:val="00C66D3B"/>
    <w:rsid w:val="00C66E24"/>
    <w:rsid w:val="00C67150"/>
    <w:rsid w:val="00C678B8"/>
    <w:rsid w:val="00C705D2"/>
    <w:rsid w:val="00C7072F"/>
    <w:rsid w:val="00C71096"/>
    <w:rsid w:val="00C71393"/>
    <w:rsid w:val="00C71690"/>
    <w:rsid w:val="00C71AEA"/>
    <w:rsid w:val="00C7254E"/>
    <w:rsid w:val="00C729A5"/>
    <w:rsid w:val="00C73336"/>
    <w:rsid w:val="00C73811"/>
    <w:rsid w:val="00C73B76"/>
    <w:rsid w:val="00C745D2"/>
    <w:rsid w:val="00C755C9"/>
    <w:rsid w:val="00C75854"/>
    <w:rsid w:val="00C76352"/>
    <w:rsid w:val="00C7696D"/>
    <w:rsid w:val="00C7724E"/>
    <w:rsid w:val="00C773C2"/>
    <w:rsid w:val="00C77AA5"/>
    <w:rsid w:val="00C77E42"/>
    <w:rsid w:val="00C77F5B"/>
    <w:rsid w:val="00C80550"/>
    <w:rsid w:val="00C80940"/>
    <w:rsid w:val="00C80A26"/>
    <w:rsid w:val="00C80AC4"/>
    <w:rsid w:val="00C8202E"/>
    <w:rsid w:val="00C828E4"/>
    <w:rsid w:val="00C8432A"/>
    <w:rsid w:val="00C8571A"/>
    <w:rsid w:val="00C8615F"/>
    <w:rsid w:val="00C8656E"/>
    <w:rsid w:val="00C867AA"/>
    <w:rsid w:val="00C86832"/>
    <w:rsid w:val="00C8708D"/>
    <w:rsid w:val="00C874B0"/>
    <w:rsid w:val="00C87EF3"/>
    <w:rsid w:val="00C9066E"/>
    <w:rsid w:val="00C90961"/>
    <w:rsid w:val="00C9143D"/>
    <w:rsid w:val="00C91D14"/>
    <w:rsid w:val="00C91E40"/>
    <w:rsid w:val="00C92411"/>
    <w:rsid w:val="00C92887"/>
    <w:rsid w:val="00C92BBA"/>
    <w:rsid w:val="00C93C00"/>
    <w:rsid w:val="00C9439F"/>
    <w:rsid w:val="00C9463E"/>
    <w:rsid w:val="00C9492D"/>
    <w:rsid w:val="00C96481"/>
    <w:rsid w:val="00C96D76"/>
    <w:rsid w:val="00C971A6"/>
    <w:rsid w:val="00C97A48"/>
    <w:rsid w:val="00CA047E"/>
    <w:rsid w:val="00CA0A9A"/>
    <w:rsid w:val="00CA1186"/>
    <w:rsid w:val="00CA1190"/>
    <w:rsid w:val="00CA1AE5"/>
    <w:rsid w:val="00CA1D14"/>
    <w:rsid w:val="00CA1D1E"/>
    <w:rsid w:val="00CA1DAA"/>
    <w:rsid w:val="00CA1E29"/>
    <w:rsid w:val="00CA2457"/>
    <w:rsid w:val="00CA2B2B"/>
    <w:rsid w:val="00CA2ECE"/>
    <w:rsid w:val="00CA34F9"/>
    <w:rsid w:val="00CA49F5"/>
    <w:rsid w:val="00CA53FE"/>
    <w:rsid w:val="00CA5E7A"/>
    <w:rsid w:val="00CA61AA"/>
    <w:rsid w:val="00CA620E"/>
    <w:rsid w:val="00CA6424"/>
    <w:rsid w:val="00CA67CD"/>
    <w:rsid w:val="00CA6BD1"/>
    <w:rsid w:val="00CA74DC"/>
    <w:rsid w:val="00CA78CE"/>
    <w:rsid w:val="00CA7914"/>
    <w:rsid w:val="00CA7BEB"/>
    <w:rsid w:val="00CB109F"/>
    <w:rsid w:val="00CB13E7"/>
    <w:rsid w:val="00CB1E62"/>
    <w:rsid w:val="00CB2E0A"/>
    <w:rsid w:val="00CB3058"/>
    <w:rsid w:val="00CB3338"/>
    <w:rsid w:val="00CB3D77"/>
    <w:rsid w:val="00CB44DF"/>
    <w:rsid w:val="00CB4DC3"/>
    <w:rsid w:val="00CB567F"/>
    <w:rsid w:val="00CB5881"/>
    <w:rsid w:val="00CB6625"/>
    <w:rsid w:val="00CB6F7B"/>
    <w:rsid w:val="00CB6FEE"/>
    <w:rsid w:val="00CB70C5"/>
    <w:rsid w:val="00CB777A"/>
    <w:rsid w:val="00CC00B9"/>
    <w:rsid w:val="00CC032A"/>
    <w:rsid w:val="00CC08FB"/>
    <w:rsid w:val="00CC0F86"/>
    <w:rsid w:val="00CC11C4"/>
    <w:rsid w:val="00CC1356"/>
    <w:rsid w:val="00CC1DCC"/>
    <w:rsid w:val="00CC2B60"/>
    <w:rsid w:val="00CC2C0E"/>
    <w:rsid w:val="00CC2FD5"/>
    <w:rsid w:val="00CC3837"/>
    <w:rsid w:val="00CC3CE8"/>
    <w:rsid w:val="00CC56C1"/>
    <w:rsid w:val="00CD1320"/>
    <w:rsid w:val="00CD18CF"/>
    <w:rsid w:val="00CD1F21"/>
    <w:rsid w:val="00CD4555"/>
    <w:rsid w:val="00CD4757"/>
    <w:rsid w:val="00CD4F11"/>
    <w:rsid w:val="00CD505D"/>
    <w:rsid w:val="00CD5E22"/>
    <w:rsid w:val="00CD61C9"/>
    <w:rsid w:val="00CE04EC"/>
    <w:rsid w:val="00CE1E47"/>
    <w:rsid w:val="00CE1F4F"/>
    <w:rsid w:val="00CE2773"/>
    <w:rsid w:val="00CE2EBD"/>
    <w:rsid w:val="00CE30E6"/>
    <w:rsid w:val="00CE3C00"/>
    <w:rsid w:val="00CE5078"/>
    <w:rsid w:val="00CE5317"/>
    <w:rsid w:val="00CE5479"/>
    <w:rsid w:val="00CE5B3A"/>
    <w:rsid w:val="00CE6987"/>
    <w:rsid w:val="00CE791A"/>
    <w:rsid w:val="00CE7F9A"/>
    <w:rsid w:val="00CF1497"/>
    <w:rsid w:val="00CF1581"/>
    <w:rsid w:val="00CF17C2"/>
    <w:rsid w:val="00CF1DBE"/>
    <w:rsid w:val="00CF226D"/>
    <w:rsid w:val="00CF2324"/>
    <w:rsid w:val="00CF3077"/>
    <w:rsid w:val="00CF323D"/>
    <w:rsid w:val="00CF4016"/>
    <w:rsid w:val="00CF5001"/>
    <w:rsid w:val="00CF5DC2"/>
    <w:rsid w:val="00CF6015"/>
    <w:rsid w:val="00CF65F3"/>
    <w:rsid w:val="00CF6840"/>
    <w:rsid w:val="00CF6F31"/>
    <w:rsid w:val="00CF7EE1"/>
    <w:rsid w:val="00D013F2"/>
    <w:rsid w:val="00D01D6C"/>
    <w:rsid w:val="00D029AD"/>
    <w:rsid w:val="00D03017"/>
    <w:rsid w:val="00D033C5"/>
    <w:rsid w:val="00D03435"/>
    <w:rsid w:val="00D045FF"/>
    <w:rsid w:val="00D04AFD"/>
    <w:rsid w:val="00D04B5E"/>
    <w:rsid w:val="00D04C33"/>
    <w:rsid w:val="00D04D5F"/>
    <w:rsid w:val="00D05602"/>
    <w:rsid w:val="00D05B70"/>
    <w:rsid w:val="00D05BD8"/>
    <w:rsid w:val="00D06411"/>
    <w:rsid w:val="00D067D6"/>
    <w:rsid w:val="00D068CE"/>
    <w:rsid w:val="00D073F4"/>
    <w:rsid w:val="00D07CF9"/>
    <w:rsid w:val="00D07EA5"/>
    <w:rsid w:val="00D07FF6"/>
    <w:rsid w:val="00D107E1"/>
    <w:rsid w:val="00D10FE2"/>
    <w:rsid w:val="00D11FAC"/>
    <w:rsid w:val="00D121A2"/>
    <w:rsid w:val="00D121F4"/>
    <w:rsid w:val="00D12E28"/>
    <w:rsid w:val="00D13523"/>
    <w:rsid w:val="00D14D67"/>
    <w:rsid w:val="00D15394"/>
    <w:rsid w:val="00D15DEB"/>
    <w:rsid w:val="00D201A7"/>
    <w:rsid w:val="00D208E6"/>
    <w:rsid w:val="00D20B4E"/>
    <w:rsid w:val="00D2123C"/>
    <w:rsid w:val="00D21E92"/>
    <w:rsid w:val="00D22146"/>
    <w:rsid w:val="00D23599"/>
    <w:rsid w:val="00D23FFE"/>
    <w:rsid w:val="00D250C7"/>
    <w:rsid w:val="00D2654E"/>
    <w:rsid w:val="00D313DA"/>
    <w:rsid w:val="00D319DD"/>
    <w:rsid w:val="00D32AFA"/>
    <w:rsid w:val="00D32C17"/>
    <w:rsid w:val="00D3321E"/>
    <w:rsid w:val="00D33A15"/>
    <w:rsid w:val="00D33E6B"/>
    <w:rsid w:val="00D34031"/>
    <w:rsid w:val="00D3421D"/>
    <w:rsid w:val="00D343D6"/>
    <w:rsid w:val="00D3497F"/>
    <w:rsid w:val="00D34B37"/>
    <w:rsid w:val="00D34BF6"/>
    <w:rsid w:val="00D3508E"/>
    <w:rsid w:val="00D35B91"/>
    <w:rsid w:val="00D35FC6"/>
    <w:rsid w:val="00D3604D"/>
    <w:rsid w:val="00D36EF9"/>
    <w:rsid w:val="00D378D6"/>
    <w:rsid w:val="00D40658"/>
    <w:rsid w:val="00D408D2"/>
    <w:rsid w:val="00D42064"/>
    <w:rsid w:val="00D43A5D"/>
    <w:rsid w:val="00D45838"/>
    <w:rsid w:val="00D47022"/>
    <w:rsid w:val="00D50345"/>
    <w:rsid w:val="00D50427"/>
    <w:rsid w:val="00D50756"/>
    <w:rsid w:val="00D5075A"/>
    <w:rsid w:val="00D50840"/>
    <w:rsid w:val="00D51072"/>
    <w:rsid w:val="00D51254"/>
    <w:rsid w:val="00D51DBA"/>
    <w:rsid w:val="00D520AB"/>
    <w:rsid w:val="00D52523"/>
    <w:rsid w:val="00D52F9E"/>
    <w:rsid w:val="00D53257"/>
    <w:rsid w:val="00D543FB"/>
    <w:rsid w:val="00D54530"/>
    <w:rsid w:val="00D549D7"/>
    <w:rsid w:val="00D54CAE"/>
    <w:rsid w:val="00D55118"/>
    <w:rsid w:val="00D55380"/>
    <w:rsid w:val="00D5594E"/>
    <w:rsid w:val="00D55B57"/>
    <w:rsid w:val="00D55C31"/>
    <w:rsid w:val="00D5642A"/>
    <w:rsid w:val="00D56537"/>
    <w:rsid w:val="00D56CFB"/>
    <w:rsid w:val="00D5740F"/>
    <w:rsid w:val="00D578A4"/>
    <w:rsid w:val="00D57AA5"/>
    <w:rsid w:val="00D602F0"/>
    <w:rsid w:val="00D60395"/>
    <w:rsid w:val="00D616E0"/>
    <w:rsid w:val="00D62387"/>
    <w:rsid w:val="00D624AE"/>
    <w:rsid w:val="00D62E24"/>
    <w:rsid w:val="00D62EA7"/>
    <w:rsid w:val="00D62F2B"/>
    <w:rsid w:val="00D633BF"/>
    <w:rsid w:val="00D63926"/>
    <w:rsid w:val="00D64F24"/>
    <w:rsid w:val="00D65404"/>
    <w:rsid w:val="00D661CC"/>
    <w:rsid w:val="00D666ED"/>
    <w:rsid w:val="00D6674A"/>
    <w:rsid w:val="00D66AA8"/>
    <w:rsid w:val="00D67304"/>
    <w:rsid w:val="00D67BB0"/>
    <w:rsid w:val="00D71421"/>
    <w:rsid w:val="00D71614"/>
    <w:rsid w:val="00D72545"/>
    <w:rsid w:val="00D74252"/>
    <w:rsid w:val="00D74635"/>
    <w:rsid w:val="00D747A6"/>
    <w:rsid w:val="00D756E5"/>
    <w:rsid w:val="00D759B0"/>
    <w:rsid w:val="00D76D68"/>
    <w:rsid w:val="00D7750B"/>
    <w:rsid w:val="00D77695"/>
    <w:rsid w:val="00D77BE1"/>
    <w:rsid w:val="00D80859"/>
    <w:rsid w:val="00D81845"/>
    <w:rsid w:val="00D818B6"/>
    <w:rsid w:val="00D838DA"/>
    <w:rsid w:val="00D83E50"/>
    <w:rsid w:val="00D84E93"/>
    <w:rsid w:val="00D84EB1"/>
    <w:rsid w:val="00D84F18"/>
    <w:rsid w:val="00D84F68"/>
    <w:rsid w:val="00D85A3C"/>
    <w:rsid w:val="00D862C2"/>
    <w:rsid w:val="00D86F28"/>
    <w:rsid w:val="00D86F89"/>
    <w:rsid w:val="00D90704"/>
    <w:rsid w:val="00D90B8E"/>
    <w:rsid w:val="00D90D85"/>
    <w:rsid w:val="00D91912"/>
    <w:rsid w:val="00D92DB2"/>
    <w:rsid w:val="00D92DE0"/>
    <w:rsid w:val="00D92DFC"/>
    <w:rsid w:val="00D931A3"/>
    <w:rsid w:val="00D932FA"/>
    <w:rsid w:val="00D93606"/>
    <w:rsid w:val="00D938E4"/>
    <w:rsid w:val="00D942B3"/>
    <w:rsid w:val="00D954AB"/>
    <w:rsid w:val="00D96557"/>
    <w:rsid w:val="00D9671B"/>
    <w:rsid w:val="00D9706D"/>
    <w:rsid w:val="00D97462"/>
    <w:rsid w:val="00DA00EC"/>
    <w:rsid w:val="00DA03BF"/>
    <w:rsid w:val="00DA0CD9"/>
    <w:rsid w:val="00DA2404"/>
    <w:rsid w:val="00DA2CCE"/>
    <w:rsid w:val="00DA3002"/>
    <w:rsid w:val="00DA3633"/>
    <w:rsid w:val="00DA3F32"/>
    <w:rsid w:val="00DA4104"/>
    <w:rsid w:val="00DA44EB"/>
    <w:rsid w:val="00DA45B6"/>
    <w:rsid w:val="00DA4F2B"/>
    <w:rsid w:val="00DA51D3"/>
    <w:rsid w:val="00DA6E9E"/>
    <w:rsid w:val="00DA778A"/>
    <w:rsid w:val="00DB002F"/>
    <w:rsid w:val="00DB01AE"/>
    <w:rsid w:val="00DB02E0"/>
    <w:rsid w:val="00DB19A7"/>
    <w:rsid w:val="00DB26DC"/>
    <w:rsid w:val="00DB2E1A"/>
    <w:rsid w:val="00DB3985"/>
    <w:rsid w:val="00DB407E"/>
    <w:rsid w:val="00DB4D9B"/>
    <w:rsid w:val="00DB51DA"/>
    <w:rsid w:val="00DB5B8B"/>
    <w:rsid w:val="00DB5BA4"/>
    <w:rsid w:val="00DB5CE2"/>
    <w:rsid w:val="00DB653D"/>
    <w:rsid w:val="00DC0267"/>
    <w:rsid w:val="00DC0452"/>
    <w:rsid w:val="00DC04C6"/>
    <w:rsid w:val="00DC0AD0"/>
    <w:rsid w:val="00DC0ED2"/>
    <w:rsid w:val="00DC1699"/>
    <w:rsid w:val="00DC1D94"/>
    <w:rsid w:val="00DC3A1D"/>
    <w:rsid w:val="00DC5637"/>
    <w:rsid w:val="00DC59B6"/>
    <w:rsid w:val="00DC5D59"/>
    <w:rsid w:val="00DC5EF7"/>
    <w:rsid w:val="00DC71D8"/>
    <w:rsid w:val="00DC71EC"/>
    <w:rsid w:val="00DC72AC"/>
    <w:rsid w:val="00DC7382"/>
    <w:rsid w:val="00DC74FD"/>
    <w:rsid w:val="00DD037F"/>
    <w:rsid w:val="00DD0DBA"/>
    <w:rsid w:val="00DD1C77"/>
    <w:rsid w:val="00DD2A94"/>
    <w:rsid w:val="00DD3346"/>
    <w:rsid w:val="00DD334C"/>
    <w:rsid w:val="00DD3B57"/>
    <w:rsid w:val="00DD4964"/>
    <w:rsid w:val="00DD4A1F"/>
    <w:rsid w:val="00DD4F0D"/>
    <w:rsid w:val="00DD5417"/>
    <w:rsid w:val="00DD5AC9"/>
    <w:rsid w:val="00DD614F"/>
    <w:rsid w:val="00DD68F1"/>
    <w:rsid w:val="00DD7F0B"/>
    <w:rsid w:val="00DE0355"/>
    <w:rsid w:val="00DE039A"/>
    <w:rsid w:val="00DE1295"/>
    <w:rsid w:val="00DE29AD"/>
    <w:rsid w:val="00DE461D"/>
    <w:rsid w:val="00DE4C16"/>
    <w:rsid w:val="00DE535D"/>
    <w:rsid w:val="00DE5B72"/>
    <w:rsid w:val="00DE6395"/>
    <w:rsid w:val="00DE6B64"/>
    <w:rsid w:val="00DE753C"/>
    <w:rsid w:val="00DF160A"/>
    <w:rsid w:val="00DF197D"/>
    <w:rsid w:val="00DF21D2"/>
    <w:rsid w:val="00DF254D"/>
    <w:rsid w:val="00DF2AE2"/>
    <w:rsid w:val="00DF2B5D"/>
    <w:rsid w:val="00DF350F"/>
    <w:rsid w:val="00DF421A"/>
    <w:rsid w:val="00DF4267"/>
    <w:rsid w:val="00DF480C"/>
    <w:rsid w:val="00DF4A98"/>
    <w:rsid w:val="00DF5B80"/>
    <w:rsid w:val="00DF5D44"/>
    <w:rsid w:val="00DF5DAC"/>
    <w:rsid w:val="00DF66B1"/>
    <w:rsid w:val="00DF6BA3"/>
    <w:rsid w:val="00DF6C5A"/>
    <w:rsid w:val="00DF6FBC"/>
    <w:rsid w:val="00DF7162"/>
    <w:rsid w:val="00DF73E2"/>
    <w:rsid w:val="00E0015A"/>
    <w:rsid w:val="00E005B6"/>
    <w:rsid w:val="00E00B31"/>
    <w:rsid w:val="00E00F4C"/>
    <w:rsid w:val="00E012DF"/>
    <w:rsid w:val="00E01762"/>
    <w:rsid w:val="00E01F5C"/>
    <w:rsid w:val="00E02836"/>
    <w:rsid w:val="00E02CDB"/>
    <w:rsid w:val="00E048F5"/>
    <w:rsid w:val="00E0570E"/>
    <w:rsid w:val="00E057AE"/>
    <w:rsid w:val="00E05A22"/>
    <w:rsid w:val="00E061F7"/>
    <w:rsid w:val="00E06EB3"/>
    <w:rsid w:val="00E0707B"/>
    <w:rsid w:val="00E07141"/>
    <w:rsid w:val="00E07B85"/>
    <w:rsid w:val="00E07BDE"/>
    <w:rsid w:val="00E1028E"/>
    <w:rsid w:val="00E10724"/>
    <w:rsid w:val="00E10D63"/>
    <w:rsid w:val="00E114D8"/>
    <w:rsid w:val="00E11DE9"/>
    <w:rsid w:val="00E121E6"/>
    <w:rsid w:val="00E126A6"/>
    <w:rsid w:val="00E13481"/>
    <w:rsid w:val="00E1442C"/>
    <w:rsid w:val="00E14752"/>
    <w:rsid w:val="00E1498E"/>
    <w:rsid w:val="00E159E2"/>
    <w:rsid w:val="00E15B05"/>
    <w:rsid w:val="00E16705"/>
    <w:rsid w:val="00E17100"/>
    <w:rsid w:val="00E1723F"/>
    <w:rsid w:val="00E17694"/>
    <w:rsid w:val="00E20D20"/>
    <w:rsid w:val="00E20D52"/>
    <w:rsid w:val="00E20F4F"/>
    <w:rsid w:val="00E21A20"/>
    <w:rsid w:val="00E21DBF"/>
    <w:rsid w:val="00E2205E"/>
    <w:rsid w:val="00E22388"/>
    <w:rsid w:val="00E22D03"/>
    <w:rsid w:val="00E23070"/>
    <w:rsid w:val="00E2334F"/>
    <w:rsid w:val="00E23BF3"/>
    <w:rsid w:val="00E23D00"/>
    <w:rsid w:val="00E248CF"/>
    <w:rsid w:val="00E2596C"/>
    <w:rsid w:val="00E25C72"/>
    <w:rsid w:val="00E25E85"/>
    <w:rsid w:val="00E25F82"/>
    <w:rsid w:val="00E268B6"/>
    <w:rsid w:val="00E26AA3"/>
    <w:rsid w:val="00E2767A"/>
    <w:rsid w:val="00E27E20"/>
    <w:rsid w:val="00E304E4"/>
    <w:rsid w:val="00E305DE"/>
    <w:rsid w:val="00E30AB6"/>
    <w:rsid w:val="00E30B7E"/>
    <w:rsid w:val="00E30F28"/>
    <w:rsid w:val="00E30F42"/>
    <w:rsid w:val="00E31139"/>
    <w:rsid w:val="00E31F5C"/>
    <w:rsid w:val="00E32028"/>
    <w:rsid w:val="00E32F63"/>
    <w:rsid w:val="00E336DD"/>
    <w:rsid w:val="00E34680"/>
    <w:rsid w:val="00E34A32"/>
    <w:rsid w:val="00E34AC3"/>
    <w:rsid w:val="00E34E4E"/>
    <w:rsid w:val="00E355BD"/>
    <w:rsid w:val="00E3657A"/>
    <w:rsid w:val="00E3753A"/>
    <w:rsid w:val="00E402BE"/>
    <w:rsid w:val="00E40371"/>
    <w:rsid w:val="00E407E4"/>
    <w:rsid w:val="00E40803"/>
    <w:rsid w:val="00E4092D"/>
    <w:rsid w:val="00E40C97"/>
    <w:rsid w:val="00E40E91"/>
    <w:rsid w:val="00E4119B"/>
    <w:rsid w:val="00E41246"/>
    <w:rsid w:val="00E41576"/>
    <w:rsid w:val="00E41845"/>
    <w:rsid w:val="00E423EF"/>
    <w:rsid w:val="00E43388"/>
    <w:rsid w:val="00E43CBC"/>
    <w:rsid w:val="00E44B22"/>
    <w:rsid w:val="00E45BDD"/>
    <w:rsid w:val="00E45E6A"/>
    <w:rsid w:val="00E46E06"/>
    <w:rsid w:val="00E47C94"/>
    <w:rsid w:val="00E47E1C"/>
    <w:rsid w:val="00E5055B"/>
    <w:rsid w:val="00E50E35"/>
    <w:rsid w:val="00E50E70"/>
    <w:rsid w:val="00E50EFF"/>
    <w:rsid w:val="00E511AD"/>
    <w:rsid w:val="00E512ED"/>
    <w:rsid w:val="00E51EE5"/>
    <w:rsid w:val="00E529D9"/>
    <w:rsid w:val="00E52AD9"/>
    <w:rsid w:val="00E52B6B"/>
    <w:rsid w:val="00E53339"/>
    <w:rsid w:val="00E5549F"/>
    <w:rsid w:val="00E55D62"/>
    <w:rsid w:val="00E5609F"/>
    <w:rsid w:val="00E5639D"/>
    <w:rsid w:val="00E56491"/>
    <w:rsid w:val="00E5675C"/>
    <w:rsid w:val="00E56776"/>
    <w:rsid w:val="00E568E1"/>
    <w:rsid w:val="00E56FED"/>
    <w:rsid w:val="00E57398"/>
    <w:rsid w:val="00E57B66"/>
    <w:rsid w:val="00E60A67"/>
    <w:rsid w:val="00E61034"/>
    <w:rsid w:val="00E61543"/>
    <w:rsid w:val="00E616D5"/>
    <w:rsid w:val="00E61C12"/>
    <w:rsid w:val="00E630FE"/>
    <w:rsid w:val="00E6317A"/>
    <w:rsid w:val="00E64BD3"/>
    <w:rsid w:val="00E64FF5"/>
    <w:rsid w:val="00E650A0"/>
    <w:rsid w:val="00E66257"/>
    <w:rsid w:val="00E663B9"/>
    <w:rsid w:val="00E6696C"/>
    <w:rsid w:val="00E67152"/>
    <w:rsid w:val="00E671E6"/>
    <w:rsid w:val="00E673BA"/>
    <w:rsid w:val="00E6780F"/>
    <w:rsid w:val="00E709EE"/>
    <w:rsid w:val="00E71104"/>
    <w:rsid w:val="00E71D70"/>
    <w:rsid w:val="00E72398"/>
    <w:rsid w:val="00E735A8"/>
    <w:rsid w:val="00E7369A"/>
    <w:rsid w:val="00E73863"/>
    <w:rsid w:val="00E73882"/>
    <w:rsid w:val="00E73A53"/>
    <w:rsid w:val="00E74FBF"/>
    <w:rsid w:val="00E75422"/>
    <w:rsid w:val="00E755A5"/>
    <w:rsid w:val="00E773A7"/>
    <w:rsid w:val="00E77909"/>
    <w:rsid w:val="00E8065C"/>
    <w:rsid w:val="00E8093B"/>
    <w:rsid w:val="00E80B4D"/>
    <w:rsid w:val="00E8130E"/>
    <w:rsid w:val="00E81444"/>
    <w:rsid w:val="00E81447"/>
    <w:rsid w:val="00E815BF"/>
    <w:rsid w:val="00E8184D"/>
    <w:rsid w:val="00E81EC2"/>
    <w:rsid w:val="00E82AE2"/>
    <w:rsid w:val="00E82D5A"/>
    <w:rsid w:val="00E8382D"/>
    <w:rsid w:val="00E848B3"/>
    <w:rsid w:val="00E84CD6"/>
    <w:rsid w:val="00E8536B"/>
    <w:rsid w:val="00E858C7"/>
    <w:rsid w:val="00E8680F"/>
    <w:rsid w:val="00E86A77"/>
    <w:rsid w:val="00E86FAB"/>
    <w:rsid w:val="00E90127"/>
    <w:rsid w:val="00E902C5"/>
    <w:rsid w:val="00E91319"/>
    <w:rsid w:val="00E9158D"/>
    <w:rsid w:val="00E91FBC"/>
    <w:rsid w:val="00E91FC1"/>
    <w:rsid w:val="00E92D90"/>
    <w:rsid w:val="00E93875"/>
    <w:rsid w:val="00E93B99"/>
    <w:rsid w:val="00E93FC6"/>
    <w:rsid w:val="00E9401E"/>
    <w:rsid w:val="00E942EC"/>
    <w:rsid w:val="00E942F2"/>
    <w:rsid w:val="00E94A82"/>
    <w:rsid w:val="00E94D10"/>
    <w:rsid w:val="00E94F6C"/>
    <w:rsid w:val="00E94FF4"/>
    <w:rsid w:val="00E95738"/>
    <w:rsid w:val="00E95751"/>
    <w:rsid w:val="00E959AA"/>
    <w:rsid w:val="00E96580"/>
    <w:rsid w:val="00E96C64"/>
    <w:rsid w:val="00E97465"/>
    <w:rsid w:val="00E97E96"/>
    <w:rsid w:val="00EA1D7D"/>
    <w:rsid w:val="00EA21C0"/>
    <w:rsid w:val="00EA24CE"/>
    <w:rsid w:val="00EA2565"/>
    <w:rsid w:val="00EA27D1"/>
    <w:rsid w:val="00EA29C7"/>
    <w:rsid w:val="00EA3667"/>
    <w:rsid w:val="00EA367F"/>
    <w:rsid w:val="00EA38A4"/>
    <w:rsid w:val="00EA48AD"/>
    <w:rsid w:val="00EA4A41"/>
    <w:rsid w:val="00EA4C75"/>
    <w:rsid w:val="00EA511F"/>
    <w:rsid w:val="00EA51E1"/>
    <w:rsid w:val="00EA57F7"/>
    <w:rsid w:val="00EA5941"/>
    <w:rsid w:val="00EA7046"/>
    <w:rsid w:val="00EA7252"/>
    <w:rsid w:val="00EB09BC"/>
    <w:rsid w:val="00EB0A37"/>
    <w:rsid w:val="00EB13FA"/>
    <w:rsid w:val="00EB186F"/>
    <w:rsid w:val="00EB1F5D"/>
    <w:rsid w:val="00EB2356"/>
    <w:rsid w:val="00EB3A7D"/>
    <w:rsid w:val="00EB3AFE"/>
    <w:rsid w:val="00EB3C72"/>
    <w:rsid w:val="00EB51E2"/>
    <w:rsid w:val="00EB5320"/>
    <w:rsid w:val="00EB5ED8"/>
    <w:rsid w:val="00EB6625"/>
    <w:rsid w:val="00EB6C86"/>
    <w:rsid w:val="00EB6E47"/>
    <w:rsid w:val="00EB77BA"/>
    <w:rsid w:val="00EB7919"/>
    <w:rsid w:val="00EC066F"/>
    <w:rsid w:val="00EC0A2C"/>
    <w:rsid w:val="00EC0E5B"/>
    <w:rsid w:val="00EC384F"/>
    <w:rsid w:val="00EC3B12"/>
    <w:rsid w:val="00EC3C4F"/>
    <w:rsid w:val="00EC42DB"/>
    <w:rsid w:val="00EC4D91"/>
    <w:rsid w:val="00EC5773"/>
    <w:rsid w:val="00EC5CAF"/>
    <w:rsid w:val="00EC60E1"/>
    <w:rsid w:val="00EC623F"/>
    <w:rsid w:val="00EC6258"/>
    <w:rsid w:val="00EC657F"/>
    <w:rsid w:val="00EC65A0"/>
    <w:rsid w:val="00EC6C49"/>
    <w:rsid w:val="00EC6FCA"/>
    <w:rsid w:val="00EC70B9"/>
    <w:rsid w:val="00EC72F7"/>
    <w:rsid w:val="00EC7401"/>
    <w:rsid w:val="00EC7863"/>
    <w:rsid w:val="00ED0215"/>
    <w:rsid w:val="00ED0C85"/>
    <w:rsid w:val="00ED0E10"/>
    <w:rsid w:val="00ED1A33"/>
    <w:rsid w:val="00ED214C"/>
    <w:rsid w:val="00ED23D6"/>
    <w:rsid w:val="00ED33BC"/>
    <w:rsid w:val="00ED4C67"/>
    <w:rsid w:val="00ED4CC1"/>
    <w:rsid w:val="00ED537C"/>
    <w:rsid w:val="00ED59AA"/>
    <w:rsid w:val="00ED5A61"/>
    <w:rsid w:val="00ED5C0C"/>
    <w:rsid w:val="00ED6F52"/>
    <w:rsid w:val="00ED790B"/>
    <w:rsid w:val="00ED7B5C"/>
    <w:rsid w:val="00EE1DE0"/>
    <w:rsid w:val="00EE2154"/>
    <w:rsid w:val="00EE325F"/>
    <w:rsid w:val="00EE345B"/>
    <w:rsid w:val="00EE4164"/>
    <w:rsid w:val="00EE421C"/>
    <w:rsid w:val="00EE449D"/>
    <w:rsid w:val="00EE5128"/>
    <w:rsid w:val="00EE5D9A"/>
    <w:rsid w:val="00EE5E78"/>
    <w:rsid w:val="00EE63B0"/>
    <w:rsid w:val="00EE64A0"/>
    <w:rsid w:val="00EE6C84"/>
    <w:rsid w:val="00EE6CD2"/>
    <w:rsid w:val="00EE7074"/>
    <w:rsid w:val="00EE73FE"/>
    <w:rsid w:val="00EE783A"/>
    <w:rsid w:val="00EE7A06"/>
    <w:rsid w:val="00EF0205"/>
    <w:rsid w:val="00EF0E24"/>
    <w:rsid w:val="00EF1B19"/>
    <w:rsid w:val="00EF21EF"/>
    <w:rsid w:val="00EF2DDB"/>
    <w:rsid w:val="00EF2F01"/>
    <w:rsid w:val="00EF33C6"/>
    <w:rsid w:val="00EF3613"/>
    <w:rsid w:val="00EF3FF1"/>
    <w:rsid w:val="00EF403E"/>
    <w:rsid w:val="00EF4145"/>
    <w:rsid w:val="00EF4300"/>
    <w:rsid w:val="00EF4DB0"/>
    <w:rsid w:val="00EF51F7"/>
    <w:rsid w:val="00EF5844"/>
    <w:rsid w:val="00EF6FCC"/>
    <w:rsid w:val="00F01870"/>
    <w:rsid w:val="00F018CD"/>
    <w:rsid w:val="00F03450"/>
    <w:rsid w:val="00F03EE7"/>
    <w:rsid w:val="00F0470A"/>
    <w:rsid w:val="00F047DC"/>
    <w:rsid w:val="00F05178"/>
    <w:rsid w:val="00F05D63"/>
    <w:rsid w:val="00F0767D"/>
    <w:rsid w:val="00F07BC0"/>
    <w:rsid w:val="00F11368"/>
    <w:rsid w:val="00F119FE"/>
    <w:rsid w:val="00F123A8"/>
    <w:rsid w:val="00F126AA"/>
    <w:rsid w:val="00F12C8E"/>
    <w:rsid w:val="00F12E2A"/>
    <w:rsid w:val="00F130A4"/>
    <w:rsid w:val="00F13550"/>
    <w:rsid w:val="00F13C39"/>
    <w:rsid w:val="00F142F7"/>
    <w:rsid w:val="00F15018"/>
    <w:rsid w:val="00F152A6"/>
    <w:rsid w:val="00F153C8"/>
    <w:rsid w:val="00F16E14"/>
    <w:rsid w:val="00F16F5E"/>
    <w:rsid w:val="00F17551"/>
    <w:rsid w:val="00F17985"/>
    <w:rsid w:val="00F179E2"/>
    <w:rsid w:val="00F17F18"/>
    <w:rsid w:val="00F207A3"/>
    <w:rsid w:val="00F210B8"/>
    <w:rsid w:val="00F22164"/>
    <w:rsid w:val="00F224F2"/>
    <w:rsid w:val="00F23919"/>
    <w:rsid w:val="00F23D4D"/>
    <w:rsid w:val="00F25255"/>
    <w:rsid w:val="00F25955"/>
    <w:rsid w:val="00F25C0D"/>
    <w:rsid w:val="00F26058"/>
    <w:rsid w:val="00F269DD"/>
    <w:rsid w:val="00F26E43"/>
    <w:rsid w:val="00F2721E"/>
    <w:rsid w:val="00F30AD3"/>
    <w:rsid w:val="00F318FA"/>
    <w:rsid w:val="00F32390"/>
    <w:rsid w:val="00F333CA"/>
    <w:rsid w:val="00F333FE"/>
    <w:rsid w:val="00F339D4"/>
    <w:rsid w:val="00F34EDD"/>
    <w:rsid w:val="00F35149"/>
    <w:rsid w:val="00F36F1A"/>
    <w:rsid w:val="00F3712E"/>
    <w:rsid w:val="00F373D4"/>
    <w:rsid w:val="00F37799"/>
    <w:rsid w:val="00F3788D"/>
    <w:rsid w:val="00F37A4C"/>
    <w:rsid w:val="00F37BAE"/>
    <w:rsid w:val="00F37D9F"/>
    <w:rsid w:val="00F4056A"/>
    <w:rsid w:val="00F40600"/>
    <w:rsid w:val="00F40FFD"/>
    <w:rsid w:val="00F426C5"/>
    <w:rsid w:val="00F42C3C"/>
    <w:rsid w:val="00F431D5"/>
    <w:rsid w:val="00F443EB"/>
    <w:rsid w:val="00F44FAB"/>
    <w:rsid w:val="00F46321"/>
    <w:rsid w:val="00F51614"/>
    <w:rsid w:val="00F51D3D"/>
    <w:rsid w:val="00F52638"/>
    <w:rsid w:val="00F53372"/>
    <w:rsid w:val="00F544F9"/>
    <w:rsid w:val="00F548C0"/>
    <w:rsid w:val="00F55249"/>
    <w:rsid w:val="00F552E2"/>
    <w:rsid w:val="00F55E33"/>
    <w:rsid w:val="00F56A95"/>
    <w:rsid w:val="00F56E5C"/>
    <w:rsid w:val="00F56F81"/>
    <w:rsid w:val="00F57B40"/>
    <w:rsid w:val="00F57BD1"/>
    <w:rsid w:val="00F57EFD"/>
    <w:rsid w:val="00F60A31"/>
    <w:rsid w:val="00F60B69"/>
    <w:rsid w:val="00F60BF1"/>
    <w:rsid w:val="00F6170F"/>
    <w:rsid w:val="00F61A95"/>
    <w:rsid w:val="00F61F6A"/>
    <w:rsid w:val="00F61FC2"/>
    <w:rsid w:val="00F62467"/>
    <w:rsid w:val="00F62F37"/>
    <w:rsid w:val="00F63B00"/>
    <w:rsid w:val="00F63D3E"/>
    <w:rsid w:val="00F63FBB"/>
    <w:rsid w:val="00F64390"/>
    <w:rsid w:val="00F6464C"/>
    <w:rsid w:val="00F6523D"/>
    <w:rsid w:val="00F65B09"/>
    <w:rsid w:val="00F65D40"/>
    <w:rsid w:val="00F66178"/>
    <w:rsid w:val="00F66DBE"/>
    <w:rsid w:val="00F670C1"/>
    <w:rsid w:val="00F674CB"/>
    <w:rsid w:val="00F67B6D"/>
    <w:rsid w:val="00F70CB9"/>
    <w:rsid w:val="00F71D0E"/>
    <w:rsid w:val="00F730EE"/>
    <w:rsid w:val="00F73430"/>
    <w:rsid w:val="00F7357D"/>
    <w:rsid w:val="00F7415B"/>
    <w:rsid w:val="00F7485C"/>
    <w:rsid w:val="00F75175"/>
    <w:rsid w:val="00F75F8C"/>
    <w:rsid w:val="00F768D2"/>
    <w:rsid w:val="00F771E6"/>
    <w:rsid w:val="00F771F7"/>
    <w:rsid w:val="00F77B38"/>
    <w:rsid w:val="00F77CD5"/>
    <w:rsid w:val="00F77F38"/>
    <w:rsid w:val="00F8079C"/>
    <w:rsid w:val="00F8213B"/>
    <w:rsid w:val="00F825A8"/>
    <w:rsid w:val="00F82939"/>
    <w:rsid w:val="00F83C18"/>
    <w:rsid w:val="00F842BA"/>
    <w:rsid w:val="00F846CD"/>
    <w:rsid w:val="00F84D6A"/>
    <w:rsid w:val="00F84E4D"/>
    <w:rsid w:val="00F85CAC"/>
    <w:rsid w:val="00F87632"/>
    <w:rsid w:val="00F87E55"/>
    <w:rsid w:val="00F9050D"/>
    <w:rsid w:val="00F907EA"/>
    <w:rsid w:val="00F90810"/>
    <w:rsid w:val="00F90ED7"/>
    <w:rsid w:val="00F917CC"/>
    <w:rsid w:val="00F91FC1"/>
    <w:rsid w:val="00F92AA4"/>
    <w:rsid w:val="00F92C07"/>
    <w:rsid w:val="00F92CD1"/>
    <w:rsid w:val="00F93842"/>
    <w:rsid w:val="00F93CF8"/>
    <w:rsid w:val="00F940C8"/>
    <w:rsid w:val="00F943B5"/>
    <w:rsid w:val="00F95318"/>
    <w:rsid w:val="00F9542F"/>
    <w:rsid w:val="00F97B69"/>
    <w:rsid w:val="00FA0535"/>
    <w:rsid w:val="00FA0CF6"/>
    <w:rsid w:val="00FA1225"/>
    <w:rsid w:val="00FA191C"/>
    <w:rsid w:val="00FA1AD5"/>
    <w:rsid w:val="00FA206C"/>
    <w:rsid w:val="00FA2BC7"/>
    <w:rsid w:val="00FA2C1B"/>
    <w:rsid w:val="00FA3ED9"/>
    <w:rsid w:val="00FA4E40"/>
    <w:rsid w:val="00FA54BD"/>
    <w:rsid w:val="00FA5A15"/>
    <w:rsid w:val="00FA5F20"/>
    <w:rsid w:val="00FA71F7"/>
    <w:rsid w:val="00FA7455"/>
    <w:rsid w:val="00FA79B1"/>
    <w:rsid w:val="00FB0101"/>
    <w:rsid w:val="00FB0494"/>
    <w:rsid w:val="00FB13AB"/>
    <w:rsid w:val="00FB13BD"/>
    <w:rsid w:val="00FB17AD"/>
    <w:rsid w:val="00FB1DFE"/>
    <w:rsid w:val="00FB2433"/>
    <w:rsid w:val="00FB311E"/>
    <w:rsid w:val="00FB317E"/>
    <w:rsid w:val="00FB31B3"/>
    <w:rsid w:val="00FB350D"/>
    <w:rsid w:val="00FB407D"/>
    <w:rsid w:val="00FB41FE"/>
    <w:rsid w:val="00FB4B9D"/>
    <w:rsid w:val="00FB5613"/>
    <w:rsid w:val="00FB6707"/>
    <w:rsid w:val="00FB6741"/>
    <w:rsid w:val="00FB716A"/>
    <w:rsid w:val="00FB71EF"/>
    <w:rsid w:val="00FB7296"/>
    <w:rsid w:val="00FB7A7F"/>
    <w:rsid w:val="00FB7D3B"/>
    <w:rsid w:val="00FC0304"/>
    <w:rsid w:val="00FC0986"/>
    <w:rsid w:val="00FC13FB"/>
    <w:rsid w:val="00FC30BB"/>
    <w:rsid w:val="00FC340B"/>
    <w:rsid w:val="00FC45D3"/>
    <w:rsid w:val="00FC4BDC"/>
    <w:rsid w:val="00FC4D97"/>
    <w:rsid w:val="00FC61CC"/>
    <w:rsid w:val="00FC753B"/>
    <w:rsid w:val="00FC7AAC"/>
    <w:rsid w:val="00FD1398"/>
    <w:rsid w:val="00FD1798"/>
    <w:rsid w:val="00FD17D5"/>
    <w:rsid w:val="00FD2BB6"/>
    <w:rsid w:val="00FD3AB3"/>
    <w:rsid w:val="00FD3FE5"/>
    <w:rsid w:val="00FD409B"/>
    <w:rsid w:val="00FD4516"/>
    <w:rsid w:val="00FD4720"/>
    <w:rsid w:val="00FD4CAF"/>
    <w:rsid w:val="00FD5181"/>
    <w:rsid w:val="00FD5B8F"/>
    <w:rsid w:val="00FD692F"/>
    <w:rsid w:val="00FD69FF"/>
    <w:rsid w:val="00FD7008"/>
    <w:rsid w:val="00FD7720"/>
    <w:rsid w:val="00FD7F7B"/>
    <w:rsid w:val="00FE0BD1"/>
    <w:rsid w:val="00FE1111"/>
    <w:rsid w:val="00FE1B35"/>
    <w:rsid w:val="00FE1C16"/>
    <w:rsid w:val="00FE296D"/>
    <w:rsid w:val="00FE2A9C"/>
    <w:rsid w:val="00FE3607"/>
    <w:rsid w:val="00FE3873"/>
    <w:rsid w:val="00FE450A"/>
    <w:rsid w:val="00FE4BC1"/>
    <w:rsid w:val="00FE4F1F"/>
    <w:rsid w:val="00FE50E7"/>
    <w:rsid w:val="00FE5197"/>
    <w:rsid w:val="00FE5587"/>
    <w:rsid w:val="00FE5EA0"/>
    <w:rsid w:val="00FE60C2"/>
    <w:rsid w:val="00FE6BF3"/>
    <w:rsid w:val="00FF01E7"/>
    <w:rsid w:val="00FF0FCF"/>
    <w:rsid w:val="00FF1780"/>
    <w:rsid w:val="00FF1E0A"/>
    <w:rsid w:val="00FF234C"/>
    <w:rsid w:val="00FF2760"/>
    <w:rsid w:val="00FF2A12"/>
    <w:rsid w:val="00FF31CE"/>
    <w:rsid w:val="00FF3267"/>
    <w:rsid w:val="00FF3845"/>
    <w:rsid w:val="00FF3D7B"/>
    <w:rsid w:val="00FF3FCB"/>
    <w:rsid w:val="00FF4A01"/>
    <w:rsid w:val="00FF4A71"/>
    <w:rsid w:val="00FF4D43"/>
    <w:rsid w:val="00FF54A0"/>
    <w:rsid w:val="00FF55EB"/>
    <w:rsid w:val="00FF5F5E"/>
    <w:rsid w:val="00FF609F"/>
    <w:rsid w:val="00FF6562"/>
    <w:rsid w:val="00FF6C98"/>
    <w:rsid w:val="00FF7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5f5f5f"/>
    </o:shapedefaults>
    <o:shapelayout v:ext="edit">
      <o:idmap v:ext="edit" data="2"/>
    </o:shapelayout>
  </w:shapeDefaults>
  <w:decimalSymbol w:val=","/>
  <w:listSeparator w:val=";"/>
  <w14:docId w14:val="08978717"/>
  <w15:docId w15:val="{16279EFC-A0CF-4DED-91AA-40E16E04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A1298"/>
    <w:rPr>
      <w:rFonts w:ascii="Arial" w:hAnsi="Arial"/>
      <w:position w:val="6"/>
    </w:rPr>
  </w:style>
  <w:style w:type="paragraph" w:styleId="Nadpis1">
    <w:name w:val="heading 1"/>
    <w:basedOn w:val="Normln"/>
    <w:next w:val="Normln"/>
    <w:qFormat/>
    <w:rsid w:val="00074021"/>
    <w:pPr>
      <w:keepNext/>
      <w:spacing w:before="240" w:after="60"/>
      <w:jc w:val="right"/>
      <w:outlineLvl w:val="0"/>
    </w:pPr>
    <w:rPr>
      <w:rFonts w:cs="Arial"/>
      <w:bCs/>
      <w:color w:val="808080"/>
      <w:spacing w:val="60"/>
      <w:kern w:val="32"/>
      <w:sz w:val="90"/>
      <w:szCs w:val="90"/>
    </w:rPr>
  </w:style>
  <w:style w:type="paragraph" w:styleId="Nadpis2">
    <w:name w:val="heading 2"/>
    <w:basedOn w:val="Normln"/>
    <w:next w:val="Normln"/>
    <w:qFormat/>
    <w:rsid w:val="00074021"/>
    <w:pPr>
      <w:keepNext/>
      <w:spacing w:before="240" w:after="60"/>
      <w:jc w:val="right"/>
      <w:outlineLvl w:val="1"/>
    </w:pPr>
    <w:rPr>
      <w:rFonts w:cs="Arial"/>
      <w:bCs/>
      <w:iCs/>
      <w:color w:val="808080"/>
      <w:spacing w:val="20"/>
      <w:sz w:val="50"/>
      <w:szCs w:val="50"/>
    </w:rPr>
  </w:style>
  <w:style w:type="paragraph" w:styleId="Nadpis3">
    <w:name w:val="heading 3"/>
    <w:basedOn w:val="Normln"/>
    <w:next w:val="Normln"/>
    <w:qFormat/>
    <w:rsid w:val="00074021"/>
    <w:pPr>
      <w:keepNext/>
      <w:tabs>
        <w:tab w:val="left" w:pos="4253"/>
      </w:tabs>
      <w:spacing w:before="240" w:after="60"/>
      <w:jc w:val="right"/>
      <w:outlineLvl w:val="2"/>
    </w:pPr>
    <w:rPr>
      <w:rFonts w:cs="Arial"/>
      <w:b/>
      <w:bCs/>
      <w:color w:val="333333"/>
      <w:spacing w:val="30"/>
      <w:sz w:val="28"/>
      <w:szCs w:val="28"/>
    </w:rPr>
  </w:style>
  <w:style w:type="paragraph" w:styleId="Nadpis6">
    <w:name w:val="heading 6"/>
    <w:basedOn w:val="Normln"/>
    <w:next w:val="Normln"/>
    <w:qFormat/>
    <w:rsid w:val="00074021"/>
    <w:pPr>
      <w:keepNext/>
      <w:outlineLvl w:val="5"/>
    </w:pPr>
    <w:rPr>
      <w:position w:val="0"/>
      <w:sz w:val="24"/>
    </w:rPr>
  </w:style>
  <w:style w:type="paragraph" w:styleId="Nadpis8">
    <w:name w:val="heading 8"/>
    <w:basedOn w:val="Normln"/>
    <w:next w:val="Normln"/>
    <w:qFormat/>
    <w:rsid w:val="00074021"/>
    <w:pPr>
      <w:keepNext/>
      <w:outlineLvl w:val="7"/>
    </w:pPr>
    <w:rPr>
      <w:caps/>
      <w:snapToGrid w:val="0"/>
      <w:color w:val="000000"/>
      <w:position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74021"/>
    <w:pPr>
      <w:shd w:val="clear" w:color="auto" w:fill="000080"/>
    </w:pPr>
    <w:rPr>
      <w:rFonts w:ascii="Tahoma" w:hAnsi="Tahoma" w:cs="Tahoma"/>
    </w:rPr>
  </w:style>
  <w:style w:type="character" w:customStyle="1" w:styleId="Styl2Char">
    <w:name w:val="Styl2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07402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74021"/>
    <w:pPr>
      <w:tabs>
        <w:tab w:val="center" w:pos="4536"/>
        <w:tab w:val="right" w:pos="9072"/>
      </w:tabs>
    </w:pPr>
  </w:style>
  <w:style w:type="character" w:customStyle="1" w:styleId="Nadpis1Char">
    <w:name w:val="Nadpis 1 Char"/>
    <w:rsid w:val="00074021"/>
    <w:rPr>
      <w:rFonts w:ascii="HelveticaNewE" w:hAnsi="HelveticaNewE" w:cs="Arial"/>
      <w:bCs/>
      <w:color w:val="808080"/>
      <w:spacing w:val="60"/>
      <w:kern w:val="32"/>
      <w:sz w:val="90"/>
      <w:szCs w:val="90"/>
      <w:lang w:val="cs-CZ" w:eastAsia="cs-CZ" w:bidi="ar-SA"/>
    </w:rPr>
  </w:style>
  <w:style w:type="paragraph" w:styleId="Zkladntext2">
    <w:name w:val="Body Text 2"/>
    <w:basedOn w:val="Normln"/>
    <w:link w:val="Zkladntext2Char"/>
    <w:rsid w:val="00074021"/>
    <w:rPr>
      <w:sz w:val="24"/>
    </w:rPr>
  </w:style>
  <w:style w:type="paragraph" w:customStyle="1" w:styleId="Styl2">
    <w:name w:val="Styl2"/>
    <w:basedOn w:val="Nadpis3"/>
    <w:rsid w:val="00074021"/>
    <w:pPr>
      <w:jc w:val="left"/>
    </w:pPr>
    <w:rPr>
      <w:sz w:val="36"/>
      <w:szCs w:val="36"/>
    </w:rPr>
  </w:style>
  <w:style w:type="paragraph" w:customStyle="1" w:styleId="tiskovamedia">
    <w:name w:val="tiskova media"/>
    <w:basedOn w:val="Normln"/>
    <w:rsid w:val="00074021"/>
    <w:pPr>
      <w:keepNext/>
      <w:tabs>
        <w:tab w:val="left" w:pos="4082"/>
        <w:tab w:val="left" w:pos="4139"/>
      </w:tabs>
      <w:spacing w:before="240" w:after="200"/>
      <w:outlineLvl w:val="2"/>
    </w:pPr>
    <w:rPr>
      <w:b/>
      <w:bCs/>
      <w:color w:val="999999"/>
      <w:spacing w:val="30"/>
      <w:sz w:val="44"/>
      <w:szCs w:val="36"/>
    </w:rPr>
  </w:style>
  <w:style w:type="character" w:customStyle="1" w:styleId="tiskovamediaChar">
    <w:name w:val="tiskova media Char"/>
    <w:rsid w:val="00074021"/>
    <w:rPr>
      <w:rFonts w:ascii="HelveticaNewE" w:hAnsi="HelveticaNewE"/>
      <w:b/>
      <w:bCs/>
      <w:color w:val="999999"/>
      <w:spacing w:val="30"/>
      <w:position w:val="6"/>
      <w:sz w:val="44"/>
      <w:szCs w:val="36"/>
      <w:lang w:val="cs-CZ" w:eastAsia="cs-CZ" w:bidi="ar-SA"/>
    </w:rPr>
  </w:style>
  <w:style w:type="character" w:customStyle="1" w:styleId="Nadpis3Char">
    <w:name w:val="Nadpis 3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28"/>
      <w:lang w:val="cs-CZ" w:eastAsia="cs-CZ" w:bidi="ar-SA"/>
    </w:rPr>
  </w:style>
  <w:style w:type="paragraph" w:customStyle="1" w:styleId="StylStyl214b">
    <w:name w:val="Styl Styl2 + 14 b."/>
    <w:basedOn w:val="Styl2"/>
    <w:rsid w:val="00074021"/>
    <w:pPr>
      <w:tabs>
        <w:tab w:val="clear" w:pos="4253"/>
        <w:tab w:val="left" w:pos="4082"/>
      </w:tabs>
    </w:pPr>
    <w:rPr>
      <w:sz w:val="28"/>
    </w:rPr>
  </w:style>
  <w:style w:type="paragraph" w:customStyle="1" w:styleId="StylStylStyl214b18b">
    <w:name w:val="Styl Styl Styl2 + 14 b. + 18 b."/>
    <w:basedOn w:val="StylStyl214b"/>
    <w:rsid w:val="00074021"/>
    <w:rPr>
      <w:sz w:val="36"/>
    </w:rPr>
  </w:style>
  <w:style w:type="character" w:customStyle="1" w:styleId="StylStyl214bChar">
    <w:name w:val="Styl Styl2 + 14 b.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character" w:customStyle="1" w:styleId="StylStylStyl214b18bChar">
    <w:name w:val="Styl Styl Styl2 + 14 b. + 18 b.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customStyle="1" w:styleId="StylStylStyl214bnenTun">
    <w:name w:val="Styl Styl Styl2 + 14 b. + není Tučné"/>
    <w:basedOn w:val="StylStyl214b"/>
    <w:rsid w:val="00074021"/>
    <w:pPr>
      <w:spacing w:before="0" w:after="0"/>
      <w:outlineLvl w:val="9"/>
    </w:pPr>
    <w:rPr>
      <w:b w:val="0"/>
      <w:bCs w:val="0"/>
    </w:rPr>
  </w:style>
  <w:style w:type="character" w:customStyle="1" w:styleId="StylStylStyl214bnenTunChar">
    <w:name w:val="Styl Styl Styl2 + 14 b. + není Tučné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customStyle="1" w:styleId="StylStylStylStyl214bnenTun">
    <w:name w:val="Styl Styl Styl Styl2 + 14 b. + není Tučné +"/>
    <w:basedOn w:val="StylStylStyl214bnenTun"/>
    <w:rsid w:val="00074021"/>
  </w:style>
  <w:style w:type="character" w:customStyle="1" w:styleId="StylStylStylStyl214bnenTunChar">
    <w:name w:val="Styl Styl Styl Styl2 + 14 b. + není Tučné +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styleId="Zkladntext">
    <w:name w:val="Body Text"/>
    <w:basedOn w:val="Normln"/>
    <w:link w:val="ZkladntextChar"/>
    <w:rsid w:val="00074021"/>
    <w:rPr>
      <w:rFonts w:ascii="Times New Roman" w:hAnsi="Times New Roman"/>
      <w:b/>
      <w:bCs/>
      <w:position w:val="0"/>
      <w:sz w:val="24"/>
      <w:szCs w:val="24"/>
    </w:rPr>
  </w:style>
  <w:style w:type="paragraph" w:styleId="Zkladntext3">
    <w:name w:val="Body Text 3"/>
    <w:basedOn w:val="Normln"/>
    <w:link w:val="Zkladntext3Char"/>
    <w:rsid w:val="00074021"/>
    <w:rPr>
      <w:color w:val="605D5C"/>
      <w:spacing w:val="30"/>
      <w:sz w:val="26"/>
    </w:rPr>
  </w:style>
  <w:style w:type="character" w:styleId="Hypertextovodkaz">
    <w:name w:val="Hyperlink"/>
    <w:rsid w:val="001D2A3C"/>
    <w:rPr>
      <w:color w:val="0000FF"/>
      <w:u w:val="single"/>
    </w:rPr>
  </w:style>
  <w:style w:type="character" w:customStyle="1" w:styleId="Zkladntext3Char">
    <w:name w:val="Základní text 3 Char"/>
    <w:link w:val="Zkladntext3"/>
    <w:rsid w:val="00CD5E22"/>
    <w:rPr>
      <w:rFonts w:ascii="HelveticaNewE" w:hAnsi="HelveticaNewE"/>
      <w:color w:val="605D5C"/>
      <w:spacing w:val="30"/>
      <w:position w:val="6"/>
      <w:sz w:val="26"/>
    </w:rPr>
  </w:style>
  <w:style w:type="paragraph" w:styleId="Textbubliny">
    <w:name w:val="Balloon Text"/>
    <w:basedOn w:val="Normln"/>
    <w:link w:val="TextbublinyChar"/>
    <w:rsid w:val="006B6C3C"/>
    <w:rPr>
      <w:sz w:val="16"/>
      <w:szCs w:val="16"/>
    </w:rPr>
  </w:style>
  <w:style w:type="character" w:customStyle="1" w:styleId="TextbublinyChar">
    <w:name w:val="Text bubliny Char"/>
    <w:link w:val="Textbubliny"/>
    <w:rsid w:val="006B6C3C"/>
    <w:rPr>
      <w:rFonts w:ascii="Arial" w:hAnsi="Arial" w:cs="Arial"/>
      <w:position w:val="6"/>
      <w:sz w:val="16"/>
      <w:szCs w:val="16"/>
    </w:rPr>
  </w:style>
  <w:style w:type="character" w:customStyle="1" w:styleId="ZpatChar">
    <w:name w:val="Zápatí Char"/>
    <w:link w:val="Zpat"/>
    <w:uiPriority w:val="99"/>
    <w:rsid w:val="005F32FA"/>
    <w:rPr>
      <w:rFonts w:ascii="HelveticaNewE" w:hAnsi="HelveticaNewE"/>
      <w:position w:val="6"/>
    </w:rPr>
  </w:style>
  <w:style w:type="character" w:customStyle="1" w:styleId="ZhlavChar">
    <w:name w:val="Záhlaví Char"/>
    <w:link w:val="Zhlav"/>
    <w:uiPriority w:val="99"/>
    <w:rsid w:val="00665D4D"/>
    <w:rPr>
      <w:rFonts w:ascii="HelveticaNewE" w:hAnsi="HelveticaNewE"/>
      <w:position w:val="6"/>
    </w:rPr>
  </w:style>
  <w:style w:type="paragraph" w:styleId="Revize">
    <w:name w:val="Revision"/>
    <w:hidden/>
    <w:uiPriority w:val="99"/>
    <w:semiHidden/>
    <w:rsid w:val="00E57398"/>
    <w:rPr>
      <w:rFonts w:ascii="Arial" w:hAnsi="Arial"/>
      <w:position w:val="6"/>
    </w:rPr>
  </w:style>
  <w:style w:type="character" w:styleId="Odkaznakoment">
    <w:name w:val="annotation reference"/>
    <w:rsid w:val="00262C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262C19"/>
  </w:style>
  <w:style w:type="character" w:customStyle="1" w:styleId="TextkomenteChar">
    <w:name w:val="Text komentáře Char"/>
    <w:link w:val="Textkomente"/>
    <w:rsid w:val="00262C19"/>
    <w:rPr>
      <w:rFonts w:ascii="Arial" w:hAnsi="Arial"/>
      <w:position w:val="6"/>
    </w:rPr>
  </w:style>
  <w:style w:type="paragraph" w:styleId="Pedmtkomente">
    <w:name w:val="annotation subject"/>
    <w:basedOn w:val="Textkomente"/>
    <w:next w:val="Textkomente"/>
    <w:link w:val="PedmtkomenteChar"/>
    <w:rsid w:val="00262C19"/>
    <w:rPr>
      <w:b/>
      <w:bCs/>
    </w:rPr>
  </w:style>
  <w:style w:type="character" w:customStyle="1" w:styleId="PedmtkomenteChar">
    <w:name w:val="Předmět komentáře Char"/>
    <w:link w:val="Pedmtkomente"/>
    <w:rsid w:val="00262C19"/>
    <w:rPr>
      <w:rFonts w:ascii="Arial" w:hAnsi="Arial"/>
      <w:b/>
      <w:bCs/>
      <w:position w:val="6"/>
    </w:rPr>
  </w:style>
  <w:style w:type="character" w:customStyle="1" w:styleId="Zkladntext2Char">
    <w:name w:val="Základní text 2 Char"/>
    <w:link w:val="Zkladntext2"/>
    <w:rsid w:val="00617FEC"/>
    <w:rPr>
      <w:rFonts w:ascii="Arial" w:hAnsi="Arial"/>
      <w:position w:val="6"/>
      <w:sz w:val="24"/>
    </w:rPr>
  </w:style>
  <w:style w:type="character" w:customStyle="1" w:styleId="ZkladntextChar">
    <w:name w:val="Základní text Char"/>
    <w:link w:val="Zkladntext"/>
    <w:rsid w:val="00617FEC"/>
    <w:rPr>
      <w:b/>
      <w:bCs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F7DC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932065"/>
    <w:pP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96F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uv.cz" TargetMode="External"/><Relationship Id="rId18" Type="http://schemas.openxmlformats.org/officeDocument/2006/relationships/hyperlink" Target="http://www.unievydavatelu.cz/cs/home/aktuality/4172-tisk_zavadi_novy_ukazatel_vykonnosti_tiskovy_gr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a%20aplikac&#237;\Microsoft\&#352;ablony\MP-sablona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6036683649837892"/>
          <c:y val="2.855288773523686E-2"/>
          <c:w val="0.51861117360329956"/>
          <c:h val="0.906458753306207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Sloupec1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0-F004-481F-86D4-AF55EC926E11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004-481F-86D4-AF55EC926E11}"/>
              </c:ext>
            </c:extLst>
          </c:dPt>
          <c:dLbls>
            <c:numFmt formatCode="#,##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List1!$A$2:$A$12</c:f>
              <c:strCache>
                <c:ptCount val="11"/>
                <c:pt idx="0">
                  <c:v>Tisk celkem</c:v>
                </c:pt>
                <c:pt idx="2">
                  <c:v>Deníky</c:v>
                </c:pt>
                <c:pt idx="3">
                  <c:v>Suplementy</c:v>
                </c:pt>
                <c:pt idx="4">
                  <c:v>Deníky a suplementy</c:v>
                </c:pt>
                <c:pt idx="6">
                  <c:v>Týdeníky</c:v>
                </c:pt>
                <c:pt idx="7">
                  <c:v>Čtrnáctideníky</c:v>
                </c:pt>
                <c:pt idx="8">
                  <c:v>Měsíčníky</c:v>
                </c:pt>
                <c:pt idx="10">
                  <c:v>Časopisy</c:v>
                </c:pt>
              </c:strCache>
            </c:strRef>
          </c:cat>
          <c:val>
            <c:numRef>
              <c:f>List1!$B$2:$B$12</c:f>
              <c:numCache>
                <c:formatCode>General</c:formatCode>
                <c:ptCount val="11"/>
                <c:pt idx="0" formatCode="#\ ##0.0">
                  <c:v>76.633734840610103</c:v>
                </c:pt>
                <c:pt idx="2" formatCode="#\ ##0.0">
                  <c:v>47.684397994916701</c:v>
                </c:pt>
                <c:pt idx="3" formatCode="#\ ##0.0">
                  <c:v>39.203403208685998</c:v>
                </c:pt>
                <c:pt idx="4" formatCode="#\ ##0.0">
                  <c:v>53.5223206428049</c:v>
                </c:pt>
                <c:pt idx="6" formatCode="#\ ##0.0">
                  <c:v>42.410012257189301</c:v>
                </c:pt>
                <c:pt idx="7" formatCode="#\ ##0.0">
                  <c:v>40.849999824169799</c:v>
                </c:pt>
                <c:pt idx="8" formatCode="#\ ##0.0">
                  <c:v>57.675828349198397</c:v>
                </c:pt>
                <c:pt idx="10" formatCode="#\ ##0.0">
                  <c:v>70.0857082434229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04-481F-86D4-AF55EC926E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67603368"/>
        <c:axId val="1"/>
      </c:barChart>
      <c:catAx>
        <c:axId val="16760336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600" b="0" i="0" u="none" strike="noStrike" baseline="0">
                <a:solidFill>
                  <a:srgbClr val="666699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tickLblSkip val="1"/>
        <c:noMultiLvlLbl val="0"/>
      </c:catAx>
      <c:valAx>
        <c:axId val="1"/>
        <c:scaling>
          <c:orientation val="minMax"/>
          <c:max val="100"/>
          <c:min val="0"/>
        </c:scaling>
        <c:delete val="0"/>
        <c:axPos val="b"/>
        <c:numFmt formatCode="#\ ##0.0" sourceLinked="1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 b="0" i="0" u="none" strike="noStrike" baseline="0">
                <a:solidFill>
                  <a:srgbClr val="FFFFFF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67603368"/>
        <c:crosses val="max"/>
        <c:crossBetween val="between"/>
        <c:majorUnit val="20"/>
      </c:valAx>
    </c:plotArea>
    <c:plotVisOnly val="1"/>
    <c:dispBlanksAs val="gap"/>
    <c:showDLblsOverMax val="0"/>
  </c:chart>
  <c:txPr>
    <a:bodyPr/>
    <a:lstStyle/>
    <a:p>
      <a:pPr>
        <a:defRPr sz="1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2343646438134639"/>
          <c:y val="2.855288773523686E-2"/>
          <c:w val="0.45409104165009678"/>
          <c:h val="0.96340153133032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7DE6-4811-843E-9DAA039A4943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DE6-4811-843E-9DAA039A4943}"/>
              </c:ext>
            </c:extLst>
          </c:dPt>
          <c:dLbls>
            <c:numFmt formatCode="#,##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List1!$A$2:$A$22</c:f>
              <c:strCache>
                <c:ptCount val="21"/>
                <c:pt idx="0">
                  <c:v>CELOSTÁTNÍ DENÍKY</c:v>
                </c:pt>
                <c:pt idx="1">
                  <c:v>REGIONÁLNÍ DENÍKY</c:v>
                </c:pt>
                <c:pt idx="2">
                  <c:v>DENÍKY ZDARMA</c:v>
                </c:pt>
                <c:pt idx="3">
                  <c:v>SUPLEMENTY PROGRAMOVÉ</c:v>
                </c:pt>
                <c:pt idx="4">
                  <c:v>SUPLEMENTY TEMATICKÉ</c:v>
                </c:pt>
                <c:pt idx="5">
                  <c:v>BYDLENÍ, BYTOVÁ KULTURA</c:v>
                </c:pt>
                <c:pt idx="6">
                  <c:v>EKONOMICKÉ</c:v>
                </c:pt>
                <c:pt idx="7">
                  <c:v>IC TECHNOLOGIE</c:v>
                </c:pt>
                <c:pt idx="8">
                  <c:v>MOTORISTICKÉ</c:v>
                </c:pt>
                <c:pt idx="9">
                  <c:v>PÉČE O ZDRAVÍ</c:v>
                </c:pt>
                <c:pt idx="10">
                  <c:v>PRO DĚTI A MLÁDEŽ</c:v>
                </c:pt>
                <c:pt idx="11">
                  <c:v>PRO ŽENY - ČTENÍ, KŘÍŽOVKY A SOUTĚŽE</c:v>
                </c:pt>
                <c:pt idx="12">
                  <c:v>PRO ŽENY</c:v>
                </c:pt>
                <c:pt idx="13">
                  <c:v>PROGRAMOVÉ</c:v>
                </c:pt>
                <c:pt idx="14">
                  <c:v>SPOLEČENSKÉ</c:v>
                </c:pt>
                <c:pt idx="15">
                  <c:v>SPORTOVNÍ</c:v>
                </c:pt>
                <c:pt idx="16">
                  <c:v>VAŘENÍ</c:v>
                </c:pt>
                <c:pt idx="17">
                  <c:v>VĚDA, TECHNIKA, ZAJÍMAVOSTI, CESTOVÁNÍ</c:v>
                </c:pt>
                <c:pt idx="18">
                  <c:v>ZAHRADA, HOBBY</c:v>
                </c:pt>
                <c:pt idx="19">
                  <c:v>ŽIVOTNÍHO STYLU PRO ŽENY</c:v>
                </c:pt>
                <c:pt idx="20">
                  <c:v>ZPRAVODAJSKÉ TÝDENÍKY</c:v>
                </c:pt>
              </c:strCache>
            </c:strRef>
          </c:cat>
          <c:val>
            <c:numRef>
              <c:f>List1!$B$2:$B$22</c:f>
              <c:numCache>
                <c:formatCode>#\ ##0.0</c:formatCode>
                <c:ptCount val="21"/>
                <c:pt idx="0">
                  <c:v>37.179928425499497</c:v>
                </c:pt>
                <c:pt idx="1">
                  <c:v>20.299941163784499</c:v>
                </c:pt>
                <c:pt idx="2">
                  <c:v>11.209860616347999</c:v>
                </c:pt>
                <c:pt idx="3">
                  <c:v>34.658380736075301</c:v>
                </c:pt>
                <c:pt idx="4">
                  <c:v>16.4123233268181</c:v>
                </c:pt>
                <c:pt idx="5">
                  <c:v>14.366528471516901</c:v>
                </c:pt>
                <c:pt idx="6">
                  <c:v>9.4996438412596191</c:v>
                </c:pt>
                <c:pt idx="7">
                  <c:v>6.1415186315659502</c:v>
                </c:pt>
                <c:pt idx="8">
                  <c:v>13.659140056172101</c:v>
                </c:pt>
                <c:pt idx="9">
                  <c:v>4.9097074093063098</c:v>
                </c:pt>
                <c:pt idx="10">
                  <c:v>5.3826020059574198</c:v>
                </c:pt>
                <c:pt idx="11">
                  <c:v>12.1500499340481</c:v>
                </c:pt>
                <c:pt idx="12">
                  <c:v>22.601597141345401</c:v>
                </c:pt>
                <c:pt idx="13">
                  <c:v>26.147587566449001</c:v>
                </c:pt>
                <c:pt idx="14">
                  <c:v>35.749432806607203</c:v>
                </c:pt>
                <c:pt idx="15">
                  <c:v>2.62609098617768</c:v>
                </c:pt>
                <c:pt idx="16">
                  <c:v>12.467012736900299</c:v>
                </c:pt>
                <c:pt idx="17">
                  <c:v>20.404476767557899</c:v>
                </c:pt>
                <c:pt idx="18">
                  <c:v>10.779063985674499</c:v>
                </c:pt>
                <c:pt idx="19">
                  <c:v>26.687625455600099</c:v>
                </c:pt>
                <c:pt idx="20">
                  <c:v>15.5901755700844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E6-4811-843E-9DAA039A49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67604088"/>
        <c:axId val="1"/>
      </c:barChart>
      <c:catAx>
        <c:axId val="16760408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600" b="0" i="0" u="none" strike="noStrike" baseline="0">
                <a:solidFill>
                  <a:srgbClr val="666699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tickLblSkip val="1"/>
        <c:noMultiLvlLbl val="0"/>
      </c:catAx>
      <c:valAx>
        <c:axId val="1"/>
        <c:scaling>
          <c:orientation val="minMax"/>
          <c:max val="100"/>
          <c:min val="0"/>
        </c:scaling>
        <c:delete val="0"/>
        <c:axPos val="b"/>
        <c:numFmt formatCode="#\ ##0.0" sourceLinked="1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 b="0" i="0" u="none" strike="noStrike" baseline="0">
                <a:solidFill>
                  <a:srgbClr val="FFFFFF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67604088"/>
        <c:crosses val="max"/>
        <c:crossBetween val="between"/>
        <c:majorUnit val="20"/>
      </c:valAx>
    </c:plotArea>
    <c:plotVisOnly val="1"/>
    <c:dispBlanksAs val="gap"/>
    <c:showDLblsOverMax val="0"/>
  </c:chart>
  <c:txPr>
    <a:bodyPr/>
    <a:lstStyle/>
    <a:p>
      <a:pPr>
        <a:defRPr sz="1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870315909306519"/>
          <c:y val="2.855288773523686E-2"/>
          <c:w val="0.70882422829676406"/>
          <c:h val="0.96340153133032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čtenáři na vydání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022-4104-A239-79A1CB4AD869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022-4104-A239-79A1CB4AD869}"/>
              </c:ext>
            </c:extLst>
          </c:dPt>
          <c:dLbls>
            <c:numFmt formatCode="#,##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List1!$A$2:$A$4</c:f>
              <c:strCache>
                <c:ptCount val="3"/>
                <c:pt idx="0">
                  <c:v>vysokoškolské</c:v>
                </c:pt>
                <c:pt idx="1">
                  <c:v>s maturitou</c:v>
                </c:pt>
                <c:pt idx="2">
                  <c:v>bez maturity</c:v>
                </c:pt>
              </c:strCache>
            </c:strRef>
          </c:cat>
          <c:val>
            <c:numRef>
              <c:f>List1!$B$2:$B$4</c:f>
              <c:numCache>
                <c:formatCode>#\ ##0.0</c:formatCode>
                <c:ptCount val="3"/>
                <c:pt idx="0">
                  <c:v>20.978994679222701</c:v>
                </c:pt>
                <c:pt idx="1">
                  <c:v>34.402955178020498</c:v>
                </c:pt>
                <c:pt idx="2">
                  <c:v>44.618050142750903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22-4104-A239-79A1CB4AD86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populace</c:v>
                </c:pt>
              </c:strCache>
            </c:strRef>
          </c:tx>
          <c:spPr>
            <a:solidFill>
              <a:srgbClr val="1F497D"/>
            </a:solidFill>
          </c:spPr>
          <c:invertIfNegative val="0"/>
          <c:dLbls>
            <c:numFmt formatCode="#,##0" sourceLinked="0"/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List1!$A$2:$A$4</c:f>
              <c:strCache>
                <c:ptCount val="3"/>
                <c:pt idx="0">
                  <c:v>vysokoškolské</c:v>
                </c:pt>
                <c:pt idx="1">
                  <c:v>s maturitou</c:v>
                </c:pt>
                <c:pt idx="2">
                  <c:v>bez maturity</c:v>
                </c:pt>
              </c:strCache>
            </c:strRef>
          </c:cat>
          <c:val>
            <c:numRef>
              <c:f>List1!$C$2:$C$4</c:f>
              <c:numCache>
                <c:formatCode>#\ ##0.0</c:formatCode>
                <c:ptCount val="3"/>
                <c:pt idx="0">
                  <c:v>19.448959369042299</c:v>
                </c:pt>
                <c:pt idx="1">
                  <c:v>33.552569602280201</c:v>
                </c:pt>
                <c:pt idx="2">
                  <c:v>46.9984710286801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22-4104-A239-79A1CB4AD8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67607328"/>
        <c:axId val="1"/>
      </c:barChart>
      <c:catAx>
        <c:axId val="16760732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600" b="0" i="0" u="none" strike="noStrike" baseline="0">
                <a:solidFill>
                  <a:srgbClr val="666699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tickLblSkip val="1"/>
        <c:noMultiLvlLbl val="0"/>
      </c:catAx>
      <c:valAx>
        <c:axId val="1"/>
        <c:scaling>
          <c:orientation val="minMax"/>
          <c:max val="100"/>
          <c:min val="0"/>
        </c:scaling>
        <c:delete val="0"/>
        <c:axPos val="b"/>
        <c:numFmt formatCode="#\ ##0.0" sourceLinked="1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 b="0" i="0" u="none" strike="noStrike" baseline="0">
                <a:solidFill>
                  <a:srgbClr val="FFFFFF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67607328"/>
        <c:crosses val="max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63682978713955163"/>
          <c:y val="0.40448950864382183"/>
          <c:w val="0.3373439765812406"/>
          <c:h val="0.2588779716656455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273950695922046"/>
          <c:y val="2.855288773523686E-2"/>
          <c:w val="0.75013231779762468"/>
          <c:h val="0.96340153133032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čtenáři na vydání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6073-410D-972A-EE6550033223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073-410D-972A-EE6550033223}"/>
              </c:ext>
            </c:extLst>
          </c:dPt>
          <c:dLbls>
            <c:numFmt formatCode="#,##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List1!$A$2:$A$9</c:f>
              <c:strCache>
                <c:ptCount val="8"/>
                <c:pt idx="0">
                  <c:v>A - nejvyšší</c:v>
                </c:pt>
                <c:pt idx="1">
                  <c:v>B</c:v>
                </c:pt>
                <c:pt idx="2">
                  <c:v>C1</c:v>
                </c:pt>
                <c:pt idx="3">
                  <c:v>C2</c:v>
                </c:pt>
                <c:pt idx="4">
                  <c:v>D</c:v>
                </c:pt>
                <c:pt idx="5">
                  <c:v>E1</c:v>
                </c:pt>
                <c:pt idx="6">
                  <c:v>E2</c:v>
                </c:pt>
                <c:pt idx="7">
                  <c:v>E3 - nejnižší</c:v>
                </c:pt>
              </c:strCache>
            </c:strRef>
          </c:cat>
          <c:val>
            <c:numRef>
              <c:f>List1!$B$2:$B$9</c:f>
              <c:numCache>
                <c:formatCode>#\ ##0.0</c:formatCode>
                <c:ptCount val="8"/>
                <c:pt idx="0">
                  <c:v>21.242817293746601</c:v>
                </c:pt>
                <c:pt idx="1">
                  <c:v>12.565477880647</c:v>
                </c:pt>
                <c:pt idx="2">
                  <c:v>16.644940034840602</c:v>
                </c:pt>
                <c:pt idx="3">
                  <c:v>24.538351048593199</c:v>
                </c:pt>
                <c:pt idx="4">
                  <c:v>14.3317591504824</c:v>
                </c:pt>
                <c:pt idx="5">
                  <c:v>8.5640132578407595</c:v>
                </c:pt>
                <c:pt idx="6">
                  <c:v>1.21552584071111</c:v>
                </c:pt>
                <c:pt idx="7">
                  <c:v>0.89711549313239902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73-410D-972A-EE655003322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populace</c:v>
                </c:pt>
              </c:strCache>
            </c:strRef>
          </c:tx>
          <c:spPr>
            <a:solidFill>
              <a:srgbClr val="1F497D"/>
            </a:solidFill>
          </c:spPr>
          <c:invertIfNegative val="0"/>
          <c:dLbls>
            <c:numFmt formatCode="#,##0" sourceLinked="0"/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List1!$A$2:$A$9</c:f>
              <c:strCache>
                <c:ptCount val="8"/>
                <c:pt idx="0">
                  <c:v>A - nejvyšší</c:v>
                </c:pt>
                <c:pt idx="1">
                  <c:v>B</c:v>
                </c:pt>
                <c:pt idx="2">
                  <c:v>C1</c:v>
                </c:pt>
                <c:pt idx="3">
                  <c:v>C2</c:v>
                </c:pt>
                <c:pt idx="4">
                  <c:v>D</c:v>
                </c:pt>
                <c:pt idx="5">
                  <c:v>E1</c:v>
                </c:pt>
                <c:pt idx="6">
                  <c:v>E2</c:v>
                </c:pt>
                <c:pt idx="7">
                  <c:v>E3 - nejnižší</c:v>
                </c:pt>
              </c:strCache>
            </c:strRef>
          </c:cat>
          <c:val>
            <c:numRef>
              <c:f>List1!$C$2:$C$9</c:f>
              <c:numCache>
                <c:formatCode>#\ ##0.0</c:formatCode>
                <c:ptCount val="8"/>
                <c:pt idx="0">
                  <c:v>20.6683490623811</c:v>
                </c:pt>
                <c:pt idx="1">
                  <c:v>10.971456844771399</c:v>
                </c:pt>
                <c:pt idx="2">
                  <c:v>17.173123480519699</c:v>
                </c:pt>
                <c:pt idx="3">
                  <c:v>24.169219027293799</c:v>
                </c:pt>
                <c:pt idx="4">
                  <c:v>15.409357110478799</c:v>
                </c:pt>
                <c:pt idx="5">
                  <c:v>8.9871665696459004</c:v>
                </c:pt>
                <c:pt idx="6">
                  <c:v>1.46999691833012</c:v>
                </c:pt>
                <c:pt idx="7">
                  <c:v>1.15133098658152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73-410D-972A-EE6550033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65668248"/>
        <c:axId val="1"/>
      </c:barChart>
      <c:catAx>
        <c:axId val="16566824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600" b="0" i="0" u="none" strike="noStrike" baseline="0">
                <a:solidFill>
                  <a:srgbClr val="666699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tickLblSkip val="1"/>
        <c:noMultiLvlLbl val="0"/>
      </c:catAx>
      <c:valAx>
        <c:axId val="1"/>
        <c:scaling>
          <c:orientation val="minMax"/>
          <c:max val="100"/>
          <c:min val="0"/>
        </c:scaling>
        <c:delete val="0"/>
        <c:axPos val="b"/>
        <c:numFmt formatCode="#\ ##0.0" sourceLinked="1"/>
        <c:majorTickMark val="out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100" b="0" i="0" u="none" strike="noStrike" baseline="0">
                <a:solidFill>
                  <a:srgbClr val="FFFFFF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65668248"/>
        <c:crosses val="max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57315516283356149"/>
          <c:y val="0.37056117438274261"/>
          <c:w val="0.41307547399948497"/>
          <c:h val="0.2588778809650982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35409-F51C-4BE3-BE26-BC935D5AB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MP-sablona.dot</Template>
  <TotalTime>70</TotalTime>
  <Pages>12</Pages>
  <Words>1190</Words>
  <Characters>7021</Characters>
  <Application>Microsoft Office Word</Application>
  <DocSecurity>0</DocSecurity>
  <Lines>58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8195</CharactersWithSpaces>
  <SharedDoc>false</SharedDoc>
  <HLinks>
    <vt:vector size="6" baseType="variant">
      <vt:variant>
        <vt:i4>2031697</vt:i4>
      </vt:variant>
      <vt:variant>
        <vt:i4>0</vt:i4>
      </vt:variant>
      <vt:variant>
        <vt:i4>0</vt:i4>
      </vt:variant>
      <vt:variant>
        <vt:i4>5</vt:i4>
      </vt:variant>
      <vt:variant>
        <vt:lpwstr>http://www.unievydavatelu.cz/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Lucie</dc:creator>
  <cp:keywords/>
  <dc:description/>
  <cp:lastModifiedBy>Kožíšek Vladimír</cp:lastModifiedBy>
  <cp:revision>2</cp:revision>
  <cp:lastPrinted>2025-11-04T14:23:00Z</cp:lastPrinted>
  <dcterms:created xsi:type="dcterms:W3CDTF">2025-11-05T13:38:00Z</dcterms:created>
  <dcterms:modified xsi:type="dcterms:W3CDTF">2025-11-05T13:38:00Z</dcterms:modified>
</cp:coreProperties>
</file>